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818A1" w14:textId="7E71CB34" w:rsidR="00843A88" w:rsidRPr="00DD4C5F" w:rsidRDefault="00A76C4D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D4C5F">
        <w:rPr>
          <w:rFonts w:ascii="Arial Narrow" w:hAnsi="Arial Narrow" w:cs="Arial"/>
          <w:sz w:val="22"/>
          <w:szCs w:val="22"/>
        </w:rPr>
        <w:t>Bydgoszcz</w:t>
      </w:r>
      <w:r w:rsidR="00843A88" w:rsidRPr="00DD4C5F">
        <w:rPr>
          <w:rFonts w:ascii="Arial Narrow" w:hAnsi="Arial Narrow" w:cs="Arial"/>
          <w:sz w:val="22"/>
          <w:szCs w:val="22"/>
        </w:rPr>
        <w:t xml:space="preserve"> dnia: </w:t>
      </w:r>
      <w:r w:rsidRPr="00DD4C5F">
        <w:rPr>
          <w:rFonts w:ascii="Arial Narrow" w:hAnsi="Arial Narrow" w:cs="Arial"/>
          <w:sz w:val="22"/>
          <w:szCs w:val="22"/>
        </w:rPr>
        <w:t>2023-12-1</w:t>
      </w:r>
      <w:r w:rsidR="00F239D7">
        <w:rPr>
          <w:rFonts w:ascii="Arial Narrow" w:hAnsi="Arial Narrow" w:cs="Arial"/>
          <w:sz w:val="22"/>
          <w:szCs w:val="22"/>
        </w:rPr>
        <w:t>4</w:t>
      </w:r>
    </w:p>
    <w:p w14:paraId="53D593C1" w14:textId="77777777" w:rsidR="00843A88" w:rsidRPr="00DD4C5F" w:rsidRDefault="00A76C4D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D4C5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9246F4" w14:textId="77777777" w:rsidR="00843A88" w:rsidRPr="00DD4C5F" w:rsidRDefault="00A76C4D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D4C5F">
        <w:rPr>
          <w:rFonts w:ascii="Arial Narrow" w:hAnsi="Arial Narrow" w:cs="Arial"/>
          <w:sz w:val="22"/>
          <w:szCs w:val="22"/>
        </w:rPr>
        <w:t>Powstańców Warszawy</w:t>
      </w:r>
      <w:r w:rsidR="00843A88" w:rsidRPr="00DD4C5F">
        <w:rPr>
          <w:rFonts w:ascii="Arial Narrow" w:hAnsi="Arial Narrow" w:cs="Arial"/>
          <w:sz w:val="22"/>
          <w:szCs w:val="22"/>
        </w:rPr>
        <w:t xml:space="preserve"> </w:t>
      </w:r>
      <w:r w:rsidRPr="00DD4C5F">
        <w:rPr>
          <w:rFonts w:ascii="Arial Narrow" w:hAnsi="Arial Narrow" w:cs="Arial"/>
          <w:sz w:val="22"/>
          <w:szCs w:val="22"/>
        </w:rPr>
        <w:t>5</w:t>
      </w:r>
    </w:p>
    <w:p w14:paraId="5DB8D16F" w14:textId="77777777" w:rsidR="00843A88" w:rsidRPr="00DD4C5F" w:rsidRDefault="00A76C4D" w:rsidP="00843A88">
      <w:pPr>
        <w:rPr>
          <w:rFonts w:ascii="Arial Narrow" w:hAnsi="Arial Narrow" w:cs="Arial"/>
          <w:sz w:val="22"/>
          <w:szCs w:val="22"/>
        </w:rPr>
      </w:pPr>
      <w:r w:rsidRPr="00DD4C5F">
        <w:rPr>
          <w:rFonts w:ascii="Arial Narrow" w:hAnsi="Arial Narrow" w:cs="Arial"/>
          <w:sz w:val="22"/>
          <w:szCs w:val="22"/>
        </w:rPr>
        <w:t>85-681</w:t>
      </w:r>
      <w:r w:rsidR="00843A88" w:rsidRPr="00DD4C5F">
        <w:rPr>
          <w:rFonts w:ascii="Arial Narrow" w:hAnsi="Arial Narrow" w:cs="Arial"/>
          <w:sz w:val="22"/>
          <w:szCs w:val="22"/>
        </w:rPr>
        <w:t xml:space="preserve"> </w:t>
      </w:r>
      <w:r w:rsidRPr="00DD4C5F">
        <w:rPr>
          <w:rFonts w:ascii="Arial Narrow" w:hAnsi="Arial Narrow" w:cs="Arial"/>
          <w:sz w:val="22"/>
          <w:szCs w:val="22"/>
        </w:rPr>
        <w:t>Bydgoszcz</w:t>
      </w:r>
    </w:p>
    <w:p w14:paraId="2DF531AD" w14:textId="02E84802" w:rsidR="00DD4C5F" w:rsidRPr="00DD4C5F" w:rsidRDefault="00DD4C5F" w:rsidP="00DD4C5F">
      <w:pPr>
        <w:spacing w:before="240"/>
        <w:jc w:val="both"/>
        <w:rPr>
          <w:rFonts w:ascii="Arial Narrow" w:hAnsi="Arial Narrow"/>
          <w:bCs/>
          <w:sz w:val="22"/>
          <w:szCs w:val="22"/>
        </w:rPr>
      </w:pPr>
      <w:r w:rsidRPr="00DD4C5F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6A53C9" w:rsidRPr="006A53C9">
        <w:rPr>
          <w:rFonts w:ascii="Arial Narrow" w:hAnsi="Arial Narrow" w:cs="Arial"/>
          <w:b/>
          <w:sz w:val="22"/>
          <w:szCs w:val="22"/>
        </w:rPr>
        <w:t>9298/23</w:t>
      </w:r>
    </w:p>
    <w:p w14:paraId="0F451AF2" w14:textId="77777777" w:rsidR="00843A88" w:rsidRPr="00DD4C5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DD4C5F">
        <w:rPr>
          <w:rFonts w:ascii="Arial Narrow" w:hAnsi="Arial Narrow" w:cs="Arial"/>
          <w:b/>
          <w:sz w:val="22"/>
          <w:szCs w:val="22"/>
        </w:rPr>
        <w:t>WYKONAWCY</w:t>
      </w:r>
    </w:p>
    <w:p w14:paraId="6927736E" w14:textId="77777777" w:rsidR="00843A88" w:rsidRPr="00DD4C5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DD4C5F">
        <w:rPr>
          <w:rFonts w:ascii="Arial Narrow" w:hAnsi="Arial Narrow" w:cs="Arial"/>
          <w:sz w:val="22"/>
          <w:szCs w:val="22"/>
        </w:rPr>
        <w:t>ubiegający się o zamówienie</w:t>
      </w:r>
    </w:p>
    <w:p w14:paraId="298421AC" w14:textId="77777777" w:rsidR="004E4B64" w:rsidRPr="00DD4C5F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D4C5F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DD4C5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D4C5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DD4C5F" w14:paraId="0B9950CA" w14:textId="77777777" w:rsidTr="00DD4C5F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4D0C8DBD" w14:textId="77777777" w:rsidR="004E4B64" w:rsidRPr="00DD4C5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A665B9" w14:textId="77777777" w:rsidR="004E4B64" w:rsidRPr="00DD4C5F" w:rsidRDefault="00A76C4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barierowych</w:t>
            </w:r>
            <w:r w:rsidR="004E4B64" w:rsidRPr="00DD4C5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76C4D" w:rsidRPr="00DD4C5F" w14:paraId="122C9C33" w14:textId="77777777" w:rsidTr="00DD4C5F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13BCFC20" w14:textId="77777777" w:rsidR="00A76C4D" w:rsidRPr="00DD4C5F" w:rsidRDefault="00A76C4D" w:rsidP="00FA3A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210794" w14:textId="77777777" w:rsidR="00A76C4D" w:rsidRPr="00DD4C5F" w:rsidRDefault="00A76C4D" w:rsidP="00FA3A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bCs/>
                <w:sz w:val="22"/>
                <w:szCs w:val="22"/>
              </w:rPr>
              <w:t>137/2023</w:t>
            </w:r>
          </w:p>
        </w:tc>
      </w:tr>
      <w:tr w:rsidR="00843A88" w:rsidRPr="00DD4C5F" w14:paraId="437E4A95" w14:textId="77777777" w:rsidTr="00DD4C5F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0EEA0995" w14:textId="77777777" w:rsidR="00843A88" w:rsidRPr="00DD4C5F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5F000B78" w14:textId="77777777" w:rsidR="0012774F" w:rsidRPr="00DD4C5F" w:rsidRDefault="00520165" w:rsidP="00DD4C5F">
      <w:pPr>
        <w:spacing w:before="24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DD4C5F">
        <w:rPr>
          <w:rFonts w:ascii="Arial Narrow" w:hAnsi="Arial Narrow" w:cs="Arial"/>
          <w:sz w:val="22"/>
          <w:szCs w:val="22"/>
        </w:rPr>
        <w:t xml:space="preserve">Zamawiający, </w:t>
      </w:r>
      <w:r w:rsidR="00A76C4D" w:rsidRPr="00DD4C5F">
        <w:rPr>
          <w:rFonts w:ascii="Arial Narrow" w:hAnsi="Arial Narrow" w:cs="Arial"/>
          <w:b/>
          <w:sz w:val="22"/>
          <w:szCs w:val="22"/>
        </w:rPr>
        <w:t>10WSzKzP SPZOZ</w:t>
      </w:r>
      <w:r w:rsidRPr="00DD4C5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DD4C5F">
        <w:rPr>
          <w:rFonts w:ascii="Arial Narrow" w:hAnsi="Arial Narrow" w:cs="Arial"/>
          <w:sz w:val="22"/>
          <w:szCs w:val="22"/>
        </w:rPr>
        <w:t>284</w:t>
      </w:r>
      <w:r w:rsidRPr="00DD4C5F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DD4C5F">
        <w:rPr>
          <w:rFonts w:ascii="Arial Narrow" w:hAnsi="Arial Narrow" w:cs="Arial"/>
          <w:sz w:val="22"/>
          <w:szCs w:val="22"/>
        </w:rPr>
        <w:t>6</w:t>
      </w:r>
      <w:r w:rsidRPr="00DD4C5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D4C5F">
        <w:rPr>
          <w:rFonts w:ascii="Arial Narrow" w:hAnsi="Arial Narrow" w:cs="Arial"/>
          <w:sz w:val="22"/>
          <w:szCs w:val="22"/>
        </w:rPr>
        <w:t>11</w:t>
      </w:r>
      <w:r w:rsidRPr="00DD4C5F">
        <w:rPr>
          <w:rFonts w:ascii="Arial Narrow" w:hAnsi="Arial Narrow" w:cs="Arial"/>
          <w:sz w:val="22"/>
          <w:szCs w:val="22"/>
        </w:rPr>
        <w:t xml:space="preserve"> </w:t>
      </w:r>
      <w:r w:rsidR="0029606A" w:rsidRPr="00DD4C5F">
        <w:rPr>
          <w:rFonts w:ascii="Arial Narrow" w:hAnsi="Arial Narrow" w:cs="Arial"/>
          <w:sz w:val="22"/>
          <w:szCs w:val="22"/>
        </w:rPr>
        <w:t xml:space="preserve">września </w:t>
      </w:r>
      <w:r w:rsidRPr="00DD4C5F">
        <w:rPr>
          <w:rFonts w:ascii="Arial Narrow" w:hAnsi="Arial Narrow" w:cs="Arial"/>
          <w:sz w:val="22"/>
          <w:szCs w:val="22"/>
        </w:rPr>
        <w:t>20</w:t>
      </w:r>
      <w:r w:rsidR="0029606A" w:rsidRPr="00DD4C5F">
        <w:rPr>
          <w:rFonts w:ascii="Arial Narrow" w:hAnsi="Arial Narrow" w:cs="Arial"/>
          <w:sz w:val="22"/>
          <w:szCs w:val="22"/>
        </w:rPr>
        <w:t>19</w:t>
      </w:r>
      <w:r w:rsidRPr="00DD4C5F">
        <w:rPr>
          <w:rFonts w:ascii="Arial Narrow" w:hAnsi="Arial Narrow" w:cs="Arial"/>
          <w:sz w:val="22"/>
          <w:szCs w:val="22"/>
        </w:rPr>
        <w:t xml:space="preserve"> r</w:t>
      </w:r>
      <w:r w:rsidR="0029606A" w:rsidRPr="00DD4C5F">
        <w:rPr>
          <w:rFonts w:ascii="Arial Narrow" w:hAnsi="Arial Narrow" w:cs="Arial"/>
          <w:sz w:val="22"/>
          <w:szCs w:val="22"/>
        </w:rPr>
        <w:t>.</w:t>
      </w:r>
      <w:r w:rsidRPr="00DD4C5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D4C5F">
        <w:rPr>
          <w:rFonts w:ascii="Arial Narrow" w:hAnsi="Arial Narrow" w:cs="Arial"/>
          <w:sz w:val="22"/>
          <w:szCs w:val="22"/>
        </w:rPr>
        <w:t>z</w:t>
      </w:r>
      <w:r w:rsidRPr="00DD4C5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D4C5F">
        <w:rPr>
          <w:rFonts w:ascii="Arial Narrow" w:hAnsi="Arial Narrow" w:cs="Arial"/>
          <w:sz w:val="22"/>
          <w:szCs w:val="22"/>
        </w:rPr>
        <w:t>p</w:t>
      </w:r>
      <w:r w:rsidRPr="00DD4C5F">
        <w:rPr>
          <w:rFonts w:ascii="Arial Narrow" w:hAnsi="Arial Narrow" w:cs="Arial"/>
          <w:sz w:val="22"/>
          <w:szCs w:val="22"/>
        </w:rPr>
        <w:t xml:space="preserve">ublicznych </w:t>
      </w:r>
      <w:r w:rsidR="00A76C4D" w:rsidRPr="00DD4C5F">
        <w:rPr>
          <w:rFonts w:ascii="Arial Narrow" w:hAnsi="Arial Narrow" w:cs="Arial"/>
          <w:sz w:val="22"/>
          <w:szCs w:val="22"/>
        </w:rPr>
        <w:t>(</w:t>
      </w:r>
      <w:proofErr w:type="spellStart"/>
      <w:r w:rsidR="00A76C4D" w:rsidRPr="00DD4C5F">
        <w:rPr>
          <w:rFonts w:ascii="Arial Narrow" w:hAnsi="Arial Narrow" w:cs="Arial"/>
          <w:sz w:val="22"/>
          <w:szCs w:val="22"/>
        </w:rPr>
        <w:t>t.j</w:t>
      </w:r>
      <w:proofErr w:type="spellEnd"/>
      <w:r w:rsidR="00A76C4D" w:rsidRPr="00DD4C5F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DD4C5F">
        <w:rPr>
          <w:rFonts w:ascii="Arial Narrow" w:hAnsi="Arial Narrow" w:cs="Arial"/>
          <w:sz w:val="22"/>
          <w:szCs w:val="22"/>
        </w:rPr>
        <w:t xml:space="preserve">, </w:t>
      </w:r>
      <w:r w:rsidR="00E74BC3" w:rsidRPr="00DD4C5F">
        <w:rPr>
          <w:rFonts w:ascii="Arial Narrow" w:hAnsi="Arial Narrow" w:cs="Arial"/>
          <w:sz w:val="22"/>
          <w:szCs w:val="22"/>
        </w:rPr>
        <w:t>udostępnia</w:t>
      </w:r>
      <w:r w:rsidR="00BE7BFD" w:rsidRPr="00DD4C5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D4C5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D4C5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DD4C5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DD4C5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DD4C5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DD4C5F">
        <w:rPr>
          <w:rFonts w:ascii="Arial Narrow" w:hAnsi="Arial Narrow" w:cs="Arial"/>
          <w:sz w:val="22"/>
          <w:szCs w:val="22"/>
        </w:rPr>
        <w:t>wraz z wyjaśnieniami</w:t>
      </w:r>
      <w:r w:rsidR="0012774F" w:rsidRPr="00DD4C5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6C4D" w:rsidRPr="00DD4C5F" w14:paraId="74E8FAAC" w14:textId="77777777" w:rsidTr="00FA3AD6">
        <w:tc>
          <w:tcPr>
            <w:tcW w:w="9356" w:type="dxa"/>
            <w:shd w:val="clear" w:color="auto" w:fill="auto"/>
          </w:tcPr>
          <w:p w14:paraId="1FC4F687" w14:textId="77777777" w:rsidR="00A76C4D" w:rsidRPr="00DD4C5F" w:rsidRDefault="00A76C4D" w:rsidP="00FA3AD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412C7F47" w14:textId="77777777" w:rsidR="00A76C4D" w:rsidRPr="00DD4C5F" w:rsidRDefault="00A76C4D" w:rsidP="00DD4C5F">
            <w:pPr>
              <w:numPr>
                <w:ilvl w:val="0"/>
                <w:numId w:val="8"/>
              </w:numPr>
              <w:spacing w:after="120" w:line="360" w:lineRule="auto"/>
              <w:ind w:left="322" w:right="-72" w:hanging="32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sz w:val="22"/>
                <w:szCs w:val="22"/>
              </w:rPr>
              <w:t>Czy Zamawiający dopuści fartuch chirurgiczny zawiązywany na troki, wykonany w polu niekrytycznym  z nieprzemakalnej tkaniny bawełniano – poliestrowej o zawartości bawełny 55% +/- 5% o gramaturze  125 - 135 g/m2?</w:t>
            </w:r>
          </w:p>
          <w:p w14:paraId="631BA606" w14:textId="62ED9BB6" w:rsidR="00A76C4D" w:rsidRPr="00DD4C5F" w:rsidRDefault="00DD4C5F" w:rsidP="00FA3A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 zawartość bawełny 55% i gramaturę 125-135g/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m</w:t>
            </w:r>
            <w:r w:rsidRPr="00DD4C5F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12C90E33" w14:textId="77777777" w:rsidR="00A76C4D" w:rsidRPr="00DD4C5F" w:rsidRDefault="00A76C4D" w:rsidP="00DD4C5F">
            <w:pPr>
              <w:numPr>
                <w:ilvl w:val="0"/>
                <w:numId w:val="8"/>
              </w:numPr>
              <w:spacing w:after="120" w:line="360" w:lineRule="auto"/>
              <w:ind w:left="322" w:right="-72" w:hanging="32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sz w:val="22"/>
                <w:szCs w:val="22"/>
              </w:rPr>
              <w:t>Czy Zamawiający wymaga, aby karty techniczne potwierdzające gramaturę i skład chemiczny były wystawione przez ich producentów?</w:t>
            </w:r>
          </w:p>
          <w:p w14:paraId="46327D5D" w14:textId="023DC550" w:rsidR="00A76C4D" w:rsidRPr="00DD4C5F" w:rsidRDefault="00DD4C5F" w:rsidP="00FA3A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14C5743F" w14:textId="77777777" w:rsidR="00A76C4D" w:rsidRPr="00DD4C5F" w:rsidRDefault="00A76C4D" w:rsidP="00DD4C5F">
            <w:pPr>
              <w:numPr>
                <w:ilvl w:val="0"/>
                <w:numId w:val="8"/>
              </w:numPr>
              <w:spacing w:after="120" w:line="360" w:lineRule="auto"/>
              <w:ind w:left="322" w:right="-72" w:hanging="32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sz w:val="22"/>
                <w:szCs w:val="22"/>
              </w:rPr>
              <w:t>Czy Zamawiający dopuści temperaturę suszenia serwet i fartuchów max. 80</w:t>
            </w:r>
            <w:r w:rsidRPr="004E0E80">
              <w:rPr>
                <w:rFonts w:ascii="Arial Narrow" w:hAnsi="Arial Narrow" w:cs="Arial"/>
                <w:sz w:val="22"/>
                <w:szCs w:val="22"/>
                <w:vertAlign w:val="superscript"/>
              </w:rPr>
              <w:t>0</w:t>
            </w:r>
            <w:r w:rsidRPr="00DD4C5F">
              <w:rPr>
                <w:rFonts w:ascii="Arial Narrow" w:hAnsi="Arial Narrow" w:cs="Arial"/>
                <w:sz w:val="22"/>
                <w:szCs w:val="22"/>
              </w:rPr>
              <w:t>C przez okres max. 20minut?</w:t>
            </w:r>
          </w:p>
          <w:p w14:paraId="7609632F" w14:textId="77777777" w:rsidR="00A76C4D" w:rsidRPr="00DD4C5F" w:rsidRDefault="00A76C4D" w:rsidP="00FA3AD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sz w:val="22"/>
                <w:szCs w:val="22"/>
              </w:rPr>
              <w:t>Wysoka temperatura negatywnie wpływa na właściwości wszystkich tkanin.</w:t>
            </w:r>
          </w:p>
          <w:p w14:paraId="10DC77B4" w14:textId="776CF019" w:rsidR="00A76C4D" w:rsidRPr="00DD4C5F" w:rsidRDefault="00DD4C5F" w:rsidP="00DD4C5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D4C5F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A76C4D" w:rsidRPr="00DD4C5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</w:t>
            </w:r>
            <w:r w:rsidRPr="00DD4C5F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</w:tbl>
    <w:p w14:paraId="28E58F3B" w14:textId="77777777" w:rsidR="00BE7BFD" w:rsidRPr="00DD4C5F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2BFB0399" w14:textId="24A01246" w:rsidR="00DD4C5F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DD4C5F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11E58DF1" w14:textId="77777777" w:rsidR="00DD4C5F" w:rsidRDefault="00DD4C5F" w:rsidP="00DD4C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0A78716" w14:textId="77777777" w:rsidR="00DD4C5F" w:rsidRDefault="00DD4C5F" w:rsidP="00DD4C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17144E7" w14:textId="77777777" w:rsidR="00DD4C5F" w:rsidRDefault="00DD4C5F" w:rsidP="00DD4C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2CDB63F" w14:textId="25F6358E" w:rsidR="00DD4C5F" w:rsidRPr="00DD4C5F" w:rsidRDefault="00DD4C5F" w:rsidP="00DD4C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DD4C5F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1 </w:t>
      </w:r>
      <w:r w:rsidRPr="00DD4C5F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08D57D56" w14:textId="77777777" w:rsidR="00DD4C5F" w:rsidRPr="000605ED" w:rsidRDefault="00DD4C5F" w:rsidP="00DD4C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0135F5AF" w14:textId="77777777" w:rsidR="00DD4C5F" w:rsidRPr="000605ED" w:rsidRDefault="00DD4C5F" w:rsidP="00DD4C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0E1ED8D9" w14:textId="77777777" w:rsidR="00DD4C5F" w:rsidRPr="000605ED" w:rsidRDefault="00DD4C5F" w:rsidP="00DD4C5F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582A1DFF" w14:textId="49A00481" w:rsidR="00DD4C5F" w:rsidRPr="00DD4C5F" w:rsidRDefault="00DD4C5F" w:rsidP="00DD4C5F">
      <w:pPr>
        <w:rPr>
          <w:rFonts w:ascii="Arial Narrow" w:hAnsi="Arial Narrow" w:cs="Arial"/>
          <w:i/>
          <w:iCs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</w:t>
      </w:r>
      <w:r w:rsidR="00863848">
        <w:rPr>
          <w:rFonts w:ascii="Arial Narrow" w:hAnsi="Arial Narrow"/>
          <w:sz w:val="18"/>
        </w:rPr>
        <w:t>4</w:t>
      </w:r>
      <w:r>
        <w:rPr>
          <w:rFonts w:ascii="Arial Narrow" w:hAnsi="Arial Narrow"/>
          <w:sz w:val="18"/>
        </w:rPr>
        <w:t>.12.2023 r.</w:t>
      </w:r>
    </w:p>
    <w:sectPr w:rsidR="00DD4C5F" w:rsidRPr="00DD4C5F" w:rsidSect="00DD4C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567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A1AAC" w14:textId="77777777" w:rsidR="005E4816" w:rsidRDefault="005E4816">
      <w:r>
        <w:separator/>
      </w:r>
    </w:p>
  </w:endnote>
  <w:endnote w:type="continuationSeparator" w:id="0">
    <w:p w14:paraId="6054E382" w14:textId="77777777" w:rsidR="005E4816" w:rsidRDefault="005E4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621F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81EF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8C4E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46493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F4B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7DC1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7A6315" w14:textId="77777777" w:rsidR="006D4AB3" w:rsidRDefault="006D4AB3">
    <w:pPr>
      <w:pStyle w:val="Stopka"/>
      <w:tabs>
        <w:tab w:val="clear" w:pos="4536"/>
        <w:tab w:val="left" w:pos="6237"/>
      </w:tabs>
    </w:pPr>
  </w:p>
  <w:p w14:paraId="6137E0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39484" w14:textId="77777777" w:rsidR="005E4816" w:rsidRDefault="005E4816">
      <w:r>
        <w:separator/>
      </w:r>
    </w:p>
  </w:footnote>
  <w:footnote w:type="continuationSeparator" w:id="0">
    <w:p w14:paraId="674E14DE" w14:textId="77777777" w:rsidR="005E4816" w:rsidRDefault="005E4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D1F5" w14:textId="77777777" w:rsidR="00A76C4D" w:rsidRDefault="00A76C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89C72" w14:textId="77777777" w:rsidR="00A76C4D" w:rsidRDefault="00A76C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BB3F9" w14:textId="77777777" w:rsidR="00A76C4D" w:rsidRDefault="00A76C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1C68E9"/>
    <w:multiLevelType w:val="hybridMultilevel"/>
    <w:tmpl w:val="CF70ADB4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1325235861">
    <w:abstractNumId w:val="3"/>
  </w:num>
  <w:num w:numId="2" w16cid:durableId="2141653305">
    <w:abstractNumId w:val="6"/>
  </w:num>
  <w:num w:numId="3" w16cid:durableId="2067992936">
    <w:abstractNumId w:val="2"/>
  </w:num>
  <w:num w:numId="4" w16cid:durableId="1920092916">
    <w:abstractNumId w:val="5"/>
  </w:num>
  <w:num w:numId="5" w16cid:durableId="779296620">
    <w:abstractNumId w:val="0"/>
  </w:num>
  <w:num w:numId="6" w16cid:durableId="595864878">
    <w:abstractNumId w:val="1"/>
  </w:num>
  <w:num w:numId="7" w16cid:durableId="2043050247">
    <w:abstractNumId w:val="4"/>
  </w:num>
  <w:num w:numId="8" w16cid:durableId="3435611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81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0E80"/>
    <w:rsid w:val="004E4B64"/>
    <w:rsid w:val="005144A9"/>
    <w:rsid w:val="00520165"/>
    <w:rsid w:val="005B1B08"/>
    <w:rsid w:val="005E4816"/>
    <w:rsid w:val="00632C3C"/>
    <w:rsid w:val="00662BDB"/>
    <w:rsid w:val="006A53C9"/>
    <w:rsid w:val="006A5DF1"/>
    <w:rsid w:val="006B7198"/>
    <w:rsid w:val="006D4AB3"/>
    <w:rsid w:val="006F3B81"/>
    <w:rsid w:val="007D7198"/>
    <w:rsid w:val="00843A88"/>
    <w:rsid w:val="00863848"/>
    <w:rsid w:val="00864A4B"/>
    <w:rsid w:val="00870F9F"/>
    <w:rsid w:val="008804B6"/>
    <w:rsid w:val="00897AB0"/>
    <w:rsid w:val="008A3553"/>
    <w:rsid w:val="00A76C4D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D4C5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39D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4A6BAE"/>
  <w15:chartTrackingRefBased/>
  <w15:docId w15:val="{F2C1A066-05AE-496D-9065-1276EB86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D4C5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D4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2001-02-10T14:28:00Z</cp:lastPrinted>
  <dcterms:created xsi:type="dcterms:W3CDTF">2023-12-14T08:09:00Z</dcterms:created>
  <dcterms:modified xsi:type="dcterms:W3CDTF">2023-12-14T08:09:00Z</dcterms:modified>
</cp:coreProperties>
</file>