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84223" w14:textId="77777777" w:rsidR="009432A1" w:rsidRPr="00231B14" w:rsidRDefault="001124FA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31B14">
        <w:rPr>
          <w:rFonts w:ascii="Arial Narrow" w:hAnsi="Arial Narrow" w:cs="Arial"/>
          <w:sz w:val="24"/>
          <w:szCs w:val="24"/>
        </w:rPr>
        <w:t>Bydgoszcz</w:t>
      </w:r>
      <w:r w:rsidR="009432A1" w:rsidRPr="00231B14">
        <w:rPr>
          <w:rFonts w:ascii="Arial Narrow" w:hAnsi="Arial Narrow" w:cs="Arial"/>
          <w:sz w:val="24"/>
          <w:szCs w:val="24"/>
        </w:rPr>
        <w:t xml:space="preserve"> dnia: </w:t>
      </w:r>
      <w:r w:rsidRPr="00231B14">
        <w:rPr>
          <w:rFonts w:ascii="Arial Narrow" w:hAnsi="Arial Narrow" w:cs="Arial"/>
          <w:sz w:val="24"/>
          <w:szCs w:val="24"/>
        </w:rPr>
        <w:t>2023-12-15</w:t>
      </w:r>
    </w:p>
    <w:p w14:paraId="51FDF854" w14:textId="77777777" w:rsidR="009432A1" w:rsidRPr="00231B14" w:rsidRDefault="001124FA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31B1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72C9087" w14:textId="77777777" w:rsidR="009432A1" w:rsidRPr="00231B14" w:rsidRDefault="001124FA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31B14">
        <w:rPr>
          <w:rFonts w:ascii="Arial Narrow" w:hAnsi="Arial Narrow" w:cs="Arial"/>
          <w:sz w:val="24"/>
          <w:szCs w:val="24"/>
        </w:rPr>
        <w:t>Powstańców Warszawy</w:t>
      </w:r>
      <w:r w:rsidR="009432A1" w:rsidRPr="00231B14">
        <w:rPr>
          <w:rFonts w:ascii="Arial Narrow" w:hAnsi="Arial Narrow" w:cs="Arial"/>
          <w:sz w:val="24"/>
          <w:szCs w:val="24"/>
        </w:rPr>
        <w:t xml:space="preserve"> </w:t>
      </w:r>
      <w:r w:rsidRPr="00231B14">
        <w:rPr>
          <w:rFonts w:ascii="Arial Narrow" w:hAnsi="Arial Narrow" w:cs="Arial"/>
          <w:sz w:val="24"/>
          <w:szCs w:val="24"/>
        </w:rPr>
        <w:t>5</w:t>
      </w:r>
    </w:p>
    <w:p w14:paraId="23B13A1A" w14:textId="77777777" w:rsidR="009432A1" w:rsidRPr="00231B14" w:rsidRDefault="001124FA" w:rsidP="009432A1">
      <w:pPr>
        <w:rPr>
          <w:rFonts w:ascii="Arial Narrow" w:hAnsi="Arial Narrow" w:cs="Arial"/>
          <w:sz w:val="24"/>
          <w:szCs w:val="24"/>
        </w:rPr>
      </w:pPr>
      <w:r w:rsidRPr="00231B14">
        <w:rPr>
          <w:rFonts w:ascii="Arial Narrow" w:hAnsi="Arial Narrow" w:cs="Arial"/>
          <w:sz w:val="24"/>
          <w:szCs w:val="24"/>
        </w:rPr>
        <w:t>85-681</w:t>
      </w:r>
      <w:r w:rsidR="009432A1" w:rsidRPr="00231B14">
        <w:rPr>
          <w:rFonts w:ascii="Arial Narrow" w:hAnsi="Arial Narrow" w:cs="Arial"/>
          <w:sz w:val="24"/>
          <w:szCs w:val="24"/>
        </w:rPr>
        <w:t xml:space="preserve"> </w:t>
      </w:r>
      <w:r w:rsidRPr="00231B14">
        <w:rPr>
          <w:rFonts w:ascii="Arial Narrow" w:hAnsi="Arial Narrow" w:cs="Arial"/>
          <w:sz w:val="24"/>
          <w:szCs w:val="24"/>
        </w:rPr>
        <w:t>Bydgoszcz</w:t>
      </w:r>
    </w:p>
    <w:p w14:paraId="610EAD9E" w14:textId="77777777" w:rsidR="009432A1" w:rsidRPr="00231B14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231B1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B276CC1" w14:textId="77777777" w:rsidR="009432A1" w:rsidRPr="00231B14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31B1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31B14" w14:paraId="263116A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83E03D" w14:textId="77777777" w:rsidR="009432A1" w:rsidRPr="00231B1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31B1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83E3983" w14:textId="77777777" w:rsidR="009432A1" w:rsidRPr="00231B1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31B1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43F0120" w14:textId="77777777" w:rsidR="00A80738" w:rsidRPr="00231B1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31B1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01AF726" w14:textId="77777777" w:rsidR="009432A1" w:rsidRPr="00231B1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31B1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31B1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31B1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31B14" w14:paraId="5AB2F14E" w14:textId="77777777" w:rsidTr="00A652DF">
        <w:tc>
          <w:tcPr>
            <w:tcW w:w="2269" w:type="dxa"/>
            <w:shd w:val="clear" w:color="auto" w:fill="auto"/>
          </w:tcPr>
          <w:p w14:paraId="6588546E" w14:textId="77777777" w:rsidR="009432A1" w:rsidRPr="00231B1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B1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1BE1D1" w14:textId="7EA3D934" w:rsidR="009432A1" w:rsidRPr="00231B14" w:rsidRDefault="001124F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1B14">
              <w:rPr>
                <w:rFonts w:ascii="Arial Narrow" w:hAnsi="Arial Narrow" w:cs="Arial"/>
                <w:bCs/>
                <w:sz w:val="24"/>
                <w:szCs w:val="24"/>
              </w:rPr>
              <w:t xml:space="preserve">Roboty budowlane w zakresie remontu pomieszczeń w budynku nr 5 - </w:t>
            </w:r>
            <w:r w:rsidR="00231B14">
              <w:rPr>
                <w:rFonts w:ascii="Arial Narrow" w:hAnsi="Arial Narrow" w:cs="Arial"/>
                <w:bCs/>
                <w:sz w:val="24"/>
                <w:szCs w:val="24"/>
              </w:rPr>
              <w:t>F</w:t>
            </w:r>
            <w:r w:rsidRPr="00231B14">
              <w:rPr>
                <w:rFonts w:ascii="Arial Narrow" w:hAnsi="Arial Narrow" w:cs="Arial"/>
                <w:bCs/>
                <w:sz w:val="24"/>
                <w:szCs w:val="24"/>
              </w:rPr>
              <w:t>izykoterapia</w:t>
            </w:r>
            <w:r w:rsidR="009432A1" w:rsidRPr="00231B1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124FA" w:rsidRPr="00231B14" w14:paraId="630C9E8B" w14:textId="77777777" w:rsidTr="00F60A57">
        <w:tc>
          <w:tcPr>
            <w:tcW w:w="2269" w:type="dxa"/>
            <w:shd w:val="clear" w:color="auto" w:fill="auto"/>
          </w:tcPr>
          <w:p w14:paraId="1DE02A22" w14:textId="77777777" w:rsidR="001124FA" w:rsidRPr="00231B14" w:rsidRDefault="001124FA" w:rsidP="00F60A5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1B1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BD2A4D" w14:textId="77777777" w:rsidR="001124FA" w:rsidRPr="00231B14" w:rsidRDefault="001124FA" w:rsidP="00F60A5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1B14">
              <w:rPr>
                <w:rFonts w:ascii="Arial Narrow" w:hAnsi="Arial Narrow" w:cs="Arial"/>
                <w:bCs/>
                <w:sz w:val="24"/>
                <w:szCs w:val="24"/>
              </w:rPr>
              <w:t>133/2023</w:t>
            </w:r>
          </w:p>
        </w:tc>
      </w:tr>
    </w:tbl>
    <w:p w14:paraId="762B1AC7" w14:textId="77777777" w:rsidR="00890B92" w:rsidRPr="00231B1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1B1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31B14">
        <w:rPr>
          <w:rFonts w:ascii="Arial Narrow" w:hAnsi="Arial Narrow" w:cs="Arial"/>
          <w:sz w:val="24"/>
          <w:szCs w:val="24"/>
        </w:rPr>
        <w:t>22</w:t>
      </w:r>
      <w:r w:rsidR="0043158A" w:rsidRPr="00231B14">
        <w:rPr>
          <w:rFonts w:ascii="Arial Narrow" w:hAnsi="Arial Narrow" w:cs="Arial"/>
          <w:sz w:val="24"/>
          <w:szCs w:val="24"/>
        </w:rPr>
        <w:t>2</w:t>
      </w:r>
      <w:r w:rsidRPr="00231B1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31B14">
        <w:rPr>
          <w:rFonts w:ascii="Arial Narrow" w:hAnsi="Arial Narrow" w:cs="Arial"/>
          <w:sz w:val="24"/>
          <w:szCs w:val="24"/>
        </w:rPr>
        <w:t>4</w:t>
      </w:r>
      <w:r w:rsidRPr="00231B14">
        <w:rPr>
          <w:rFonts w:ascii="Arial Narrow" w:hAnsi="Arial Narrow" w:cs="Arial"/>
          <w:sz w:val="24"/>
          <w:szCs w:val="24"/>
        </w:rPr>
        <w:t xml:space="preserve"> </w:t>
      </w:r>
      <w:r w:rsidR="00890B92" w:rsidRPr="00231B1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31B14">
        <w:rPr>
          <w:rFonts w:ascii="Arial Narrow" w:hAnsi="Arial Narrow" w:cs="Arial"/>
          <w:sz w:val="24"/>
          <w:szCs w:val="24"/>
        </w:rPr>
        <w:t xml:space="preserve"> </w:t>
      </w:r>
      <w:r w:rsidR="001124FA" w:rsidRPr="00231B14">
        <w:rPr>
          <w:rFonts w:ascii="Arial Narrow" w:hAnsi="Arial Narrow" w:cs="Arial"/>
          <w:sz w:val="24"/>
          <w:szCs w:val="24"/>
        </w:rPr>
        <w:t>(</w:t>
      </w:r>
      <w:proofErr w:type="spellStart"/>
      <w:r w:rsidR="001124FA" w:rsidRPr="00231B14">
        <w:rPr>
          <w:rFonts w:ascii="Arial Narrow" w:hAnsi="Arial Narrow" w:cs="Arial"/>
          <w:sz w:val="24"/>
          <w:szCs w:val="24"/>
        </w:rPr>
        <w:t>t.j</w:t>
      </w:r>
      <w:proofErr w:type="spellEnd"/>
      <w:r w:rsidR="001124FA" w:rsidRPr="00231B14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231B14">
        <w:rPr>
          <w:rFonts w:ascii="Arial Narrow" w:hAnsi="Arial Narrow" w:cs="Arial"/>
          <w:sz w:val="24"/>
          <w:szCs w:val="24"/>
        </w:rPr>
        <w:t xml:space="preserve"> </w:t>
      </w:r>
      <w:r w:rsidR="00890B92" w:rsidRPr="00231B1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6EAF2DCA" w14:textId="77777777" w:rsidR="0069085C" w:rsidRPr="00231B14" w:rsidRDefault="001124F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31B14">
        <w:rPr>
          <w:rFonts w:ascii="Arial Narrow" w:hAnsi="Arial Narrow" w:cs="Arial"/>
          <w:b/>
          <w:sz w:val="24"/>
          <w:szCs w:val="24"/>
        </w:rPr>
        <w:t>296 371.00</w:t>
      </w:r>
      <w:r w:rsidR="00890B92" w:rsidRPr="00231B14">
        <w:rPr>
          <w:rFonts w:ascii="Arial Narrow" w:hAnsi="Arial Narrow" w:cs="Arial"/>
          <w:sz w:val="24"/>
          <w:szCs w:val="24"/>
        </w:rPr>
        <w:t xml:space="preserve"> zł brutto.</w:t>
      </w:r>
    </w:p>
    <w:p w14:paraId="517C94FE" w14:textId="77777777" w:rsidR="00890B92" w:rsidRPr="00231B1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36CC2CB" w14:textId="77777777" w:rsidR="00890B92" w:rsidRPr="00231B1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E79BC83" w14:textId="77777777" w:rsidR="00890B92" w:rsidRPr="00231B1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F41D477" w14:textId="77777777" w:rsidR="00A80738" w:rsidRPr="00231B14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31B14">
        <w:rPr>
          <w:rFonts w:ascii="Arial Narrow" w:hAnsi="Arial Narrow" w:cs="Arial"/>
          <w:i/>
          <w:szCs w:val="24"/>
        </w:rPr>
        <w:t>Zamawiający</w:t>
      </w:r>
    </w:p>
    <w:p w14:paraId="3646DB05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45C4E4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316A9B8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97360F8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4A3042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1970352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8E1E23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56446E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20B897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2DEE28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C3CFF4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037901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628E84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E3A43E" w14:textId="77777777" w:rsidR="00231B14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A75899" w14:textId="4E02437B" w:rsidR="00231B14" w:rsidRPr="000605ED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</w:t>
      </w:r>
      <w:r>
        <w:rPr>
          <w:rFonts w:ascii="Arial Narrow" w:hAnsi="Arial Narrow"/>
          <w:sz w:val="18"/>
          <w:szCs w:val="20"/>
        </w:rPr>
        <w:t xml:space="preserve"> 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18FED89A" w14:textId="77777777" w:rsidR="00231B14" w:rsidRPr="000605ED" w:rsidRDefault="00231B14" w:rsidP="00231B1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03C83888" w14:textId="77777777" w:rsidR="00231B14" w:rsidRPr="000605ED" w:rsidRDefault="00231B14" w:rsidP="00231B14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2B80C235" w14:textId="0320C135" w:rsidR="00C236D3" w:rsidRPr="00231B14" w:rsidRDefault="00231B14" w:rsidP="00231B14">
      <w:pPr>
        <w:rPr>
          <w:rFonts w:ascii="Arial Narrow" w:hAnsi="Arial Narrow" w:cs="Arial"/>
          <w:sz w:val="22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15.12.2023 r.</w:t>
      </w:r>
    </w:p>
    <w:sectPr w:rsidR="00C236D3" w:rsidRPr="00231B14" w:rsidSect="00231B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48EC4" w14:textId="77777777" w:rsidR="00532074" w:rsidRDefault="00532074">
      <w:r>
        <w:separator/>
      </w:r>
    </w:p>
  </w:endnote>
  <w:endnote w:type="continuationSeparator" w:id="0">
    <w:p w14:paraId="36CA53B5" w14:textId="77777777" w:rsidR="00532074" w:rsidRDefault="00532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4A2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0FC2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36AF6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5B20C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013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9FA3A5" w14:textId="77777777" w:rsidR="009F189D" w:rsidRDefault="009F189D">
    <w:pPr>
      <w:pStyle w:val="Stopka"/>
      <w:tabs>
        <w:tab w:val="clear" w:pos="4536"/>
      </w:tabs>
      <w:jc w:val="center"/>
    </w:pPr>
  </w:p>
  <w:p w14:paraId="7555DB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997FC" w14:textId="77777777" w:rsidR="00532074" w:rsidRDefault="00532074">
      <w:r>
        <w:separator/>
      </w:r>
    </w:p>
  </w:footnote>
  <w:footnote w:type="continuationSeparator" w:id="0">
    <w:p w14:paraId="16E394A6" w14:textId="77777777" w:rsidR="00532074" w:rsidRDefault="00532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04FE" w14:textId="77777777" w:rsidR="001124FA" w:rsidRDefault="001124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96E" w14:textId="77777777" w:rsidR="001124FA" w:rsidRDefault="001124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0C022" w14:textId="77777777" w:rsidR="001124FA" w:rsidRDefault="001124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074"/>
    <w:rsid w:val="00007727"/>
    <w:rsid w:val="00017720"/>
    <w:rsid w:val="00035488"/>
    <w:rsid w:val="000D7F25"/>
    <w:rsid w:val="000E00E5"/>
    <w:rsid w:val="001124FA"/>
    <w:rsid w:val="00173B20"/>
    <w:rsid w:val="001C69FF"/>
    <w:rsid w:val="00231B14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2074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848B15"/>
  <w15:chartTrackingRefBased/>
  <w15:docId w15:val="{191E8178-50B0-486E-9FE4-C4562AFF4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31B1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31B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2023-12-15T06:21:00Z</dcterms:created>
  <dcterms:modified xsi:type="dcterms:W3CDTF">2023-12-15T06:24:00Z</dcterms:modified>
</cp:coreProperties>
</file>