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6E79B" w14:textId="77777777" w:rsidR="003E6519" w:rsidRPr="00123617" w:rsidRDefault="009E335A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123617">
        <w:rPr>
          <w:rFonts w:ascii="Arial Narrow" w:hAnsi="Arial Narrow" w:cs="Arial"/>
          <w:sz w:val="24"/>
          <w:szCs w:val="24"/>
        </w:rPr>
        <w:t>Bydgoszcz</w:t>
      </w:r>
      <w:r w:rsidR="003E6519" w:rsidRPr="00123617">
        <w:rPr>
          <w:rFonts w:ascii="Arial Narrow" w:hAnsi="Arial Narrow" w:cs="Arial"/>
          <w:sz w:val="24"/>
          <w:szCs w:val="24"/>
        </w:rPr>
        <w:t xml:space="preserve"> dnia: </w:t>
      </w:r>
      <w:r w:rsidRPr="00123617">
        <w:rPr>
          <w:rFonts w:ascii="Arial Narrow" w:hAnsi="Arial Narrow" w:cs="Arial"/>
          <w:sz w:val="24"/>
          <w:szCs w:val="24"/>
        </w:rPr>
        <w:t>2023-12-15</w:t>
      </w:r>
    </w:p>
    <w:p w14:paraId="338FD903" w14:textId="77777777" w:rsidR="003E6519" w:rsidRPr="00123617" w:rsidRDefault="009E335A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12361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3085084E" w14:textId="77777777" w:rsidR="003E6519" w:rsidRPr="00123617" w:rsidRDefault="009E335A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123617">
        <w:rPr>
          <w:rFonts w:ascii="Arial Narrow" w:hAnsi="Arial Narrow" w:cs="Arial"/>
          <w:sz w:val="24"/>
          <w:szCs w:val="24"/>
        </w:rPr>
        <w:t>Powstańców Warszawy</w:t>
      </w:r>
      <w:r w:rsidR="003E6519" w:rsidRPr="00123617">
        <w:rPr>
          <w:rFonts w:ascii="Arial Narrow" w:hAnsi="Arial Narrow" w:cs="Arial"/>
          <w:sz w:val="24"/>
          <w:szCs w:val="24"/>
        </w:rPr>
        <w:t xml:space="preserve"> </w:t>
      </w:r>
      <w:r w:rsidRPr="00123617">
        <w:rPr>
          <w:rFonts w:ascii="Arial Narrow" w:hAnsi="Arial Narrow" w:cs="Arial"/>
          <w:sz w:val="24"/>
          <w:szCs w:val="24"/>
        </w:rPr>
        <w:t>5</w:t>
      </w:r>
    </w:p>
    <w:p w14:paraId="7A9C655C" w14:textId="77777777" w:rsidR="003E6519" w:rsidRPr="00123617" w:rsidRDefault="009E335A" w:rsidP="003E6519">
      <w:pPr>
        <w:rPr>
          <w:rFonts w:ascii="Arial Narrow" w:hAnsi="Arial Narrow" w:cs="Arial"/>
          <w:sz w:val="24"/>
          <w:szCs w:val="24"/>
        </w:rPr>
      </w:pPr>
      <w:r w:rsidRPr="00123617">
        <w:rPr>
          <w:rFonts w:ascii="Arial Narrow" w:hAnsi="Arial Narrow" w:cs="Arial"/>
          <w:sz w:val="24"/>
          <w:szCs w:val="24"/>
        </w:rPr>
        <w:t>85-681</w:t>
      </w:r>
      <w:r w:rsidR="003E6519" w:rsidRPr="00123617">
        <w:rPr>
          <w:rFonts w:ascii="Arial Narrow" w:hAnsi="Arial Narrow" w:cs="Arial"/>
          <w:sz w:val="24"/>
          <w:szCs w:val="24"/>
        </w:rPr>
        <w:t xml:space="preserve"> </w:t>
      </w:r>
      <w:r w:rsidRPr="00123617">
        <w:rPr>
          <w:rFonts w:ascii="Arial Narrow" w:hAnsi="Arial Narrow" w:cs="Arial"/>
          <w:sz w:val="24"/>
          <w:szCs w:val="24"/>
        </w:rPr>
        <w:t>Bydgoszcz</w:t>
      </w:r>
    </w:p>
    <w:p w14:paraId="5CE97022" w14:textId="77777777" w:rsidR="003E6519" w:rsidRPr="00123617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12361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27FAFFB" w14:textId="77777777" w:rsidR="003E6519" w:rsidRPr="00123617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12361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123617" w14:paraId="729E6ADE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8EEBAC" w14:textId="77777777" w:rsidR="003E6519" w:rsidRPr="00123617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123617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0F42E3B" w14:textId="77777777" w:rsidR="003E6519" w:rsidRPr="00123617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123617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4276B3E5" w14:textId="77777777" w:rsidR="003E6519" w:rsidRPr="00123617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123617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EE02BBC" w14:textId="77777777" w:rsidR="003E6519" w:rsidRPr="00123617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12361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12361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12361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123617" w14:paraId="5F3224B9" w14:textId="77777777" w:rsidTr="001A0FA2">
        <w:tc>
          <w:tcPr>
            <w:tcW w:w="2269" w:type="dxa"/>
            <w:shd w:val="clear" w:color="auto" w:fill="auto"/>
          </w:tcPr>
          <w:p w14:paraId="58FAB971" w14:textId="77777777" w:rsidR="003E6519" w:rsidRPr="00123617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361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5A8FE57" w14:textId="77777777" w:rsidR="003E6519" w:rsidRPr="00123617" w:rsidRDefault="009E335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23617">
              <w:rPr>
                <w:rFonts w:ascii="Arial Narrow" w:hAnsi="Arial Narrow" w:cs="Arial"/>
                <w:bCs/>
                <w:sz w:val="24"/>
                <w:szCs w:val="24"/>
              </w:rPr>
              <w:t>Dostawy sukcesywne warzyw, owoców i jaj spożywczych</w:t>
            </w:r>
            <w:r w:rsidR="003E6519" w:rsidRPr="0012361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E335A" w:rsidRPr="00123617" w14:paraId="13B75E0E" w14:textId="77777777" w:rsidTr="00623E8D">
        <w:tc>
          <w:tcPr>
            <w:tcW w:w="2269" w:type="dxa"/>
            <w:shd w:val="clear" w:color="auto" w:fill="auto"/>
          </w:tcPr>
          <w:p w14:paraId="21B7B43C" w14:textId="77777777" w:rsidR="009E335A" w:rsidRPr="00123617" w:rsidRDefault="009E335A" w:rsidP="00623E8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361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F8A3246" w14:textId="77777777" w:rsidR="009E335A" w:rsidRPr="00123617" w:rsidRDefault="009E335A" w:rsidP="00623E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23617">
              <w:rPr>
                <w:rFonts w:ascii="Arial Narrow" w:hAnsi="Arial Narrow" w:cs="Arial"/>
                <w:bCs/>
                <w:sz w:val="24"/>
                <w:szCs w:val="24"/>
              </w:rPr>
              <w:t>140/2023</w:t>
            </w:r>
          </w:p>
        </w:tc>
      </w:tr>
    </w:tbl>
    <w:p w14:paraId="7CA00285" w14:textId="77777777" w:rsidR="00890B92" w:rsidRPr="00123617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23617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123617">
        <w:rPr>
          <w:rFonts w:ascii="Arial Narrow" w:hAnsi="Arial Narrow" w:cs="Arial"/>
          <w:sz w:val="24"/>
          <w:szCs w:val="24"/>
        </w:rPr>
        <w:t>22</w:t>
      </w:r>
      <w:r w:rsidR="0049054E" w:rsidRPr="00123617">
        <w:rPr>
          <w:rFonts w:ascii="Arial Narrow" w:hAnsi="Arial Narrow" w:cs="Arial"/>
          <w:sz w:val="24"/>
          <w:szCs w:val="24"/>
        </w:rPr>
        <w:t>2</w:t>
      </w:r>
      <w:r w:rsidRPr="00123617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123617">
        <w:rPr>
          <w:rFonts w:ascii="Arial Narrow" w:hAnsi="Arial Narrow" w:cs="Arial"/>
          <w:sz w:val="24"/>
          <w:szCs w:val="24"/>
        </w:rPr>
        <w:t>4</w:t>
      </w:r>
      <w:r w:rsidRPr="00123617">
        <w:rPr>
          <w:rFonts w:ascii="Arial Narrow" w:hAnsi="Arial Narrow" w:cs="Arial"/>
          <w:sz w:val="24"/>
          <w:szCs w:val="24"/>
        </w:rPr>
        <w:t xml:space="preserve"> </w:t>
      </w:r>
      <w:r w:rsidR="00890B92" w:rsidRPr="0012361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123617">
        <w:rPr>
          <w:rFonts w:ascii="Arial Narrow" w:hAnsi="Arial Narrow" w:cs="Arial"/>
          <w:sz w:val="24"/>
          <w:szCs w:val="24"/>
        </w:rPr>
        <w:t xml:space="preserve"> </w:t>
      </w:r>
      <w:r w:rsidR="009E335A" w:rsidRPr="00123617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123617">
        <w:rPr>
          <w:rFonts w:ascii="Arial Narrow" w:hAnsi="Arial Narrow" w:cs="Arial"/>
          <w:sz w:val="24"/>
          <w:szCs w:val="24"/>
        </w:rPr>
        <w:t xml:space="preserve"> </w:t>
      </w:r>
      <w:r w:rsidR="00890B92" w:rsidRPr="00123617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123617">
        <w:rPr>
          <w:rFonts w:ascii="Arial Narrow" w:hAnsi="Arial Narrow" w:cs="Arial"/>
          <w:sz w:val="24"/>
          <w:szCs w:val="24"/>
        </w:rPr>
        <w:t xml:space="preserve"> dla</w:t>
      </w:r>
      <w:r w:rsidR="00890B92" w:rsidRPr="00123617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E335A" w:rsidRPr="00123617" w14:paraId="4F846AB9" w14:textId="77777777" w:rsidTr="00623E8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8D9471" w14:textId="77777777" w:rsidR="009E335A" w:rsidRPr="00123617" w:rsidRDefault="009E335A" w:rsidP="00623E8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123617">
              <w:rPr>
                <w:rFonts w:ascii="Arial Narrow" w:hAnsi="Arial Narrow" w:cs="Arial"/>
                <w:sz w:val="24"/>
                <w:szCs w:val="24"/>
              </w:rPr>
              <w:t>części 1 zamówienia w wysokości 70 400.00 zł brutto;</w:t>
            </w:r>
          </w:p>
        </w:tc>
      </w:tr>
      <w:tr w:rsidR="009E335A" w:rsidRPr="00123617" w14:paraId="459AE1BF" w14:textId="77777777" w:rsidTr="00623E8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FF1379" w14:textId="77777777" w:rsidR="009E335A" w:rsidRPr="00123617" w:rsidRDefault="009E335A" w:rsidP="00623E8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123617">
              <w:rPr>
                <w:rFonts w:ascii="Arial Narrow" w:hAnsi="Arial Narrow" w:cs="Arial"/>
                <w:sz w:val="24"/>
                <w:szCs w:val="24"/>
              </w:rPr>
              <w:t>części 2 zamówienia w wysokości 71 000.00 zł brutto;</w:t>
            </w:r>
          </w:p>
        </w:tc>
      </w:tr>
    </w:tbl>
    <w:p w14:paraId="61D33F97" w14:textId="77777777" w:rsidR="00890B92" w:rsidRPr="0012361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03B7095" w14:textId="77777777" w:rsidR="00510EC8" w:rsidRPr="00123617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35AA6C0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123617">
        <w:rPr>
          <w:rFonts w:ascii="Arial Narrow" w:hAnsi="Arial Narrow" w:cs="Arial"/>
          <w:i/>
          <w:szCs w:val="24"/>
        </w:rPr>
        <w:t>Zamawiający</w:t>
      </w:r>
    </w:p>
    <w:p w14:paraId="5A76E0B7" w14:textId="77777777" w:rsidR="00123617" w:rsidRDefault="00123617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423FD779" w14:textId="77777777" w:rsidR="00123617" w:rsidRDefault="00123617" w:rsidP="001236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DDF9DE7" w14:textId="77777777" w:rsidR="00123617" w:rsidRDefault="00123617" w:rsidP="001236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43473AB" w14:textId="77777777" w:rsidR="00123617" w:rsidRDefault="00123617" w:rsidP="001236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084B70F" w14:textId="77777777" w:rsidR="00123617" w:rsidRDefault="00123617" w:rsidP="001236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9904C4B" w14:textId="77777777" w:rsidR="00123617" w:rsidRDefault="00123617" w:rsidP="001236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E91EA80" w14:textId="77777777" w:rsidR="00123617" w:rsidRDefault="00123617" w:rsidP="001236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73F7D47" w14:textId="77777777" w:rsidR="00123617" w:rsidRDefault="00123617" w:rsidP="001236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252270A" w14:textId="77777777" w:rsidR="00123617" w:rsidRDefault="00123617" w:rsidP="001236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34662C3" w14:textId="066760CD" w:rsidR="00123617" w:rsidRPr="00B9724A" w:rsidRDefault="00123617" w:rsidP="001236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0E479EAC" w14:textId="77777777" w:rsidR="00123617" w:rsidRPr="00B9724A" w:rsidRDefault="00123617" w:rsidP="001236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</w:p>
    <w:p w14:paraId="6C9ED910" w14:textId="77777777" w:rsidR="00123617" w:rsidRPr="00F60D92" w:rsidRDefault="00123617" w:rsidP="00123617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F60D92">
        <w:rPr>
          <w:rFonts w:ascii="Arial Narrow" w:hAnsi="Arial Narrow"/>
          <w:sz w:val="18"/>
        </w:rPr>
        <w:t xml:space="preserve"> – tel. 261 417 449</w:t>
      </w:r>
    </w:p>
    <w:p w14:paraId="5EE85D0B" w14:textId="1BF3E004" w:rsidR="00123617" w:rsidRPr="00123617" w:rsidRDefault="00123617" w:rsidP="00123617">
      <w:pPr>
        <w:pStyle w:val="Tekstpodstawowy"/>
        <w:spacing w:after="360"/>
        <w:rPr>
          <w:rFonts w:ascii="Arial Narrow" w:hAnsi="Arial Narrow" w:cs="Arial"/>
          <w:i/>
          <w:szCs w:val="24"/>
        </w:rPr>
      </w:pPr>
      <w:r w:rsidRPr="00F60D92"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>: 15.12.2023 r.</w:t>
      </w:r>
    </w:p>
    <w:sectPr w:rsidR="00123617" w:rsidRPr="00123617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AC90B" w14:textId="77777777" w:rsidR="00AE160B" w:rsidRDefault="00AE160B">
      <w:r>
        <w:separator/>
      </w:r>
    </w:p>
  </w:endnote>
  <w:endnote w:type="continuationSeparator" w:id="0">
    <w:p w14:paraId="6A075B08" w14:textId="77777777" w:rsidR="00AE160B" w:rsidRDefault="00AE1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D331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CEBCA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A2C70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E47A379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C924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341BD0" w14:textId="77777777" w:rsidR="009F189D" w:rsidRDefault="009F189D">
    <w:pPr>
      <w:pStyle w:val="Stopka"/>
      <w:tabs>
        <w:tab w:val="clear" w:pos="4536"/>
      </w:tabs>
      <w:jc w:val="center"/>
    </w:pPr>
  </w:p>
  <w:p w14:paraId="2D1BBDA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9D48D7" w14:textId="77777777" w:rsidR="00AE160B" w:rsidRDefault="00AE160B">
      <w:r>
        <w:separator/>
      </w:r>
    </w:p>
  </w:footnote>
  <w:footnote w:type="continuationSeparator" w:id="0">
    <w:p w14:paraId="4D0B41FB" w14:textId="77777777" w:rsidR="00AE160B" w:rsidRDefault="00AE1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B3E1B" w14:textId="77777777" w:rsidR="009E335A" w:rsidRDefault="009E33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BC5BE" w14:textId="77777777" w:rsidR="009E335A" w:rsidRDefault="009E33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9FCA8" w14:textId="77777777" w:rsidR="009E335A" w:rsidRDefault="009E33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160B"/>
    <w:rsid w:val="00007727"/>
    <w:rsid w:val="00017720"/>
    <w:rsid w:val="00035488"/>
    <w:rsid w:val="000D7F25"/>
    <w:rsid w:val="000E00E5"/>
    <w:rsid w:val="00123617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E335A"/>
    <w:rsid w:val="009F189D"/>
    <w:rsid w:val="00A47FF6"/>
    <w:rsid w:val="00A80738"/>
    <w:rsid w:val="00AE160B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ADC8E1"/>
  <w15:chartTrackingRefBased/>
  <w15:docId w15:val="{5C645BC7-DE70-4771-846E-C48E04657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2361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236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120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2023-12-15T05:33:00Z</dcterms:created>
  <dcterms:modified xsi:type="dcterms:W3CDTF">2023-12-15T05:35:00Z</dcterms:modified>
</cp:coreProperties>
</file>