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B773" w14:textId="77777777" w:rsidR="00986737" w:rsidRPr="00F359E0" w:rsidRDefault="007D487B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F359E0">
        <w:rPr>
          <w:rFonts w:ascii="Arial Narrow" w:hAnsi="Arial Narrow" w:cs="Arial"/>
        </w:rPr>
        <w:t>Bydgoszcz</w:t>
      </w:r>
      <w:r w:rsidR="00986737" w:rsidRPr="00F359E0">
        <w:rPr>
          <w:rFonts w:ascii="Arial Narrow" w:hAnsi="Arial Narrow" w:cs="Arial"/>
        </w:rPr>
        <w:t xml:space="preserve"> dnia: </w:t>
      </w:r>
      <w:r w:rsidRPr="00F359E0">
        <w:rPr>
          <w:rFonts w:ascii="Arial Narrow" w:hAnsi="Arial Narrow" w:cs="Arial"/>
        </w:rPr>
        <w:t>2023-12-15</w:t>
      </w:r>
    </w:p>
    <w:p w14:paraId="78F07125" w14:textId="77777777" w:rsidR="00986737" w:rsidRPr="00F359E0" w:rsidRDefault="007D487B" w:rsidP="00986737">
      <w:pPr>
        <w:spacing w:line="360" w:lineRule="auto"/>
        <w:rPr>
          <w:rFonts w:ascii="Arial Narrow" w:hAnsi="Arial Narrow" w:cs="Arial"/>
          <w:b/>
          <w:bCs/>
        </w:rPr>
      </w:pPr>
      <w:r w:rsidRPr="00F359E0">
        <w:rPr>
          <w:rFonts w:ascii="Arial Narrow" w:hAnsi="Arial Narrow" w:cs="Arial"/>
          <w:b/>
          <w:bCs/>
        </w:rPr>
        <w:t>10WSzKzP SPZOZ</w:t>
      </w:r>
    </w:p>
    <w:p w14:paraId="3B318563" w14:textId="77777777" w:rsidR="00986737" w:rsidRPr="00F359E0" w:rsidRDefault="007D487B" w:rsidP="00986737">
      <w:pPr>
        <w:spacing w:line="360" w:lineRule="auto"/>
        <w:rPr>
          <w:rFonts w:ascii="Arial Narrow" w:hAnsi="Arial Narrow" w:cs="Arial"/>
        </w:rPr>
      </w:pPr>
      <w:r w:rsidRPr="00F359E0">
        <w:rPr>
          <w:rFonts w:ascii="Arial Narrow" w:hAnsi="Arial Narrow" w:cs="Arial"/>
        </w:rPr>
        <w:t>Powstańców Warszawy</w:t>
      </w:r>
      <w:r w:rsidR="00986737" w:rsidRPr="00F359E0">
        <w:rPr>
          <w:rFonts w:ascii="Arial Narrow" w:hAnsi="Arial Narrow" w:cs="Arial"/>
        </w:rPr>
        <w:t xml:space="preserve"> </w:t>
      </w:r>
      <w:r w:rsidRPr="00F359E0">
        <w:rPr>
          <w:rFonts w:ascii="Arial Narrow" w:hAnsi="Arial Narrow" w:cs="Arial"/>
        </w:rPr>
        <w:t>5</w:t>
      </w:r>
    </w:p>
    <w:p w14:paraId="75D704FF" w14:textId="77777777" w:rsidR="00986737" w:rsidRPr="00F359E0" w:rsidRDefault="007D487B" w:rsidP="00986737">
      <w:pPr>
        <w:rPr>
          <w:rFonts w:ascii="Arial Narrow" w:hAnsi="Arial Narrow" w:cs="Arial"/>
        </w:rPr>
      </w:pPr>
      <w:r w:rsidRPr="00F359E0">
        <w:rPr>
          <w:rFonts w:ascii="Arial Narrow" w:hAnsi="Arial Narrow" w:cs="Arial"/>
        </w:rPr>
        <w:t>85-681</w:t>
      </w:r>
      <w:r w:rsidR="00986737" w:rsidRPr="00F359E0">
        <w:rPr>
          <w:rFonts w:ascii="Arial Narrow" w:hAnsi="Arial Narrow" w:cs="Arial"/>
        </w:rPr>
        <w:t xml:space="preserve"> </w:t>
      </w:r>
      <w:r w:rsidRPr="00F359E0">
        <w:rPr>
          <w:rFonts w:ascii="Arial Narrow" w:hAnsi="Arial Narrow" w:cs="Arial"/>
        </w:rPr>
        <w:t>Bydgoszcz</w:t>
      </w:r>
    </w:p>
    <w:p w14:paraId="54E7A944" w14:textId="77777777" w:rsidR="00986737" w:rsidRPr="00F359E0" w:rsidRDefault="00986737" w:rsidP="00986737">
      <w:pPr>
        <w:jc w:val="both"/>
        <w:rPr>
          <w:rFonts w:ascii="Arial Narrow" w:hAnsi="Arial Narrow" w:cs="Arial"/>
          <w:bCs/>
        </w:rPr>
      </w:pPr>
      <w:r w:rsidRPr="00F359E0">
        <w:rPr>
          <w:rFonts w:ascii="Arial Narrow" w:hAnsi="Arial Narrow" w:cs="Arial"/>
          <w:bCs/>
        </w:rPr>
        <w:t>……………………………………</w:t>
      </w:r>
    </w:p>
    <w:p w14:paraId="56556EA4" w14:textId="77777777" w:rsidR="00986737" w:rsidRPr="00F359E0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F359E0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359E0" w14:paraId="76AAC95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827AB9" w14:textId="77777777" w:rsidR="00986737" w:rsidRPr="00F359E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F359E0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14:paraId="10FA3EE3" w14:textId="77777777" w:rsidR="00986737" w:rsidRPr="00F359E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F359E0">
        <w:rPr>
          <w:rFonts w:ascii="Arial Narrow" w:hAnsi="Arial Narrow" w:cs="Arial"/>
        </w:rPr>
        <w:tab/>
        <w:t xml:space="preserve"> </w:t>
      </w:r>
    </w:p>
    <w:p w14:paraId="6B4B33BF" w14:textId="77777777" w:rsidR="00986737" w:rsidRPr="00F359E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359E0">
        <w:rPr>
          <w:rFonts w:ascii="Arial Narrow" w:eastAsia="Calibri" w:hAnsi="Arial Narrow" w:cs="Arial"/>
          <w:lang w:eastAsia="en-US"/>
        </w:rPr>
        <w:t xml:space="preserve">Dotyczy </w:t>
      </w:r>
      <w:r w:rsidRPr="00F359E0">
        <w:rPr>
          <w:rFonts w:ascii="Arial Narrow" w:hAnsi="Arial Narrow" w:cs="Arial"/>
        </w:rPr>
        <w:t>postępowania o udzielenie zamówienia publicznego</w:t>
      </w:r>
      <w:r w:rsidRPr="00F359E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359E0" w14:paraId="5027DD79" w14:textId="77777777" w:rsidTr="005A632E">
        <w:tc>
          <w:tcPr>
            <w:tcW w:w="2269" w:type="dxa"/>
            <w:shd w:val="clear" w:color="auto" w:fill="auto"/>
          </w:tcPr>
          <w:p w14:paraId="3F0D29D0" w14:textId="77777777" w:rsidR="00986737" w:rsidRPr="00F359E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709DB1D" w14:textId="77777777" w:rsidR="00986737" w:rsidRPr="00F359E0" w:rsidRDefault="007D487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59E0">
              <w:rPr>
                <w:rFonts w:ascii="Arial Narrow" w:hAnsi="Arial Narrow" w:cs="Arial"/>
                <w:bCs/>
              </w:rPr>
              <w:t>Dostawy sukcesywne warzyw, owoców i jaj spożywczych</w:t>
            </w:r>
            <w:r w:rsidR="00986737" w:rsidRPr="00F359E0">
              <w:rPr>
                <w:rFonts w:ascii="Arial Narrow" w:hAnsi="Arial Narrow" w:cs="Arial"/>
                <w:bCs/>
              </w:rPr>
              <w:t>.</w:t>
            </w:r>
          </w:p>
        </w:tc>
      </w:tr>
      <w:tr w:rsidR="007D487B" w:rsidRPr="00F359E0" w14:paraId="097D524C" w14:textId="77777777" w:rsidTr="00263A21">
        <w:tc>
          <w:tcPr>
            <w:tcW w:w="2269" w:type="dxa"/>
            <w:shd w:val="clear" w:color="auto" w:fill="auto"/>
          </w:tcPr>
          <w:p w14:paraId="24684134" w14:textId="77777777" w:rsidR="007D487B" w:rsidRPr="00F359E0" w:rsidRDefault="007D487B" w:rsidP="00263A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9A1DFD" w14:textId="77777777" w:rsidR="007D487B" w:rsidRPr="00F359E0" w:rsidRDefault="007D487B" w:rsidP="00263A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359E0">
              <w:rPr>
                <w:rFonts w:ascii="Arial Narrow" w:hAnsi="Arial Narrow" w:cs="Arial"/>
                <w:bCs/>
              </w:rPr>
              <w:t>140/2023</w:t>
            </w:r>
          </w:p>
        </w:tc>
      </w:tr>
    </w:tbl>
    <w:p w14:paraId="27CAE9DB" w14:textId="77777777" w:rsidR="00A80738" w:rsidRPr="00F359E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2E7A2B89" w14:textId="77777777" w:rsidR="00D665F5" w:rsidRPr="00F359E0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F359E0">
        <w:rPr>
          <w:rFonts w:ascii="Arial Narrow" w:hAnsi="Arial Narrow" w:cs="Arial"/>
        </w:rPr>
        <w:t>Zamawiający, działając na podstawie art. 22</w:t>
      </w:r>
      <w:r w:rsidR="00FC7F5E" w:rsidRPr="00F359E0">
        <w:rPr>
          <w:rFonts w:ascii="Arial Narrow" w:hAnsi="Arial Narrow" w:cs="Arial"/>
        </w:rPr>
        <w:t>2</w:t>
      </w:r>
      <w:r w:rsidRPr="00F359E0">
        <w:rPr>
          <w:rFonts w:ascii="Arial Narrow" w:hAnsi="Arial Narrow" w:cs="Arial"/>
        </w:rPr>
        <w:t xml:space="preserve"> ust. 5 </w:t>
      </w:r>
      <w:r w:rsidRPr="00F359E0">
        <w:rPr>
          <w:rFonts w:ascii="Arial Narrow" w:hAnsi="Arial Narrow" w:cs="Arial"/>
          <w:bCs/>
        </w:rPr>
        <w:t>ustawy z dnia 11 września 2019 r. Prawo zamówień publicznych</w:t>
      </w:r>
      <w:r w:rsidRPr="00F359E0">
        <w:rPr>
          <w:rFonts w:ascii="Arial Narrow" w:hAnsi="Arial Narrow" w:cs="Arial"/>
        </w:rPr>
        <w:t xml:space="preserve"> </w:t>
      </w:r>
      <w:r w:rsidR="007D487B" w:rsidRPr="00F359E0">
        <w:rPr>
          <w:rFonts w:ascii="Arial Narrow" w:hAnsi="Arial Narrow" w:cs="Arial"/>
        </w:rPr>
        <w:t>(</w:t>
      </w:r>
      <w:proofErr w:type="spellStart"/>
      <w:r w:rsidR="007D487B" w:rsidRPr="00F359E0">
        <w:rPr>
          <w:rFonts w:ascii="Arial Narrow" w:hAnsi="Arial Narrow" w:cs="Arial"/>
        </w:rPr>
        <w:t>t.j</w:t>
      </w:r>
      <w:proofErr w:type="spellEnd"/>
      <w:r w:rsidR="007D487B" w:rsidRPr="00F359E0">
        <w:rPr>
          <w:rFonts w:ascii="Arial Narrow" w:hAnsi="Arial Narrow" w:cs="Arial"/>
        </w:rPr>
        <w:t>. Dz. U. z 2023r. poz. 1605)</w:t>
      </w:r>
      <w:r w:rsidR="00490DC0" w:rsidRPr="00F359E0">
        <w:rPr>
          <w:rFonts w:ascii="Arial Narrow" w:hAnsi="Arial Narrow" w:cs="Arial"/>
        </w:rPr>
        <w:t xml:space="preserve"> </w:t>
      </w:r>
      <w:r w:rsidRPr="00F359E0">
        <w:rPr>
          <w:rFonts w:ascii="Arial Narrow" w:hAnsi="Arial Narrow" w:cs="Arial"/>
        </w:rPr>
        <w:t>udostępnia</w:t>
      </w:r>
      <w:r w:rsidR="00F95C33" w:rsidRPr="00F359E0">
        <w:rPr>
          <w:rFonts w:ascii="Arial Narrow" w:hAnsi="Arial Narrow" w:cs="Arial"/>
        </w:rPr>
        <w:t xml:space="preserve"> </w:t>
      </w:r>
      <w:r w:rsidR="004C7E9B" w:rsidRPr="00F359E0">
        <w:rPr>
          <w:rFonts w:ascii="Arial Narrow" w:hAnsi="Arial Narrow" w:cs="Arial"/>
        </w:rPr>
        <w:t>informacj</w:t>
      </w:r>
      <w:r w:rsidR="00577BC6" w:rsidRPr="00F359E0">
        <w:rPr>
          <w:rFonts w:ascii="Arial Narrow" w:hAnsi="Arial Narrow" w:cs="Arial"/>
        </w:rPr>
        <w:t>ę</w:t>
      </w:r>
      <w:r w:rsidR="00035488" w:rsidRPr="00F359E0">
        <w:rPr>
          <w:rFonts w:ascii="Arial Narrow" w:hAnsi="Arial Narrow" w:cs="Arial"/>
        </w:rPr>
        <w:t xml:space="preserve"> z otwarcia ofert</w:t>
      </w:r>
      <w:r w:rsidR="00577BC6" w:rsidRPr="00F359E0">
        <w:rPr>
          <w:rFonts w:ascii="Arial Narrow" w:hAnsi="Arial Narrow" w:cs="Arial"/>
        </w:rPr>
        <w:t>.</w:t>
      </w:r>
    </w:p>
    <w:p w14:paraId="1FE4EA5B" w14:textId="77777777" w:rsidR="00A80738" w:rsidRPr="00F359E0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F359E0">
        <w:rPr>
          <w:rFonts w:ascii="Arial Narrow" w:hAnsi="Arial Narrow" w:cs="Arial"/>
        </w:rPr>
        <w:t>Podczas otwarcia ofert, mającego miejsce</w:t>
      </w:r>
      <w:r w:rsidR="00FF4AB1" w:rsidRPr="00F359E0">
        <w:rPr>
          <w:rFonts w:ascii="Arial Narrow" w:hAnsi="Arial Narrow" w:cs="Arial"/>
        </w:rPr>
        <w:t xml:space="preserve"> w dniu </w:t>
      </w:r>
      <w:r w:rsidR="007D487B" w:rsidRPr="00F359E0">
        <w:rPr>
          <w:rFonts w:ascii="Arial Narrow" w:hAnsi="Arial Narrow" w:cs="Arial"/>
        </w:rPr>
        <w:t>15/12/2023</w:t>
      </w:r>
      <w:r w:rsidR="00FF4AB1" w:rsidRPr="00F359E0">
        <w:rPr>
          <w:rFonts w:ascii="Arial Narrow" w:hAnsi="Arial Narrow" w:cs="Arial"/>
        </w:rPr>
        <w:t xml:space="preserve"> o godz. </w:t>
      </w:r>
      <w:r w:rsidR="007D487B" w:rsidRPr="00F359E0">
        <w:rPr>
          <w:rFonts w:ascii="Arial Narrow" w:hAnsi="Arial Narrow" w:cs="Arial"/>
        </w:rPr>
        <w:t>08:15</w:t>
      </w:r>
      <w:r w:rsidRPr="00F359E0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359E0" w14:paraId="18348D38" w14:textId="77777777" w:rsidTr="005A632E">
        <w:tc>
          <w:tcPr>
            <w:tcW w:w="1276" w:type="dxa"/>
            <w:shd w:val="clear" w:color="auto" w:fill="F2F2F2"/>
            <w:vAlign w:val="center"/>
          </w:tcPr>
          <w:p w14:paraId="2BFF78C1" w14:textId="77777777" w:rsidR="006B27ED" w:rsidRPr="00F359E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Oferta n</w:t>
            </w:r>
            <w:r w:rsidR="006B27ED" w:rsidRPr="00F359E0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2C859D6" w14:textId="77777777" w:rsidR="006B27ED" w:rsidRPr="00F359E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B2B126D" w14:textId="77777777" w:rsidR="006B27ED" w:rsidRPr="00F359E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E6EB578" w14:textId="77777777" w:rsidR="006B27ED" w:rsidRPr="00F359E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Cena oferty</w:t>
            </w:r>
          </w:p>
        </w:tc>
      </w:tr>
      <w:tr w:rsidR="007D487B" w:rsidRPr="00F359E0" w14:paraId="005C7C30" w14:textId="77777777" w:rsidTr="00263A21">
        <w:tc>
          <w:tcPr>
            <w:tcW w:w="1276" w:type="dxa"/>
            <w:shd w:val="clear" w:color="auto" w:fill="auto"/>
            <w:vAlign w:val="center"/>
          </w:tcPr>
          <w:p w14:paraId="331A61E7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2ABC7A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08D5AD5" w14:textId="77777777" w:rsidR="007D487B" w:rsidRPr="00F359E0" w:rsidRDefault="007D487B" w:rsidP="00263A21">
            <w:pPr>
              <w:spacing w:before="80" w:after="40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PPHU " Biliński " Waldemar Biliński</w:t>
            </w:r>
          </w:p>
          <w:p w14:paraId="49E24DEF" w14:textId="036BB7FE" w:rsidR="007D487B" w:rsidRPr="00F359E0" w:rsidRDefault="007D487B" w:rsidP="00263A21">
            <w:pPr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ul. Towarowa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="00E56347">
              <w:rPr>
                <w:rFonts w:ascii="Arial Narrow" w:hAnsi="Arial Narrow" w:cs="Arial"/>
              </w:rPr>
              <w:t>17A/2</w:t>
            </w:r>
            <w:r w:rsidRPr="00F359E0">
              <w:rPr>
                <w:rFonts w:ascii="Arial Narrow" w:hAnsi="Arial Narrow" w:cs="Arial"/>
              </w:rPr>
              <w:t xml:space="preserve"> </w:t>
            </w:r>
          </w:p>
          <w:p w14:paraId="09D49847" w14:textId="77777777" w:rsidR="007D487B" w:rsidRPr="00F359E0" w:rsidRDefault="007D487B" w:rsidP="00263A2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10-416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Olsztyn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BE2A18D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49 600.00 zł</w:t>
            </w:r>
          </w:p>
        </w:tc>
      </w:tr>
      <w:tr w:rsidR="007D487B" w:rsidRPr="00F359E0" w14:paraId="210623BE" w14:textId="77777777" w:rsidTr="00263A21">
        <w:tc>
          <w:tcPr>
            <w:tcW w:w="1276" w:type="dxa"/>
            <w:shd w:val="clear" w:color="auto" w:fill="auto"/>
            <w:vAlign w:val="center"/>
          </w:tcPr>
          <w:p w14:paraId="7714E85E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23616C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05D5D75" w14:textId="77777777" w:rsidR="007D487B" w:rsidRPr="00F359E0" w:rsidRDefault="007D487B" w:rsidP="00263A21">
            <w:pPr>
              <w:spacing w:before="80" w:after="40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MAGER Spółka z ograniczoną odpowiedzialnością Spółka komandytowa</w:t>
            </w:r>
          </w:p>
          <w:p w14:paraId="18D6F04D" w14:textId="77777777" w:rsidR="007D487B" w:rsidRPr="00F359E0" w:rsidRDefault="007D487B" w:rsidP="00263A21">
            <w:pPr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Chrobrego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105/107</w:t>
            </w:r>
            <w:r w:rsidRPr="00F359E0">
              <w:rPr>
                <w:rFonts w:ascii="Arial Narrow" w:hAnsi="Arial Narrow" w:cs="Arial"/>
              </w:rPr>
              <w:t xml:space="preserve"> </w:t>
            </w:r>
          </w:p>
          <w:p w14:paraId="08CD868E" w14:textId="77777777" w:rsidR="007D487B" w:rsidRPr="00F359E0" w:rsidRDefault="007D487B" w:rsidP="00263A2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87-100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AFA97E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68 150.00 zł</w:t>
            </w:r>
          </w:p>
        </w:tc>
      </w:tr>
      <w:tr w:rsidR="007D487B" w:rsidRPr="00F359E0" w14:paraId="6394F0DC" w14:textId="77777777" w:rsidTr="00263A21">
        <w:tc>
          <w:tcPr>
            <w:tcW w:w="1276" w:type="dxa"/>
            <w:shd w:val="clear" w:color="auto" w:fill="auto"/>
            <w:vAlign w:val="center"/>
          </w:tcPr>
          <w:p w14:paraId="0395FB55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D78E0C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771359C" w14:textId="77777777" w:rsidR="007D487B" w:rsidRPr="00F359E0" w:rsidRDefault="007D487B" w:rsidP="00263A21">
            <w:pPr>
              <w:spacing w:before="80" w:after="40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Zespół Rolników Indywidualnych Janka Witold</w:t>
            </w:r>
          </w:p>
          <w:p w14:paraId="1D224D95" w14:textId="77777777" w:rsidR="007D487B" w:rsidRPr="00F359E0" w:rsidRDefault="007D487B" w:rsidP="00263A21">
            <w:pPr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Ułańska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20</w:t>
            </w:r>
            <w:r w:rsidRPr="00F359E0">
              <w:rPr>
                <w:rFonts w:ascii="Arial Narrow" w:hAnsi="Arial Narrow" w:cs="Arial"/>
              </w:rPr>
              <w:t xml:space="preserve"> </w:t>
            </w:r>
          </w:p>
          <w:p w14:paraId="4807118A" w14:textId="77777777" w:rsidR="007D487B" w:rsidRPr="00F359E0" w:rsidRDefault="007D487B" w:rsidP="00263A2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86-005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Ciele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38AEC1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48 000.00 zł</w:t>
            </w:r>
          </w:p>
        </w:tc>
      </w:tr>
      <w:tr w:rsidR="007D487B" w:rsidRPr="00F359E0" w14:paraId="664A283C" w14:textId="77777777" w:rsidTr="00263A21">
        <w:tc>
          <w:tcPr>
            <w:tcW w:w="1276" w:type="dxa"/>
            <w:shd w:val="clear" w:color="auto" w:fill="auto"/>
            <w:vAlign w:val="center"/>
          </w:tcPr>
          <w:p w14:paraId="63E92473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284BA3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EEA695B" w14:textId="77777777" w:rsidR="007D487B" w:rsidRPr="00F359E0" w:rsidRDefault="007D487B" w:rsidP="00263A21">
            <w:pPr>
              <w:spacing w:before="80" w:after="40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Hurt - Detal Piotr Kopczyński</w:t>
            </w:r>
          </w:p>
          <w:p w14:paraId="61D8AA4A" w14:textId="77777777" w:rsidR="007D487B" w:rsidRPr="00F359E0" w:rsidRDefault="007D487B" w:rsidP="00263A21">
            <w:pPr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Sportowa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31</w:t>
            </w:r>
            <w:r w:rsidRPr="00F359E0">
              <w:rPr>
                <w:rFonts w:ascii="Arial Narrow" w:hAnsi="Arial Narrow" w:cs="Arial"/>
              </w:rPr>
              <w:t xml:space="preserve"> </w:t>
            </w:r>
          </w:p>
          <w:p w14:paraId="5009CEBF" w14:textId="77777777" w:rsidR="007D487B" w:rsidRPr="00F359E0" w:rsidRDefault="007D487B" w:rsidP="00263A21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86-010</w:t>
            </w:r>
            <w:r w:rsidRPr="00F359E0">
              <w:rPr>
                <w:rFonts w:ascii="Arial Narrow" w:hAnsi="Arial Narrow" w:cs="Arial"/>
              </w:rPr>
              <w:t xml:space="preserve"> </w:t>
            </w:r>
            <w:r w:rsidRPr="00F359E0">
              <w:rPr>
                <w:rFonts w:ascii="Arial Narrow" w:hAnsi="Arial Narrow" w:cs="Arial"/>
              </w:rPr>
              <w:t>Koronowo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D4483" w14:textId="77777777" w:rsidR="007D487B" w:rsidRPr="00F359E0" w:rsidRDefault="007D487B" w:rsidP="00263A21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359E0">
              <w:rPr>
                <w:rFonts w:ascii="Arial Narrow" w:hAnsi="Arial Narrow" w:cs="Arial"/>
              </w:rPr>
              <w:t>60 090.00 zł</w:t>
            </w:r>
          </w:p>
        </w:tc>
      </w:tr>
    </w:tbl>
    <w:p w14:paraId="45F66D0C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359E0">
        <w:rPr>
          <w:rFonts w:ascii="Arial Narrow" w:hAnsi="Arial Narrow" w:cs="Arial"/>
          <w:i/>
          <w:sz w:val="20"/>
        </w:rPr>
        <w:t>Zamawiający</w:t>
      </w:r>
    </w:p>
    <w:p w14:paraId="29EA0918" w14:textId="77777777" w:rsidR="00F359E0" w:rsidRPr="00B9724A" w:rsidRDefault="00F359E0" w:rsidP="00F35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126BAE7F" w14:textId="77777777" w:rsidR="00F359E0" w:rsidRPr="00B9724A" w:rsidRDefault="00F359E0" w:rsidP="00F359E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14:paraId="4811EA45" w14:textId="77777777" w:rsidR="00F359E0" w:rsidRDefault="00F359E0" w:rsidP="00F359E0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72553261" w14:textId="2A8CAD41" w:rsidR="00F359E0" w:rsidRDefault="00F359E0" w:rsidP="00F359E0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15.12.2023 r.</w:t>
      </w:r>
    </w:p>
    <w:bookmarkEnd w:id="0"/>
    <w:sectPr w:rsidR="00F359E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6BE0B" w14:textId="77777777" w:rsidR="00962D4F" w:rsidRDefault="00962D4F">
      <w:r>
        <w:separator/>
      </w:r>
    </w:p>
  </w:endnote>
  <w:endnote w:type="continuationSeparator" w:id="0">
    <w:p w14:paraId="4A599F69" w14:textId="77777777" w:rsidR="00962D4F" w:rsidRDefault="0096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1A1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CBA0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A640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1A19B6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BBFA0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27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33A008" w14:textId="77777777" w:rsidR="009F189D" w:rsidRDefault="009F189D">
    <w:pPr>
      <w:pStyle w:val="Stopka"/>
      <w:tabs>
        <w:tab w:val="clear" w:pos="4536"/>
      </w:tabs>
      <w:jc w:val="center"/>
    </w:pPr>
  </w:p>
  <w:p w14:paraId="4A8F1DF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E136B" w14:textId="77777777" w:rsidR="00962D4F" w:rsidRDefault="00962D4F">
      <w:r>
        <w:separator/>
      </w:r>
    </w:p>
  </w:footnote>
  <w:footnote w:type="continuationSeparator" w:id="0">
    <w:p w14:paraId="7665A4BC" w14:textId="77777777" w:rsidR="00962D4F" w:rsidRDefault="00962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B9FE6" w14:textId="77777777" w:rsidR="007D487B" w:rsidRDefault="007D48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7FD48" w14:textId="77777777" w:rsidR="007D487B" w:rsidRDefault="007D48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17C21" w14:textId="77777777" w:rsidR="007D487B" w:rsidRDefault="007D48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D487B"/>
    <w:rsid w:val="00843263"/>
    <w:rsid w:val="00861E75"/>
    <w:rsid w:val="00962D4F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56347"/>
    <w:rsid w:val="00EA3476"/>
    <w:rsid w:val="00F16C60"/>
    <w:rsid w:val="00F359E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727837"/>
  <w15:chartTrackingRefBased/>
  <w15:docId w15:val="{F0E95676-FF4C-4200-B021-B97C9FDF9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359E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359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180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2023-12-15T07:30:00Z</dcterms:created>
  <dcterms:modified xsi:type="dcterms:W3CDTF">2023-12-15T07:32:00Z</dcterms:modified>
</cp:coreProperties>
</file>