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53F5F" w14:textId="77777777" w:rsidR="00CF7835" w:rsidRPr="00F509D9" w:rsidRDefault="006F5871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509D9">
        <w:rPr>
          <w:rFonts w:ascii="Arial Narrow" w:hAnsi="Arial Narrow" w:cs="Arial"/>
          <w:sz w:val="22"/>
          <w:szCs w:val="22"/>
        </w:rPr>
        <w:t>Bydgoszcz</w:t>
      </w:r>
      <w:r w:rsidR="00CF7835" w:rsidRPr="00F509D9">
        <w:rPr>
          <w:rFonts w:ascii="Arial Narrow" w:hAnsi="Arial Narrow" w:cs="Arial"/>
          <w:sz w:val="22"/>
          <w:szCs w:val="22"/>
        </w:rPr>
        <w:t xml:space="preserve"> dnia: </w:t>
      </w:r>
      <w:r w:rsidRPr="00F509D9">
        <w:rPr>
          <w:rFonts w:ascii="Arial Narrow" w:hAnsi="Arial Narrow" w:cs="Arial"/>
          <w:sz w:val="22"/>
          <w:szCs w:val="22"/>
        </w:rPr>
        <w:t>2023-12-15</w:t>
      </w:r>
    </w:p>
    <w:p w14:paraId="1FCCE8CB" w14:textId="77777777" w:rsidR="00CF7835" w:rsidRPr="00F509D9" w:rsidRDefault="006F5871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509D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30B7FF4" w14:textId="77777777" w:rsidR="00CF7835" w:rsidRPr="00F509D9" w:rsidRDefault="006F5871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509D9">
        <w:rPr>
          <w:rFonts w:ascii="Arial Narrow" w:hAnsi="Arial Narrow" w:cs="Arial"/>
          <w:sz w:val="22"/>
          <w:szCs w:val="22"/>
        </w:rPr>
        <w:t>Powstańców Warszawy</w:t>
      </w:r>
      <w:r w:rsidR="00CF7835" w:rsidRPr="00F509D9">
        <w:rPr>
          <w:rFonts w:ascii="Arial Narrow" w:hAnsi="Arial Narrow" w:cs="Arial"/>
          <w:sz w:val="22"/>
          <w:szCs w:val="22"/>
        </w:rPr>
        <w:t xml:space="preserve"> </w:t>
      </w:r>
      <w:r w:rsidRPr="00F509D9">
        <w:rPr>
          <w:rFonts w:ascii="Arial Narrow" w:hAnsi="Arial Narrow" w:cs="Arial"/>
          <w:sz w:val="22"/>
          <w:szCs w:val="22"/>
        </w:rPr>
        <w:t>5</w:t>
      </w:r>
    </w:p>
    <w:p w14:paraId="3B385CB4" w14:textId="77777777" w:rsidR="00CF7835" w:rsidRPr="00F509D9" w:rsidRDefault="006F5871" w:rsidP="00F509D9">
      <w:pPr>
        <w:spacing w:after="240"/>
        <w:rPr>
          <w:rFonts w:ascii="Arial Narrow" w:hAnsi="Arial Narrow" w:cs="Arial"/>
          <w:sz w:val="22"/>
          <w:szCs w:val="22"/>
        </w:rPr>
      </w:pPr>
      <w:r w:rsidRPr="00F509D9">
        <w:rPr>
          <w:rFonts w:ascii="Arial Narrow" w:hAnsi="Arial Narrow" w:cs="Arial"/>
          <w:sz w:val="22"/>
          <w:szCs w:val="22"/>
        </w:rPr>
        <w:t>85-681</w:t>
      </w:r>
      <w:r w:rsidR="00CF7835" w:rsidRPr="00F509D9">
        <w:rPr>
          <w:rFonts w:ascii="Arial Narrow" w:hAnsi="Arial Narrow" w:cs="Arial"/>
          <w:sz w:val="22"/>
          <w:szCs w:val="22"/>
        </w:rPr>
        <w:t xml:space="preserve"> </w:t>
      </w:r>
      <w:r w:rsidRPr="00F509D9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509D9" w14:paraId="544E5FA4" w14:textId="77777777" w:rsidTr="00F509D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12327" w14:textId="77777777" w:rsidR="00CF7835" w:rsidRPr="00F509D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5DB7F390" w14:textId="5AE952DD" w:rsidR="00CF7835" w:rsidRPr="00F509D9" w:rsidRDefault="00CF7835" w:rsidP="00F509D9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14:paraId="7507C51C" w14:textId="77777777" w:rsidR="00CF7835" w:rsidRPr="00F509D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09D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509D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509D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509D9" w14:paraId="0680D86D" w14:textId="77777777" w:rsidTr="000C1C6D">
        <w:tc>
          <w:tcPr>
            <w:tcW w:w="2269" w:type="dxa"/>
            <w:shd w:val="clear" w:color="auto" w:fill="auto"/>
          </w:tcPr>
          <w:p w14:paraId="4621AF4B" w14:textId="77777777" w:rsidR="00CF7835" w:rsidRPr="00F509D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EAE49" w14:textId="77777777" w:rsidR="00CF7835" w:rsidRPr="00F509D9" w:rsidRDefault="006F587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bCs/>
                <w:sz w:val="22"/>
                <w:szCs w:val="22"/>
              </w:rPr>
              <w:t>Roboty budowlane w zakresie remontu pomieszczeń w budynku nr 5 - fizykoterapia</w:t>
            </w:r>
            <w:r w:rsidR="00CF7835" w:rsidRPr="00F509D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F5871" w:rsidRPr="00F509D9" w14:paraId="7CEB2152" w14:textId="77777777" w:rsidTr="00F60A57">
        <w:tc>
          <w:tcPr>
            <w:tcW w:w="2269" w:type="dxa"/>
            <w:shd w:val="clear" w:color="auto" w:fill="auto"/>
          </w:tcPr>
          <w:p w14:paraId="17FB8007" w14:textId="77777777" w:rsidR="006F5871" w:rsidRPr="00F509D9" w:rsidRDefault="006F5871" w:rsidP="00F60A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6B4963" w14:textId="77777777" w:rsidR="006F5871" w:rsidRPr="00F509D9" w:rsidRDefault="006F5871" w:rsidP="00F60A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bCs/>
                <w:sz w:val="22"/>
                <w:szCs w:val="22"/>
              </w:rPr>
              <w:t>133/2023</w:t>
            </w:r>
          </w:p>
        </w:tc>
      </w:tr>
    </w:tbl>
    <w:p w14:paraId="636A3621" w14:textId="77777777" w:rsidR="00D665F5" w:rsidRPr="00F509D9" w:rsidRDefault="00D665F5" w:rsidP="00F509D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509D9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F509D9">
        <w:rPr>
          <w:rFonts w:ascii="Arial Narrow" w:hAnsi="Arial Narrow" w:cs="Arial"/>
          <w:sz w:val="22"/>
          <w:szCs w:val="22"/>
        </w:rPr>
        <w:t>2</w:t>
      </w:r>
      <w:r w:rsidRPr="00F509D9">
        <w:rPr>
          <w:rFonts w:ascii="Arial Narrow" w:hAnsi="Arial Narrow" w:cs="Arial"/>
          <w:sz w:val="22"/>
          <w:szCs w:val="22"/>
        </w:rPr>
        <w:t xml:space="preserve"> ust. 5 </w:t>
      </w:r>
      <w:r w:rsidRPr="00F509D9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F509D9">
        <w:rPr>
          <w:rFonts w:ascii="Arial Narrow" w:hAnsi="Arial Narrow" w:cs="Arial"/>
          <w:sz w:val="22"/>
          <w:szCs w:val="22"/>
        </w:rPr>
        <w:t xml:space="preserve"> </w:t>
      </w:r>
      <w:r w:rsidR="006F5871" w:rsidRPr="00F509D9">
        <w:rPr>
          <w:rFonts w:ascii="Arial Narrow" w:hAnsi="Arial Narrow" w:cs="Arial"/>
          <w:sz w:val="22"/>
          <w:szCs w:val="22"/>
        </w:rPr>
        <w:t>(</w:t>
      </w:r>
      <w:proofErr w:type="spellStart"/>
      <w:r w:rsidR="006F5871" w:rsidRPr="00F509D9">
        <w:rPr>
          <w:rFonts w:ascii="Arial Narrow" w:hAnsi="Arial Narrow" w:cs="Arial"/>
          <w:sz w:val="22"/>
          <w:szCs w:val="22"/>
        </w:rPr>
        <w:t>t.j</w:t>
      </w:r>
      <w:proofErr w:type="spellEnd"/>
      <w:r w:rsidR="006F5871" w:rsidRPr="00F509D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509D9">
        <w:rPr>
          <w:rFonts w:ascii="Arial Narrow" w:hAnsi="Arial Narrow" w:cs="Arial"/>
          <w:sz w:val="22"/>
          <w:szCs w:val="22"/>
        </w:rPr>
        <w:t xml:space="preserve"> </w:t>
      </w:r>
      <w:r w:rsidRPr="00F509D9">
        <w:rPr>
          <w:rFonts w:ascii="Arial Narrow" w:hAnsi="Arial Narrow" w:cs="Arial"/>
          <w:sz w:val="22"/>
          <w:szCs w:val="22"/>
        </w:rPr>
        <w:t>udostępnia</w:t>
      </w:r>
      <w:r w:rsidR="00F95C33" w:rsidRPr="00F509D9">
        <w:rPr>
          <w:rFonts w:ascii="Arial Narrow" w:hAnsi="Arial Narrow" w:cs="Arial"/>
          <w:sz w:val="22"/>
          <w:szCs w:val="22"/>
        </w:rPr>
        <w:t xml:space="preserve"> </w:t>
      </w:r>
      <w:r w:rsidR="004C7E9B" w:rsidRPr="00F509D9">
        <w:rPr>
          <w:rFonts w:ascii="Arial Narrow" w:hAnsi="Arial Narrow" w:cs="Arial"/>
          <w:sz w:val="22"/>
          <w:szCs w:val="22"/>
        </w:rPr>
        <w:t>informacj</w:t>
      </w:r>
      <w:r w:rsidR="00577BC6" w:rsidRPr="00F509D9">
        <w:rPr>
          <w:rFonts w:ascii="Arial Narrow" w:hAnsi="Arial Narrow" w:cs="Arial"/>
          <w:sz w:val="22"/>
          <w:szCs w:val="22"/>
        </w:rPr>
        <w:t>ę</w:t>
      </w:r>
      <w:r w:rsidR="00035488" w:rsidRPr="00F509D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509D9">
        <w:rPr>
          <w:rFonts w:ascii="Arial Narrow" w:hAnsi="Arial Narrow" w:cs="Arial"/>
          <w:sz w:val="22"/>
          <w:szCs w:val="22"/>
        </w:rPr>
        <w:t>.</w:t>
      </w:r>
    </w:p>
    <w:p w14:paraId="7CAB8D31" w14:textId="77777777" w:rsidR="00A80738" w:rsidRPr="00F509D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509D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509D9">
        <w:rPr>
          <w:rFonts w:ascii="Arial Narrow" w:hAnsi="Arial Narrow" w:cs="Arial"/>
          <w:sz w:val="22"/>
          <w:szCs w:val="22"/>
        </w:rPr>
        <w:t xml:space="preserve"> w dniu </w:t>
      </w:r>
      <w:r w:rsidR="006F5871" w:rsidRPr="00F509D9">
        <w:rPr>
          <w:rFonts w:ascii="Arial Narrow" w:hAnsi="Arial Narrow" w:cs="Arial"/>
          <w:sz w:val="22"/>
          <w:szCs w:val="22"/>
        </w:rPr>
        <w:t>15/12/2023</w:t>
      </w:r>
      <w:r w:rsidR="00FF4AB1" w:rsidRPr="00F509D9">
        <w:rPr>
          <w:rFonts w:ascii="Arial Narrow" w:hAnsi="Arial Narrow" w:cs="Arial"/>
          <w:sz w:val="22"/>
          <w:szCs w:val="22"/>
        </w:rPr>
        <w:t xml:space="preserve"> o godz. </w:t>
      </w:r>
      <w:r w:rsidR="006F5871" w:rsidRPr="00F509D9">
        <w:rPr>
          <w:rFonts w:ascii="Arial Narrow" w:hAnsi="Arial Narrow" w:cs="Arial"/>
          <w:sz w:val="22"/>
          <w:szCs w:val="22"/>
        </w:rPr>
        <w:t>08:30</w:t>
      </w:r>
      <w:r w:rsidRPr="00F509D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509D9" w14:paraId="7973EAB8" w14:textId="77777777" w:rsidTr="000C1C6D">
        <w:tc>
          <w:tcPr>
            <w:tcW w:w="1276" w:type="dxa"/>
            <w:shd w:val="clear" w:color="auto" w:fill="F2F2F2"/>
            <w:vAlign w:val="center"/>
          </w:tcPr>
          <w:p w14:paraId="5C547EA5" w14:textId="77777777" w:rsidR="00D665F5" w:rsidRPr="00F509D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F509D9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08B64DF" w14:textId="77777777" w:rsidR="00D665F5" w:rsidRPr="00F509D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EA98C2F" w14:textId="77777777" w:rsidR="00D665F5" w:rsidRPr="00F509D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F5871" w:rsidRPr="00F509D9" w14:paraId="5FFF3FC3" w14:textId="77777777" w:rsidTr="00F60A57">
        <w:tc>
          <w:tcPr>
            <w:tcW w:w="1276" w:type="dxa"/>
            <w:shd w:val="clear" w:color="auto" w:fill="auto"/>
            <w:vAlign w:val="center"/>
          </w:tcPr>
          <w:p w14:paraId="6F009A97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537758A" w14:textId="77777777" w:rsidR="006F5871" w:rsidRPr="00F509D9" w:rsidRDefault="006F5871" w:rsidP="00F60A5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KOR-POL INVEST SP.Z O.O.</w:t>
            </w:r>
          </w:p>
          <w:p w14:paraId="3BA4EB27" w14:textId="77777777" w:rsidR="006F5871" w:rsidRPr="00F509D9" w:rsidRDefault="006F5871" w:rsidP="00F60A5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Dąbrowa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0DDFD9A" w14:textId="77777777" w:rsidR="006F5871" w:rsidRPr="00F509D9" w:rsidRDefault="006F5871" w:rsidP="00F60A5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85-147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56CCE5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504 715.88 zł</w:t>
            </w:r>
          </w:p>
        </w:tc>
      </w:tr>
      <w:tr w:rsidR="006F5871" w:rsidRPr="00F509D9" w14:paraId="19C2A90C" w14:textId="77777777" w:rsidTr="00F60A57">
        <w:tc>
          <w:tcPr>
            <w:tcW w:w="1276" w:type="dxa"/>
            <w:shd w:val="clear" w:color="auto" w:fill="auto"/>
            <w:vAlign w:val="center"/>
          </w:tcPr>
          <w:p w14:paraId="5E3DFC1F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AFE1AC4" w14:textId="77777777" w:rsidR="006F5871" w:rsidRPr="00F509D9" w:rsidRDefault="006F5871" w:rsidP="00F60A5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BWJ INWESTYCJE SP Z O.O.</w:t>
            </w:r>
          </w:p>
          <w:p w14:paraId="51557B16" w14:textId="77777777" w:rsidR="006F5871" w:rsidRPr="00F509D9" w:rsidRDefault="006F5871" w:rsidP="00F60A5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SMOLEŃSKA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53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75FE96F" w14:textId="77777777" w:rsidR="006F5871" w:rsidRPr="00F509D9" w:rsidRDefault="006F5871" w:rsidP="00F60A5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85-871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8B3D7D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498 000.00 zł</w:t>
            </w:r>
          </w:p>
        </w:tc>
      </w:tr>
      <w:tr w:rsidR="006F5871" w:rsidRPr="00F509D9" w14:paraId="31BB30C9" w14:textId="77777777" w:rsidTr="00F60A57">
        <w:tc>
          <w:tcPr>
            <w:tcW w:w="1276" w:type="dxa"/>
            <w:shd w:val="clear" w:color="auto" w:fill="auto"/>
            <w:vAlign w:val="center"/>
          </w:tcPr>
          <w:p w14:paraId="5BDBF385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01A1E12" w14:textId="77777777" w:rsidR="006F5871" w:rsidRPr="00F509D9" w:rsidRDefault="006F5871" w:rsidP="00F60A5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KARBIN Patryk Kaleta</w:t>
            </w:r>
          </w:p>
          <w:p w14:paraId="25004978" w14:textId="77777777" w:rsidR="006F5871" w:rsidRPr="00F509D9" w:rsidRDefault="006F5871" w:rsidP="00F60A5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Jagiellońska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25B/12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70F4B86" w14:textId="77777777" w:rsidR="006F5871" w:rsidRPr="00F509D9" w:rsidRDefault="006F5871" w:rsidP="00F60A5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11FBB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375 784.84 zł</w:t>
            </w:r>
          </w:p>
        </w:tc>
      </w:tr>
      <w:tr w:rsidR="006F5871" w:rsidRPr="00F509D9" w14:paraId="5460AA77" w14:textId="77777777" w:rsidTr="00F60A57">
        <w:tc>
          <w:tcPr>
            <w:tcW w:w="1276" w:type="dxa"/>
            <w:shd w:val="clear" w:color="auto" w:fill="auto"/>
            <w:vAlign w:val="center"/>
          </w:tcPr>
          <w:p w14:paraId="754B5F6A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679861E3" w14:textId="77777777" w:rsidR="006F5871" w:rsidRPr="00F509D9" w:rsidRDefault="006F5871" w:rsidP="00F60A5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MALIBUD Firma Remontowo - Budowlana Marian Kudłacz</w:t>
            </w:r>
          </w:p>
          <w:p w14:paraId="5BF02F62" w14:textId="77777777" w:rsidR="006F5871" w:rsidRPr="00F509D9" w:rsidRDefault="006F5871" w:rsidP="00F60A5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Nakielska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209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856AE5A" w14:textId="77777777" w:rsidR="006F5871" w:rsidRPr="00F509D9" w:rsidRDefault="006F5871" w:rsidP="00F60A5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85-391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B6DD1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324 176.05 zł</w:t>
            </w:r>
          </w:p>
        </w:tc>
      </w:tr>
      <w:tr w:rsidR="006F5871" w:rsidRPr="00F509D9" w14:paraId="1FCF52EF" w14:textId="77777777" w:rsidTr="00F60A57">
        <w:tc>
          <w:tcPr>
            <w:tcW w:w="1276" w:type="dxa"/>
            <w:shd w:val="clear" w:color="auto" w:fill="auto"/>
            <w:vAlign w:val="center"/>
          </w:tcPr>
          <w:p w14:paraId="1B787245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76C48F23" w14:textId="77777777" w:rsidR="006F5871" w:rsidRPr="00F509D9" w:rsidRDefault="006F5871" w:rsidP="00F60A5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DOMCON sp. z o.o.</w:t>
            </w:r>
          </w:p>
          <w:p w14:paraId="6DB43C41" w14:textId="77777777" w:rsidR="006F5871" w:rsidRPr="00F509D9" w:rsidRDefault="006F5871" w:rsidP="00F60A5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Obrońców Tobruku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6788446" w14:textId="77777777" w:rsidR="006F5871" w:rsidRPr="00F509D9" w:rsidRDefault="006F5871" w:rsidP="00F60A5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85-553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09D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7323E" w14:textId="77777777" w:rsidR="006F5871" w:rsidRPr="00F509D9" w:rsidRDefault="006F5871" w:rsidP="00F60A5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9D9">
              <w:rPr>
                <w:rFonts w:ascii="Arial Narrow" w:hAnsi="Arial Narrow" w:cs="Arial"/>
                <w:sz w:val="22"/>
                <w:szCs w:val="22"/>
              </w:rPr>
              <w:t>418 775.32 zł</w:t>
            </w:r>
          </w:p>
        </w:tc>
      </w:tr>
    </w:tbl>
    <w:p w14:paraId="6FAD6F91" w14:textId="77777777" w:rsidR="0069085C" w:rsidRPr="00F509D9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4887F0" w14:textId="77777777" w:rsidR="00A80738" w:rsidRPr="00F509D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509D9">
        <w:rPr>
          <w:rFonts w:ascii="Arial Narrow" w:hAnsi="Arial Narrow" w:cs="Arial"/>
          <w:i/>
          <w:sz w:val="22"/>
          <w:szCs w:val="22"/>
        </w:rPr>
        <w:t>Zamawiający</w:t>
      </w:r>
    </w:p>
    <w:p w14:paraId="4AABF160" w14:textId="77777777" w:rsidR="00F509D9" w:rsidRDefault="00F509D9" w:rsidP="00F509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474D40" w14:textId="77777777" w:rsidR="00F509D9" w:rsidRDefault="00F509D9" w:rsidP="00F509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4469D5" w14:textId="77777777" w:rsidR="00F509D9" w:rsidRDefault="00F509D9" w:rsidP="00F509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E2DFB7" w14:textId="590C5F2C" w:rsidR="00F509D9" w:rsidRPr="000605ED" w:rsidRDefault="00F509D9" w:rsidP="00F509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78AD6FD4" w14:textId="77777777" w:rsidR="00F509D9" w:rsidRPr="000605ED" w:rsidRDefault="00F509D9" w:rsidP="00F509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30A81E10" w14:textId="77777777" w:rsidR="00F509D9" w:rsidRPr="000605ED" w:rsidRDefault="00F509D9" w:rsidP="00F509D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4793C4F3" w14:textId="39007265" w:rsidR="00C236D3" w:rsidRPr="00F509D9" w:rsidRDefault="00F509D9" w:rsidP="00F509D9">
      <w:pPr>
        <w:rPr>
          <w:rFonts w:ascii="Arial Narrow" w:hAnsi="Arial Narrow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15.12.2023 r.</w:t>
      </w:r>
    </w:p>
    <w:sectPr w:rsidR="00C236D3" w:rsidRPr="00F509D9" w:rsidSect="00F509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5F5C4" w14:textId="77777777" w:rsidR="00031D65" w:rsidRDefault="00031D65">
      <w:r>
        <w:separator/>
      </w:r>
    </w:p>
  </w:endnote>
  <w:endnote w:type="continuationSeparator" w:id="0">
    <w:p w14:paraId="6855E2B3" w14:textId="77777777" w:rsidR="00031D65" w:rsidRDefault="0003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B8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7EC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5960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530C4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2996F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A8E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44594" w14:textId="77777777" w:rsidR="009F189D" w:rsidRDefault="009F189D">
    <w:pPr>
      <w:pStyle w:val="Stopka"/>
      <w:tabs>
        <w:tab w:val="clear" w:pos="4536"/>
      </w:tabs>
      <w:jc w:val="center"/>
    </w:pPr>
  </w:p>
  <w:p w14:paraId="030E1E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4C1B9" w14:textId="77777777" w:rsidR="00031D65" w:rsidRDefault="00031D65">
      <w:r>
        <w:separator/>
      </w:r>
    </w:p>
  </w:footnote>
  <w:footnote w:type="continuationSeparator" w:id="0">
    <w:p w14:paraId="55DCB9AC" w14:textId="77777777" w:rsidR="00031D65" w:rsidRDefault="0003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E366" w14:textId="77777777" w:rsidR="006F5871" w:rsidRDefault="006F5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7FE1" w14:textId="77777777" w:rsidR="006F5871" w:rsidRDefault="006F5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EC05" w14:textId="77777777" w:rsidR="006F5871" w:rsidRDefault="006F5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D65"/>
    <w:rsid w:val="00007727"/>
    <w:rsid w:val="00017720"/>
    <w:rsid w:val="00031D65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587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509D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2758E8"/>
  <w15:chartTrackingRefBased/>
  <w15:docId w15:val="{2483F295-3555-4D1D-996E-C5D4DB2F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509D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509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2023-12-15T07:57:00Z</dcterms:created>
  <dcterms:modified xsi:type="dcterms:W3CDTF">2023-12-15T08:01:00Z</dcterms:modified>
</cp:coreProperties>
</file>