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4EA20" w14:textId="77777777" w:rsidR="006676AE" w:rsidRPr="002433B4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2433B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61003" w:rsidRPr="002433B4">
        <w:rPr>
          <w:rFonts w:ascii="Arial Narrow" w:hAnsi="Arial Narrow" w:cs="Arial"/>
          <w:bCs/>
          <w:i w:val="0"/>
          <w:szCs w:val="24"/>
        </w:rPr>
        <w:t>2</w:t>
      </w:r>
      <w:r w:rsidR="00B36ABD" w:rsidRPr="002433B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3F69927" w14:textId="77777777" w:rsidR="005103B9" w:rsidRPr="002433B4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165E4A9B" w14:textId="77777777" w:rsidR="006676AE" w:rsidRPr="002433B4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Znak sprawy:</w:t>
      </w:r>
      <w:r w:rsidRPr="002433B4">
        <w:rPr>
          <w:rFonts w:ascii="Arial Narrow" w:hAnsi="Arial Narrow" w:cs="Arial"/>
          <w:b/>
          <w:sz w:val="24"/>
          <w:szCs w:val="24"/>
        </w:rPr>
        <w:t xml:space="preserve"> </w:t>
      </w:r>
      <w:r w:rsidR="00261003" w:rsidRPr="002433B4">
        <w:rPr>
          <w:rFonts w:ascii="Arial Narrow" w:hAnsi="Arial Narrow" w:cs="Arial"/>
          <w:b/>
          <w:sz w:val="24"/>
          <w:szCs w:val="24"/>
        </w:rPr>
        <w:t>136/2023</w:t>
      </w:r>
    </w:p>
    <w:p w14:paraId="3A60E331" w14:textId="77777777" w:rsidR="00C4103F" w:rsidRPr="002433B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433B4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2433B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433B4">
        <w:rPr>
          <w:rFonts w:ascii="Arial Narrow" w:hAnsi="Arial Narrow" w:cs="Arial"/>
          <w:b/>
          <w:sz w:val="24"/>
          <w:szCs w:val="24"/>
        </w:rPr>
        <w:t>:</w:t>
      </w:r>
    </w:p>
    <w:p w14:paraId="31F8A232" w14:textId="77777777" w:rsidR="006676AE" w:rsidRPr="002433B4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433B4">
        <w:rPr>
          <w:rFonts w:ascii="Arial Narrow" w:hAnsi="Arial Narrow" w:cs="Arial"/>
        </w:rPr>
        <w:t xml:space="preserve"> </w:t>
      </w:r>
      <w:r w:rsidR="00261003" w:rsidRPr="002433B4">
        <w:rPr>
          <w:rFonts w:ascii="Arial Narrow" w:hAnsi="Arial Narrow" w:cs="Arial"/>
        </w:rPr>
        <w:t>10 Wojskowy Szpital Kliniczny z Polikliniką Samodzielny Publiczny Zakład Opieki Zdrowotnej</w:t>
      </w:r>
    </w:p>
    <w:p w14:paraId="2A733860" w14:textId="77777777" w:rsidR="006676AE" w:rsidRPr="002433B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433B4">
        <w:rPr>
          <w:rFonts w:ascii="Arial Narrow" w:hAnsi="Arial Narrow" w:cs="Arial"/>
        </w:rPr>
        <w:t xml:space="preserve"> </w:t>
      </w:r>
      <w:r w:rsidR="00261003" w:rsidRPr="002433B4">
        <w:rPr>
          <w:rFonts w:ascii="Arial Narrow" w:hAnsi="Arial Narrow" w:cs="Arial"/>
        </w:rPr>
        <w:t>ul. Powstańców Warszawy</w:t>
      </w:r>
      <w:r w:rsidRPr="002433B4">
        <w:rPr>
          <w:rFonts w:ascii="Arial Narrow" w:hAnsi="Arial Narrow" w:cs="Arial"/>
        </w:rPr>
        <w:t xml:space="preserve"> </w:t>
      </w:r>
      <w:r w:rsidR="00261003" w:rsidRPr="002433B4">
        <w:rPr>
          <w:rFonts w:ascii="Arial Narrow" w:hAnsi="Arial Narrow" w:cs="Arial"/>
        </w:rPr>
        <w:t>5</w:t>
      </w:r>
      <w:r w:rsidRPr="002433B4">
        <w:rPr>
          <w:rFonts w:ascii="Arial Narrow" w:hAnsi="Arial Narrow" w:cs="Arial"/>
        </w:rPr>
        <w:t xml:space="preserve"> </w:t>
      </w:r>
    </w:p>
    <w:p w14:paraId="2146770B" w14:textId="77777777" w:rsidR="00F90CD1" w:rsidRPr="002433B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433B4">
        <w:rPr>
          <w:rFonts w:ascii="Arial Narrow" w:hAnsi="Arial Narrow" w:cs="Arial"/>
        </w:rPr>
        <w:t xml:space="preserve"> </w:t>
      </w:r>
      <w:r w:rsidR="00261003" w:rsidRPr="002433B4">
        <w:rPr>
          <w:rFonts w:ascii="Arial Narrow" w:hAnsi="Arial Narrow" w:cs="Arial"/>
        </w:rPr>
        <w:t>85-681</w:t>
      </w:r>
      <w:r w:rsidRPr="002433B4">
        <w:rPr>
          <w:rFonts w:ascii="Arial Narrow" w:hAnsi="Arial Narrow" w:cs="Arial"/>
        </w:rPr>
        <w:t xml:space="preserve"> </w:t>
      </w:r>
      <w:r w:rsidR="00261003" w:rsidRPr="002433B4">
        <w:rPr>
          <w:rFonts w:ascii="Arial Narrow" w:hAnsi="Arial Narrow" w:cs="Arial"/>
        </w:rPr>
        <w:t>Bydgoszcz</w:t>
      </w:r>
    </w:p>
    <w:p w14:paraId="2751B55E" w14:textId="77777777" w:rsidR="009169D4" w:rsidRPr="002433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433B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4A79EDC" w14:textId="77777777" w:rsidR="009169D4" w:rsidRPr="002433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433B4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D860AE1" w14:textId="77777777" w:rsidR="00C4103F" w:rsidRPr="002433B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433B4">
        <w:rPr>
          <w:rFonts w:ascii="Arial Narrow" w:hAnsi="Arial Narrow" w:cs="Arial"/>
          <w:i/>
        </w:rPr>
        <w:t xml:space="preserve"> </w:t>
      </w:r>
    </w:p>
    <w:p w14:paraId="0A5C32FB" w14:textId="77777777" w:rsidR="00C4103F" w:rsidRPr="002433B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433B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433B4">
        <w:rPr>
          <w:rFonts w:ascii="Arial Narrow" w:hAnsi="Arial Narrow" w:cs="Arial"/>
          <w:b/>
          <w:sz w:val="24"/>
          <w:szCs w:val="24"/>
        </w:rPr>
        <w:t>:</w:t>
      </w:r>
    </w:p>
    <w:p w14:paraId="0E1C877A" w14:textId="77777777" w:rsidR="00757EFB" w:rsidRPr="002433B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433B4">
        <w:rPr>
          <w:rFonts w:ascii="Arial Narrow" w:hAnsi="Arial Narrow" w:cs="Arial"/>
        </w:rPr>
        <w:t>………………………………………</w:t>
      </w:r>
      <w:r w:rsidR="00650D6C" w:rsidRPr="002433B4">
        <w:rPr>
          <w:rFonts w:ascii="Arial Narrow" w:hAnsi="Arial Narrow" w:cs="Arial"/>
        </w:rPr>
        <w:t>…………………………</w:t>
      </w:r>
      <w:r w:rsidRPr="002433B4">
        <w:rPr>
          <w:rFonts w:ascii="Arial Narrow" w:hAnsi="Arial Narrow" w:cs="Arial"/>
        </w:rPr>
        <w:t>…</w:t>
      </w:r>
    </w:p>
    <w:p w14:paraId="778600F3" w14:textId="77777777" w:rsidR="007118F0" w:rsidRPr="002433B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433B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433B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433B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433B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433B4">
        <w:rPr>
          <w:rFonts w:ascii="Arial Narrow" w:hAnsi="Arial Narrow" w:cs="Arial"/>
          <w:i/>
          <w:sz w:val="16"/>
          <w:szCs w:val="16"/>
        </w:rPr>
        <w:t>KRS/CEiDG)</w:t>
      </w:r>
    </w:p>
    <w:p w14:paraId="6ADF5BDE" w14:textId="77777777" w:rsidR="00C4103F" w:rsidRPr="002433B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433B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15D43B94" w14:textId="77777777" w:rsidR="00757EFB" w:rsidRPr="002433B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433B4">
        <w:rPr>
          <w:rFonts w:ascii="Arial Narrow" w:hAnsi="Arial Narrow" w:cs="Arial"/>
        </w:rPr>
        <w:t>………………………………………</w:t>
      </w:r>
      <w:r w:rsidR="00650D6C" w:rsidRPr="002433B4">
        <w:rPr>
          <w:rFonts w:ascii="Arial Narrow" w:hAnsi="Arial Narrow" w:cs="Arial"/>
        </w:rPr>
        <w:t>……</w:t>
      </w:r>
      <w:r w:rsidRPr="002433B4">
        <w:rPr>
          <w:rFonts w:ascii="Arial Narrow" w:hAnsi="Arial Narrow" w:cs="Arial"/>
        </w:rPr>
        <w:t>…</w:t>
      </w:r>
    </w:p>
    <w:p w14:paraId="09FE4DD9" w14:textId="77777777" w:rsidR="00484F88" w:rsidRPr="002433B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433B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433B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433B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433B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433B4">
        <w:rPr>
          <w:rFonts w:ascii="Arial Narrow" w:hAnsi="Arial Narrow" w:cs="Arial"/>
          <w:i/>
          <w:sz w:val="16"/>
          <w:szCs w:val="16"/>
        </w:rPr>
        <w:t>reprezentacji</w:t>
      </w:r>
      <w:r w:rsidRPr="002433B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1003" w:rsidRPr="002433B4" w14:paraId="7FC5898F" w14:textId="77777777" w:rsidTr="00D204E5">
        <w:tc>
          <w:tcPr>
            <w:tcW w:w="9104" w:type="dxa"/>
            <w:shd w:val="clear" w:color="auto" w:fill="D9D9D9"/>
          </w:tcPr>
          <w:p w14:paraId="7BFD3055" w14:textId="77777777" w:rsidR="00261003" w:rsidRPr="002433B4" w:rsidRDefault="00261003" w:rsidP="00D204E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433B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B34170E" w14:textId="77777777" w:rsidR="00261003" w:rsidRPr="002433B4" w:rsidRDefault="00261003" w:rsidP="00D204E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433B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2433B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433B4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2433B4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2433B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433B4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58653665" w14:textId="77777777" w:rsidR="00261003" w:rsidRPr="002433B4" w:rsidRDefault="00261003" w:rsidP="00D204E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DE4B761" w14:textId="77777777" w:rsidR="00261003" w:rsidRPr="002433B4" w:rsidRDefault="00261003" w:rsidP="00D204E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0A5BD34B" w14:textId="77777777" w:rsidR="00261003" w:rsidRPr="002433B4" w:rsidRDefault="00261003" w:rsidP="00D204E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83B1E52" w14:textId="77777777" w:rsidR="00E50194" w:rsidRPr="002433B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Na potrzeby postę</w:t>
      </w:r>
      <w:r w:rsidR="008D0487" w:rsidRPr="002433B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433B4">
        <w:rPr>
          <w:rFonts w:ascii="Arial Narrow" w:hAnsi="Arial Narrow" w:cs="Arial"/>
          <w:sz w:val="24"/>
          <w:szCs w:val="24"/>
        </w:rPr>
        <w:t>zamówienia publicznego</w:t>
      </w:r>
      <w:r w:rsidR="00E50194" w:rsidRPr="002433B4">
        <w:rPr>
          <w:rFonts w:ascii="Arial Narrow" w:hAnsi="Arial Narrow" w:cs="Arial"/>
          <w:sz w:val="24"/>
          <w:szCs w:val="24"/>
        </w:rPr>
        <w:t xml:space="preserve"> pn.:</w:t>
      </w:r>
    </w:p>
    <w:p w14:paraId="6F0714DD" w14:textId="64D74BE8" w:rsidR="00E50194" w:rsidRPr="002433B4" w:rsidRDefault="00261003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b/>
          <w:sz w:val="24"/>
          <w:szCs w:val="24"/>
        </w:rPr>
        <w:t xml:space="preserve">Dostawy sukcesywne materiałów jednorazowego użytku dla Kardiochirurgii na okres </w:t>
      </w:r>
      <w:r w:rsidR="002433B4">
        <w:rPr>
          <w:rFonts w:ascii="Arial Narrow" w:hAnsi="Arial Narrow" w:cs="Arial"/>
          <w:b/>
          <w:sz w:val="24"/>
          <w:szCs w:val="24"/>
        </w:rPr>
        <w:br/>
      </w:r>
      <w:r w:rsidRPr="002433B4">
        <w:rPr>
          <w:rFonts w:ascii="Arial Narrow" w:hAnsi="Arial Narrow" w:cs="Arial"/>
          <w:b/>
          <w:sz w:val="24"/>
          <w:szCs w:val="24"/>
        </w:rPr>
        <w:t>24 miesięcy.</w:t>
      </w:r>
    </w:p>
    <w:p w14:paraId="7DB863C2" w14:textId="77777777" w:rsidR="00F90CD1" w:rsidRPr="002433B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 xml:space="preserve">prowadzonego przez </w:t>
      </w:r>
      <w:r w:rsidR="00261003" w:rsidRPr="002433B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433B4">
        <w:rPr>
          <w:rFonts w:ascii="Arial Narrow" w:hAnsi="Arial Narrow" w:cs="Arial"/>
          <w:b/>
          <w:sz w:val="24"/>
          <w:szCs w:val="24"/>
        </w:rPr>
        <w:t>,</w:t>
      </w:r>
      <w:r w:rsidR="002B2AD9" w:rsidRPr="002433B4">
        <w:rPr>
          <w:rFonts w:ascii="Arial Narrow" w:hAnsi="Arial Narrow" w:cs="Arial"/>
          <w:sz w:val="24"/>
          <w:szCs w:val="24"/>
        </w:rPr>
        <w:t xml:space="preserve"> </w:t>
      </w:r>
      <w:r w:rsidR="00E65685" w:rsidRPr="002433B4">
        <w:rPr>
          <w:rFonts w:ascii="Arial Narrow" w:hAnsi="Arial Narrow" w:cs="Arial"/>
          <w:sz w:val="24"/>
          <w:szCs w:val="24"/>
        </w:rPr>
        <w:t>oświa</w:t>
      </w:r>
      <w:r w:rsidR="00825A09" w:rsidRPr="002433B4">
        <w:rPr>
          <w:rFonts w:ascii="Arial Narrow" w:hAnsi="Arial Narrow" w:cs="Arial"/>
          <w:sz w:val="24"/>
          <w:szCs w:val="24"/>
        </w:rPr>
        <w:t>dczam</w:t>
      </w:r>
      <w:r w:rsidR="00E65685" w:rsidRPr="002433B4">
        <w:rPr>
          <w:rFonts w:ascii="Arial Narrow" w:hAnsi="Arial Narrow" w:cs="Arial"/>
          <w:sz w:val="24"/>
          <w:szCs w:val="24"/>
        </w:rPr>
        <w:t>,</w:t>
      </w:r>
      <w:r w:rsidR="002B2AD9" w:rsidRPr="002433B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433B4" w14:paraId="6B40323B" w14:textId="77777777" w:rsidTr="00650D6C">
        <w:tc>
          <w:tcPr>
            <w:tcW w:w="9104" w:type="dxa"/>
            <w:shd w:val="clear" w:color="auto" w:fill="D9D9D9"/>
          </w:tcPr>
          <w:p w14:paraId="25D804E3" w14:textId="77777777" w:rsidR="00E50194" w:rsidRPr="002433B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2433B4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18D4035D" w14:textId="77777777" w:rsidR="0032618A" w:rsidRPr="002433B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433B4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2433B4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2433B4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433B4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2433B4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2433B4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2433B4">
        <w:rPr>
          <w:rFonts w:ascii="Arial Narrow" w:hAnsi="Arial Narrow" w:cs="Arial"/>
          <w:sz w:val="24"/>
          <w:szCs w:val="24"/>
        </w:rPr>
        <w:t>.</w:t>
      </w:r>
    </w:p>
    <w:p w14:paraId="1891B911" w14:textId="77777777" w:rsidR="0011306C" w:rsidRPr="002433B4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433B4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433B4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2433B4">
        <w:rPr>
          <w:rFonts w:ascii="Arial Narrow" w:hAnsi="Arial Narrow" w:cs="Arial"/>
          <w:sz w:val="24"/>
          <w:szCs w:val="24"/>
        </w:rPr>
        <w:t xml:space="preserve"> </w:t>
      </w:r>
      <w:r w:rsidR="0011306C" w:rsidRPr="002433B4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2433B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433B4" w14:paraId="1959A43B" w14:textId="77777777" w:rsidTr="00CD4DD1">
        <w:tc>
          <w:tcPr>
            <w:tcW w:w="9104" w:type="dxa"/>
            <w:shd w:val="clear" w:color="auto" w:fill="D9D9D9"/>
          </w:tcPr>
          <w:p w14:paraId="29757015" w14:textId="77777777" w:rsidR="0011306C" w:rsidRPr="002433B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EFE33AB" w14:textId="77777777" w:rsidR="00103D09" w:rsidRPr="002433B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910DE7F" w14:textId="77777777" w:rsidR="00D2702A" w:rsidRPr="002433B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433B4" w14:paraId="01E4532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46A88" w14:textId="77777777" w:rsidR="00D2702A" w:rsidRPr="002433B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7A651" w14:textId="77777777" w:rsidR="00D2702A" w:rsidRPr="002433B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61003" w:rsidRPr="002433B4" w14:paraId="2BE8EB42" w14:textId="77777777" w:rsidTr="00D204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613CC" w14:textId="77777777" w:rsidR="00261003" w:rsidRPr="002433B4" w:rsidRDefault="00261003" w:rsidP="00D204E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47CA" w14:textId="77777777" w:rsidR="00261003" w:rsidRPr="002433B4" w:rsidRDefault="00261003" w:rsidP="00D204E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DC8D039" w14:textId="77777777" w:rsidR="00261003" w:rsidRPr="002433B4" w:rsidRDefault="00261003" w:rsidP="00D204E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1960092" w14:textId="77777777" w:rsidR="00122954" w:rsidRPr="002433B4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12A0A05B" w14:textId="77777777" w:rsidR="00721D87" w:rsidRPr="002433B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2433B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37348931" w14:textId="77777777" w:rsidR="00721D87" w:rsidRPr="002433B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433B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433B4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2433B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57FF73C" w14:textId="77777777" w:rsidR="00721D87" w:rsidRPr="002433B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93CC237" w14:textId="77777777" w:rsidR="00E21BB4" w:rsidRPr="002433B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……………</w:t>
      </w:r>
      <w:r w:rsidR="00721D87" w:rsidRPr="002433B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433B4">
        <w:rPr>
          <w:rFonts w:ascii="Arial Narrow" w:hAnsi="Arial Narrow" w:cs="Arial"/>
          <w:sz w:val="24"/>
          <w:szCs w:val="24"/>
        </w:rPr>
        <w:t>………………………….</w:t>
      </w:r>
    </w:p>
    <w:p w14:paraId="3AF396EA" w14:textId="77777777" w:rsidR="00E21BB4" w:rsidRPr="002433B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433B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433B4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2433B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DF16E2B" w14:textId="77777777" w:rsidR="00334A77" w:rsidRPr="002433B4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433B4" w14:paraId="2F36727E" w14:textId="77777777" w:rsidTr="0061040C">
        <w:tc>
          <w:tcPr>
            <w:tcW w:w="9104" w:type="dxa"/>
            <w:shd w:val="clear" w:color="auto" w:fill="D9D9D9"/>
          </w:tcPr>
          <w:p w14:paraId="221C3553" w14:textId="77777777" w:rsidR="00334A77" w:rsidRPr="002433B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6D30E3C" w14:textId="77777777" w:rsidR="00334A77" w:rsidRPr="002433B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9D5F20E" w14:textId="77777777" w:rsidR="004175AB" w:rsidRPr="002433B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FB3F042" w14:textId="77777777" w:rsidR="004175AB" w:rsidRPr="002433B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14E07A" w14:textId="77777777" w:rsidR="004175AB" w:rsidRPr="002433B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CF4939F" w14:textId="77777777" w:rsidR="00334A77" w:rsidRPr="002433B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433B4" w14:paraId="5D946497" w14:textId="77777777" w:rsidTr="0061040C">
        <w:tc>
          <w:tcPr>
            <w:tcW w:w="9104" w:type="dxa"/>
            <w:shd w:val="clear" w:color="auto" w:fill="D9D9D9"/>
          </w:tcPr>
          <w:p w14:paraId="6DCFF26E" w14:textId="77777777" w:rsidR="00C37715" w:rsidRPr="002433B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0E3CDCC" w14:textId="77777777" w:rsidR="00334A77" w:rsidRPr="002433B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2433B4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433B4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E5AD5E3" w14:textId="77777777" w:rsidR="0044648E" w:rsidRPr="002433B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433B4">
        <w:rPr>
          <w:rFonts w:ascii="Arial Narrow" w:hAnsi="Arial Narrow" w:cs="Arial"/>
          <w:sz w:val="24"/>
          <w:szCs w:val="24"/>
        </w:rPr>
        <w:t>:</w:t>
      </w:r>
    </w:p>
    <w:p w14:paraId="5DCC49F1" w14:textId="77777777" w:rsidR="0044648E" w:rsidRPr="002433B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13D92A6" w14:textId="77777777" w:rsidR="0044648E" w:rsidRPr="002433B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22F9397" w14:textId="77777777" w:rsidR="00C62F57" w:rsidRPr="002433B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433B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433B4" w14:paraId="6F83E146" w14:textId="77777777" w:rsidTr="00CD4DD1">
        <w:tc>
          <w:tcPr>
            <w:tcW w:w="9104" w:type="dxa"/>
            <w:shd w:val="clear" w:color="auto" w:fill="D9D9D9"/>
          </w:tcPr>
          <w:p w14:paraId="663DE4EA" w14:textId="77777777" w:rsidR="00BE6F04" w:rsidRPr="002433B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66311E" w14:textId="77777777" w:rsidR="00FE4E2B" w:rsidRPr="002433B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433B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433B4" w14:paraId="4C51A7F4" w14:textId="77777777" w:rsidTr="00847232">
        <w:tc>
          <w:tcPr>
            <w:tcW w:w="9104" w:type="dxa"/>
            <w:shd w:val="clear" w:color="auto" w:fill="D9D9D9"/>
          </w:tcPr>
          <w:p w14:paraId="38771AF3" w14:textId="77777777" w:rsidR="00E426EB" w:rsidRPr="002433B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33B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3A52703" w14:textId="77777777" w:rsidR="00E426EB" w:rsidRPr="002433B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1D68318" w14:textId="77777777" w:rsidR="00E426EB" w:rsidRPr="002433B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3D7003DD" w14:textId="77777777" w:rsidR="00E426EB" w:rsidRPr="002433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D510E74" w14:textId="77777777" w:rsidR="00E426EB" w:rsidRPr="002433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433B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9A43175" w14:textId="77777777" w:rsidR="00E426EB" w:rsidRPr="002433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433B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B0A53FC" w14:textId="77777777" w:rsidR="00E426EB" w:rsidRPr="002433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433B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644B566" w14:textId="77777777" w:rsidR="0012157F" w:rsidRPr="002433B4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4EFF580" w14:textId="77777777" w:rsidR="008C60E1" w:rsidRPr="002433B4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4AA1B7A" w14:textId="77777777" w:rsidR="00524951" w:rsidRPr="002433B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433B4">
        <w:rPr>
          <w:rFonts w:ascii="Arial Narrow" w:hAnsi="Arial Narrow" w:cs="Arial"/>
          <w:sz w:val="20"/>
          <w:szCs w:val="20"/>
        </w:rPr>
        <w:tab/>
      </w:r>
      <w:r w:rsidRPr="002433B4">
        <w:rPr>
          <w:rFonts w:ascii="Arial Narrow" w:hAnsi="Arial Narrow" w:cs="Arial"/>
          <w:sz w:val="20"/>
          <w:szCs w:val="20"/>
        </w:rPr>
        <w:tab/>
      </w:r>
      <w:r w:rsidRPr="002433B4">
        <w:rPr>
          <w:rFonts w:ascii="Arial Narrow" w:hAnsi="Arial Narrow" w:cs="Arial"/>
          <w:sz w:val="20"/>
          <w:szCs w:val="20"/>
        </w:rPr>
        <w:tab/>
      </w:r>
      <w:r w:rsidRPr="002433B4">
        <w:rPr>
          <w:rFonts w:ascii="Arial Narrow" w:hAnsi="Arial Narrow" w:cs="Arial"/>
          <w:sz w:val="20"/>
          <w:szCs w:val="20"/>
        </w:rPr>
        <w:tab/>
      </w:r>
      <w:r w:rsidRPr="002433B4">
        <w:rPr>
          <w:rFonts w:ascii="Arial Narrow" w:hAnsi="Arial Narrow" w:cs="Arial"/>
          <w:sz w:val="20"/>
          <w:szCs w:val="20"/>
        </w:rPr>
        <w:tab/>
      </w:r>
      <w:r w:rsidRPr="002433B4">
        <w:rPr>
          <w:rFonts w:ascii="Arial Narrow" w:hAnsi="Arial Narrow" w:cs="Arial"/>
          <w:sz w:val="20"/>
          <w:szCs w:val="20"/>
        </w:rPr>
        <w:tab/>
      </w:r>
      <w:r w:rsidRPr="002433B4">
        <w:rPr>
          <w:rFonts w:ascii="Arial Narrow" w:hAnsi="Arial Narrow" w:cs="Arial"/>
          <w:sz w:val="20"/>
          <w:szCs w:val="20"/>
        </w:rPr>
        <w:tab/>
      </w:r>
    </w:p>
    <w:p w14:paraId="5CECC0FB" w14:textId="77777777" w:rsidR="00524951" w:rsidRPr="002433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1B436BA" w14:textId="77777777" w:rsidR="00FE4E2B" w:rsidRPr="002433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433B4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2433B4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9A4335E" w14:textId="77777777" w:rsidR="00484F88" w:rsidRPr="002433B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2433B4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2433B4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2433B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8F593" w14:textId="77777777" w:rsidR="003D4FDA" w:rsidRDefault="003D4FDA" w:rsidP="0038231F">
      <w:pPr>
        <w:spacing w:after="0" w:line="240" w:lineRule="auto"/>
      </w:pPr>
      <w:r>
        <w:separator/>
      </w:r>
    </w:p>
  </w:endnote>
  <w:endnote w:type="continuationSeparator" w:id="0">
    <w:p w14:paraId="03CDD9F3" w14:textId="77777777" w:rsidR="003D4FDA" w:rsidRDefault="003D4F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E4A5E" w14:textId="77777777" w:rsidR="00261003" w:rsidRDefault="002610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AC09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85A4F8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C0CBE" w14:textId="77777777" w:rsidR="00261003" w:rsidRDefault="002610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391D8" w14:textId="77777777" w:rsidR="003D4FDA" w:rsidRDefault="003D4FDA" w:rsidP="0038231F">
      <w:pPr>
        <w:spacing w:after="0" w:line="240" w:lineRule="auto"/>
      </w:pPr>
      <w:r>
        <w:separator/>
      </w:r>
    </w:p>
  </w:footnote>
  <w:footnote w:type="continuationSeparator" w:id="0">
    <w:p w14:paraId="79343EEE" w14:textId="77777777" w:rsidR="003D4FDA" w:rsidRDefault="003D4FDA" w:rsidP="0038231F">
      <w:pPr>
        <w:spacing w:after="0" w:line="240" w:lineRule="auto"/>
      </w:pPr>
      <w:r>
        <w:continuationSeparator/>
      </w:r>
    </w:p>
  </w:footnote>
  <w:footnote w:id="1">
    <w:p w14:paraId="2A53968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3C2E6B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71A490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7195F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E933CE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1948D1C" w14:textId="77777777" w:rsidR="0032618A" w:rsidRDefault="0032618A" w:rsidP="0032618A">
      <w:pPr>
        <w:pStyle w:val="Tekstprzypisudolnego"/>
      </w:pPr>
    </w:p>
  </w:footnote>
  <w:footnote w:id="2">
    <w:p w14:paraId="4AF65C8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848ED2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BED4E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FA4C5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E0CE" w14:textId="77777777" w:rsidR="00261003" w:rsidRDefault="002610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AAC53" w14:textId="77777777" w:rsidR="00261003" w:rsidRDefault="002610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4A5D7" w14:textId="77777777" w:rsidR="00261003" w:rsidRDefault="002610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714691">
    <w:abstractNumId w:val="11"/>
  </w:num>
  <w:num w:numId="2" w16cid:durableId="1661082230">
    <w:abstractNumId w:val="0"/>
  </w:num>
  <w:num w:numId="3" w16cid:durableId="1729304100">
    <w:abstractNumId w:val="10"/>
  </w:num>
  <w:num w:numId="4" w16cid:durableId="102920293">
    <w:abstractNumId w:val="13"/>
  </w:num>
  <w:num w:numId="5" w16cid:durableId="336537808">
    <w:abstractNumId w:val="12"/>
  </w:num>
  <w:num w:numId="6" w16cid:durableId="2114127879">
    <w:abstractNumId w:val="9"/>
  </w:num>
  <w:num w:numId="7" w16cid:durableId="375013981">
    <w:abstractNumId w:val="1"/>
  </w:num>
  <w:num w:numId="8" w16cid:durableId="971448099">
    <w:abstractNumId w:val="6"/>
  </w:num>
  <w:num w:numId="9" w16cid:durableId="646251837">
    <w:abstractNumId w:val="4"/>
  </w:num>
  <w:num w:numId="10" w16cid:durableId="908199890">
    <w:abstractNumId w:val="7"/>
  </w:num>
  <w:num w:numId="11" w16cid:durableId="638999875">
    <w:abstractNumId w:val="5"/>
  </w:num>
  <w:num w:numId="12" w16cid:durableId="286740636">
    <w:abstractNumId w:val="8"/>
  </w:num>
  <w:num w:numId="13" w16cid:durableId="902913875">
    <w:abstractNumId w:val="3"/>
  </w:num>
  <w:num w:numId="14" w16cid:durableId="1085878201">
    <w:abstractNumId w:val="2"/>
  </w:num>
  <w:num w:numId="15" w16cid:durableId="2797291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FD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33B4"/>
    <w:rsid w:val="00255142"/>
    <w:rsid w:val="00256CEC"/>
    <w:rsid w:val="00257E73"/>
    <w:rsid w:val="0026100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4FDA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9DD83"/>
  <w15:docId w15:val="{CD3861C4-DA8F-4E38-9A2C-14E64A62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901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2023-12-07T13:28:00Z</dcterms:created>
  <dcterms:modified xsi:type="dcterms:W3CDTF">2023-12-07T13:28:00Z</dcterms:modified>
</cp:coreProperties>
</file>