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BF54B" w14:textId="0A55DD9F" w:rsidR="00025386" w:rsidRPr="00F5171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F5171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51712">
        <w:rPr>
          <w:rFonts w:ascii="Arial Narrow" w:hAnsi="Arial Narrow" w:cs="Arial"/>
          <w:bCs/>
          <w:i w:val="0"/>
          <w:szCs w:val="24"/>
        </w:rPr>
        <w:t>3</w:t>
      </w:r>
      <w:r w:rsidR="007666D6" w:rsidRPr="00F51712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F51712" w14:paraId="5E48E122" w14:textId="77777777" w:rsidTr="00467CA2">
        <w:tc>
          <w:tcPr>
            <w:tcW w:w="2800" w:type="dxa"/>
            <w:shd w:val="clear" w:color="auto" w:fill="auto"/>
          </w:tcPr>
          <w:p w14:paraId="564DF611" w14:textId="77777777" w:rsidR="00D520D3" w:rsidRPr="00F5171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51712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F5171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7E5D062" w14:textId="77777777" w:rsidR="00D520D3" w:rsidRPr="00F5171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677E9CA" w14:textId="77777777" w:rsidR="00D520D3" w:rsidRPr="00F5171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5171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50A7FA" w14:textId="77777777" w:rsidR="00D520D3" w:rsidRPr="00F51712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5171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5171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5171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F51712" w14:paraId="183287A9" w14:textId="77777777" w:rsidTr="00467CA2">
        <w:tc>
          <w:tcPr>
            <w:tcW w:w="2800" w:type="dxa"/>
            <w:shd w:val="clear" w:color="auto" w:fill="auto"/>
          </w:tcPr>
          <w:p w14:paraId="2CF1C1D9" w14:textId="77777777" w:rsidR="00D520D3" w:rsidRPr="00F5171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5171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1A67C45" w14:textId="77777777" w:rsidR="00D520D3" w:rsidRPr="00F5171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AFA461E" w14:textId="77777777" w:rsidR="00D520D3" w:rsidRPr="00F5171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5171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60F20B" w14:textId="77777777" w:rsidR="00D520D3" w:rsidRPr="00F5171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5171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51712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F5171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58B1504" w14:textId="77777777" w:rsidR="00B62AD0" w:rsidRPr="00F51712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51712" w14:paraId="312CF579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B22441" w14:textId="77777777" w:rsidR="00053927" w:rsidRPr="00F5171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51712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04259760" w14:textId="77777777" w:rsidR="00053927" w:rsidRPr="00F5171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F51712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F51712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F51712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4D1F442" w14:textId="77777777" w:rsidR="0071340C" w:rsidRPr="00F51712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5171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F517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51712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F517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F51712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F51712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87643A" w:rsidRPr="00F51712">
        <w:rPr>
          <w:rFonts w:ascii="Arial Narrow" w:hAnsi="Arial Narrow" w:cs="Arial"/>
          <w:sz w:val="24"/>
          <w:szCs w:val="24"/>
        </w:rPr>
        <w:t>(</w:t>
      </w:r>
      <w:proofErr w:type="spellStart"/>
      <w:r w:rsidR="0087643A" w:rsidRPr="00F51712">
        <w:rPr>
          <w:rFonts w:ascii="Arial Narrow" w:hAnsi="Arial Narrow" w:cs="Arial"/>
          <w:sz w:val="24"/>
          <w:szCs w:val="24"/>
        </w:rPr>
        <w:t>t.j</w:t>
      </w:r>
      <w:proofErr w:type="spellEnd"/>
      <w:r w:rsidR="0087643A" w:rsidRPr="00F51712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F517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517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F5171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F517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F517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F51712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F51712" w14:paraId="0FEED479" w14:textId="77777777" w:rsidTr="00467CA2">
        <w:tc>
          <w:tcPr>
            <w:tcW w:w="2269" w:type="dxa"/>
            <w:shd w:val="clear" w:color="auto" w:fill="auto"/>
          </w:tcPr>
          <w:p w14:paraId="25943E87" w14:textId="77777777" w:rsidR="00D520D3" w:rsidRPr="00F5171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5171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32F7D83" w14:textId="77777777" w:rsidR="00D520D3" w:rsidRPr="00F51712" w:rsidRDefault="0087643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5171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jednorazowego użytku dla Kardiochirurgii na okres 24 miesięcy.</w:t>
            </w:r>
            <w:r w:rsidR="00D520D3" w:rsidRPr="00F5171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7643A" w:rsidRPr="00F51712" w14:paraId="7878E68E" w14:textId="77777777" w:rsidTr="009401B1">
        <w:tc>
          <w:tcPr>
            <w:tcW w:w="2269" w:type="dxa"/>
            <w:shd w:val="clear" w:color="auto" w:fill="auto"/>
          </w:tcPr>
          <w:p w14:paraId="5859DD2E" w14:textId="77777777" w:rsidR="0087643A" w:rsidRPr="00F51712" w:rsidRDefault="0087643A" w:rsidP="009401B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5171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870289" w14:textId="77777777" w:rsidR="0087643A" w:rsidRPr="00F51712" w:rsidRDefault="0087643A" w:rsidP="009401B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5171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136/2023</w:t>
            </w:r>
          </w:p>
        </w:tc>
      </w:tr>
    </w:tbl>
    <w:p w14:paraId="5131DCE8" w14:textId="77777777" w:rsidR="00DC652A" w:rsidRPr="00F51712" w:rsidRDefault="0087643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517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F51712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00F48BEC" w14:textId="77777777" w:rsidR="00DC652A" w:rsidRPr="00F5171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5171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0A895D4" w14:textId="77777777" w:rsidR="0071340C" w:rsidRPr="00F5171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F51712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F51712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F51712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1E88CF98" w14:textId="77777777" w:rsidR="0071340C" w:rsidRPr="00F5171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0190B68A" w14:textId="77777777" w:rsidR="0071340C" w:rsidRPr="00F5171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51712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27B78814" w14:textId="77777777" w:rsidR="0071340C" w:rsidRPr="00F5171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5171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6EC26BB" w14:textId="77777777" w:rsidR="0071340C" w:rsidRPr="00F5171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F51712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F51712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F51712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6C96B381" w14:textId="77777777" w:rsidR="0071340C" w:rsidRPr="00F5171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6C713CAB" w14:textId="77777777" w:rsidR="0071340C" w:rsidRPr="00F5171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4F316009" w14:textId="77777777" w:rsidR="00DC652A" w:rsidRPr="00F5171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F5171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F5171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F51712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343E131C" w14:textId="77777777" w:rsidR="00DC652A" w:rsidRPr="00F5171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51712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F51712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F51712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F51712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F51712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F517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F51712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4C6FEAD8" w14:textId="77777777" w:rsidR="0093388F" w:rsidRPr="00F5171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F5171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7C9139DB" w14:textId="77777777" w:rsidR="0093388F" w:rsidRPr="00F5171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51712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A657B25" w14:textId="77777777" w:rsidR="0093388F" w:rsidRPr="00F5171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F5171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2322C8E" w14:textId="77777777" w:rsidR="00CB29AC" w:rsidRPr="00F5171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51712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69E435ED" w14:textId="77777777" w:rsidR="00CB29AC" w:rsidRPr="00F5171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51712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72F5A5FA" w14:textId="77777777" w:rsidR="00830970" w:rsidRPr="00F5171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517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F517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F517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F51712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54ED62B4" w14:textId="77777777" w:rsidR="00E27ABB" w:rsidRPr="00F5171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5171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F51712" w14:paraId="3F76EAA3" w14:textId="77777777" w:rsidTr="00467CA2">
        <w:tc>
          <w:tcPr>
            <w:tcW w:w="2660" w:type="dxa"/>
            <w:shd w:val="clear" w:color="auto" w:fill="auto"/>
          </w:tcPr>
          <w:p w14:paraId="31F06909" w14:textId="77777777" w:rsidR="00D520D3" w:rsidRPr="00F5171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EFA4958" w14:textId="77777777" w:rsidR="00D520D3" w:rsidRPr="00F5171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5171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2DCB553" w14:textId="77777777" w:rsidR="00D520D3" w:rsidRPr="00F51712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5171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824EA79" w14:textId="77777777" w:rsidR="00D520D3" w:rsidRPr="00F5171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B43FC12" w14:textId="77777777" w:rsidR="00D520D3" w:rsidRPr="00F5171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5171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A2A2FC1" w14:textId="77777777" w:rsidR="00D520D3" w:rsidRPr="00F51712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5171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87643A" w:rsidRPr="00F5171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F5171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F5171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F5171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0143BDE" w14:textId="77777777" w:rsidR="00E27ABB" w:rsidRPr="00F5171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F51712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05A7F" w14:textId="77777777" w:rsidR="000A5578" w:rsidRDefault="000A5578" w:rsidP="00025386">
      <w:pPr>
        <w:spacing w:after="0" w:line="240" w:lineRule="auto"/>
      </w:pPr>
      <w:r>
        <w:separator/>
      </w:r>
    </w:p>
  </w:endnote>
  <w:endnote w:type="continuationSeparator" w:id="0">
    <w:p w14:paraId="3830F2E9" w14:textId="77777777" w:rsidR="000A5578" w:rsidRDefault="000A557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D9ECB" w14:textId="77777777" w:rsidR="0087643A" w:rsidRDefault="008764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8DB03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A379BD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A46F81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FA8DA9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C4850" w14:textId="77777777" w:rsidR="0087643A" w:rsidRDefault="008764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B6F6D" w14:textId="77777777" w:rsidR="000A5578" w:rsidRDefault="000A5578" w:rsidP="00025386">
      <w:pPr>
        <w:spacing w:after="0" w:line="240" w:lineRule="auto"/>
      </w:pPr>
      <w:r>
        <w:separator/>
      </w:r>
    </w:p>
  </w:footnote>
  <w:footnote w:type="continuationSeparator" w:id="0">
    <w:p w14:paraId="407089D0" w14:textId="77777777" w:rsidR="000A5578" w:rsidRDefault="000A557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6AC4B" w14:textId="77777777" w:rsidR="0087643A" w:rsidRDefault="008764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04DC5" w14:textId="77777777" w:rsidR="0087643A" w:rsidRDefault="008764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7AD88" w14:textId="77777777" w:rsidR="0087643A" w:rsidRDefault="008764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887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578"/>
    <w:rsid w:val="00025386"/>
    <w:rsid w:val="000423B9"/>
    <w:rsid w:val="00053927"/>
    <w:rsid w:val="00066C44"/>
    <w:rsid w:val="00071D4C"/>
    <w:rsid w:val="00084786"/>
    <w:rsid w:val="000A5578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7643A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51712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22FAA5"/>
  <w15:chartTrackingRefBased/>
  <w15:docId w15:val="{FA44EF77-6AD8-4454-8B5B-67CE5C391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287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2023-12-11T07:30:00Z</dcterms:created>
  <dcterms:modified xsi:type="dcterms:W3CDTF">2023-12-11T07:30:00Z</dcterms:modified>
</cp:coreProperties>
</file>