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36B0B" w14:textId="1A012A06" w:rsidR="00D62E6E" w:rsidRPr="005D4E8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D4E8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5D4E89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5D4E8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D4E89" w14:paraId="64147015" w14:textId="77777777" w:rsidTr="00D62E6E">
        <w:tc>
          <w:tcPr>
            <w:tcW w:w="2800" w:type="dxa"/>
            <w:shd w:val="clear" w:color="auto" w:fill="auto"/>
          </w:tcPr>
          <w:p w14:paraId="6FEE73AA" w14:textId="77777777" w:rsidR="00D62E6E" w:rsidRPr="005D4E8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D4E8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D4E8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9D8258A" w14:textId="77777777" w:rsidR="00D62E6E" w:rsidRPr="005D4E8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424DE72" w14:textId="77777777" w:rsidR="00D62E6E" w:rsidRPr="005D4E8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76A7E8" w14:textId="77777777" w:rsidR="00D62E6E" w:rsidRPr="005D4E8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D4E8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D4E8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D4E8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D4E89" w14:paraId="6ECDFD5A" w14:textId="77777777" w:rsidTr="00D62E6E">
        <w:tc>
          <w:tcPr>
            <w:tcW w:w="2800" w:type="dxa"/>
            <w:shd w:val="clear" w:color="auto" w:fill="auto"/>
          </w:tcPr>
          <w:p w14:paraId="7F1CB8C1" w14:textId="77777777" w:rsidR="00D62E6E" w:rsidRPr="005D4E8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D4E8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BE8D03C" w14:textId="77777777" w:rsidR="00D62E6E" w:rsidRPr="005D4E8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D8934AE" w14:textId="77777777" w:rsidR="00D62E6E" w:rsidRPr="005D4E8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B701D5" w14:textId="77777777" w:rsidR="00D62E6E" w:rsidRPr="005D4E8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D4E8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D4E8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D4E8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F7D4FA4" w14:textId="77777777" w:rsidR="00BC121E" w:rsidRPr="005D4E8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9503F" w:rsidRPr="005D4E89" w14:paraId="658692A9" w14:textId="77777777" w:rsidTr="00293F4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6540CA" w14:textId="77777777" w:rsidR="00C9503F" w:rsidRPr="005D4E89" w:rsidRDefault="00C9503F" w:rsidP="00293F4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87342C1" w14:textId="77777777" w:rsidR="00C9503F" w:rsidRPr="005D4E89" w:rsidRDefault="00C9503F" w:rsidP="00293F4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D4E89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5D4E89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48D49086" w14:textId="77777777" w:rsidR="00C9503F" w:rsidRPr="005D4E89" w:rsidRDefault="00C9503F" w:rsidP="00293F4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DB9372E" w14:textId="77777777" w:rsidR="00C9503F" w:rsidRPr="005D4E89" w:rsidRDefault="00C9503F" w:rsidP="00293F4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6B54B03" w14:textId="77777777" w:rsidR="00BC121E" w:rsidRPr="005D4E89" w:rsidRDefault="00C9503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4E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5D4E8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5D4E8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D4E89" w14:paraId="780AA50A" w14:textId="77777777" w:rsidTr="00D62E6E">
        <w:tc>
          <w:tcPr>
            <w:tcW w:w="2269" w:type="dxa"/>
            <w:shd w:val="clear" w:color="auto" w:fill="auto"/>
          </w:tcPr>
          <w:p w14:paraId="240BA854" w14:textId="77777777" w:rsidR="00D62E6E" w:rsidRPr="005D4E8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456A44" w14:textId="77777777" w:rsidR="00D62E6E" w:rsidRPr="005D4E89" w:rsidRDefault="00C9503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jednorazowego użytku dla Kardiochirurgii na okres 24 miesięcy.</w:t>
            </w:r>
            <w:r w:rsidR="00D62E6E" w:rsidRPr="005D4E8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9503F" w:rsidRPr="005D4E89" w14:paraId="59C9B845" w14:textId="77777777" w:rsidTr="00293F47">
        <w:tc>
          <w:tcPr>
            <w:tcW w:w="2269" w:type="dxa"/>
            <w:shd w:val="clear" w:color="auto" w:fill="auto"/>
          </w:tcPr>
          <w:p w14:paraId="4B6A7807" w14:textId="77777777" w:rsidR="00C9503F" w:rsidRPr="005D4E89" w:rsidRDefault="00C9503F" w:rsidP="00293F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8B8713" w14:textId="77777777" w:rsidR="00C9503F" w:rsidRPr="005D4E89" w:rsidRDefault="00C9503F" w:rsidP="00293F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136/2023</w:t>
            </w:r>
          </w:p>
        </w:tc>
      </w:tr>
    </w:tbl>
    <w:p w14:paraId="2AAF1D23" w14:textId="77777777" w:rsidR="00BC121E" w:rsidRPr="005D4E89" w:rsidRDefault="00C9503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D4E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D4E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D4E8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5D4E8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5D4E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5D4E8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AFD9B0A" w14:textId="77777777" w:rsidR="00BC121E" w:rsidRPr="005D4E8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D4E8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00E1D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5D4E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D4E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5D4E8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5D4E8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5D4E8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D4E8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E318183" w14:textId="77777777" w:rsidR="00BC121E" w:rsidRPr="005D4E8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4E8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87BCE0F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5D4E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D4E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5D4E8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5D4E8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5D4E8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C423EE1" w14:textId="77777777" w:rsidR="00BF69A4" w:rsidRPr="005D4E8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D4E8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D4E89" w14:paraId="2493E1AD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311BC" w14:textId="77777777" w:rsidR="00BC121E" w:rsidRPr="005D4E8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C2486" w14:textId="77777777" w:rsidR="00BC121E" w:rsidRPr="005D4E8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2109B" w14:textId="77777777" w:rsidR="00BC121E" w:rsidRPr="005D4E8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D4E89" w14:paraId="4AE1189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57BBE" w14:textId="77777777" w:rsidR="00BC121E" w:rsidRPr="005D4E8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1651" w14:textId="77777777" w:rsidR="00BC121E" w:rsidRPr="005D4E8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09A6" w14:textId="77777777" w:rsidR="00BC121E" w:rsidRPr="005D4E8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D4E89" w14:paraId="08B6D89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A5438" w14:textId="77777777" w:rsidR="00BC121E" w:rsidRPr="005D4E8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B49F" w14:textId="77777777" w:rsidR="00BC121E" w:rsidRPr="005D4E8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0E27" w14:textId="77777777" w:rsidR="00BC121E" w:rsidRPr="005D4E8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99F09D1" w14:textId="77777777" w:rsidR="00BC121E" w:rsidRPr="005D4E8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D4E8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15487A49" w14:textId="77777777" w:rsidR="00BC121E" w:rsidRPr="005D4E8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D4E89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887F074" w14:textId="77777777" w:rsidR="00067B62" w:rsidRPr="005D4E8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D4E8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D4E8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D4E8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22052E1" w14:textId="77777777" w:rsidR="00067B62" w:rsidRPr="005D4E8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D4E89" w14:paraId="6EEB14B3" w14:textId="77777777" w:rsidTr="00620E37">
        <w:tc>
          <w:tcPr>
            <w:tcW w:w="2660" w:type="dxa"/>
            <w:shd w:val="clear" w:color="auto" w:fill="auto"/>
          </w:tcPr>
          <w:p w14:paraId="1D18592F" w14:textId="77777777" w:rsidR="00BC121E" w:rsidRPr="005D4E8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A221293" w14:textId="77777777" w:rsidR="00BC121E" w:rsidRPr="005D4E8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82F7B94" w14:textId="77777777" w:rsidR="00BC121E" w:rsidRPr="005D4E8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D4E8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5D4E8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0A49F00" w14:textId="77777777" w:rsidR="00BC121E" w:rsidRPr="005D4E8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674B2B7" w14:textId="77777777" w:rsidR="00BC121E" w:rsidRPr="005D4E8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5F91016" w14:textId="77777777" w:rsidR="00BC121E" w:rsidRPr="005D4E8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D4E8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9503F" w:rsidRPr="005D4E8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5D4E8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5D4E8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B8608D8" w14:textId="77777777" w:rsidR="00106AC7" w:rsidRPr="005D4E89" w:rsidRDefault="00106AC7" w:rsidP="00BC121E">
      <w:pPr>
        <w:rPr>
          <w:rFonts w:ascii="Arial Narrow" w:hAnsi="Arial Narrow"/>
        </w:rPr>
      </w:pPr>
    </w:p>
    <w:sectPr w:rsidR="00106AC7" w:rsidRPr="005D4E8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A2234" w14:textId="77777777" w:rsidR="00F8478B" w:rsidRDefault="00F8478B">
      <w:r>
        <w:separator/>
      </w:r>
    </w:p>
  </w:endnote>
  <w:endnote w:type="continuationSeparator" w:id="0">
    <w:p w14:paraId="05EEFE67" w14:textId="77777777" w:rsidR="00F8478B" w:rsidRDefault="00F84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C3D2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22713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EDD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B0B45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B69BC66">
        <v:line id="_x0000_s1025" style="position:absolute;left:0;text-align:left;z-index:251657728" from="-3.85pt,8.7pt" to="455.15pt,8.7pt"/>
      </w:pict>
    </w:r>
  </w:p>
  <w:p w14:paraId="3203044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EB625" w14:textId="77777777" w:rsidR="00C9503F" w:rsidRDefault="00C950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E1FB2" w14:textId="77777777" w:rsidR="00F8478B" w:rsidRDefault="00F8478B">
      <w:r>
        <w:separator/>
      </w:r>
    </w:p>
  </w:footnote>
  <w:footnote w:type="continuationSeparator" w:id="0">
    <w:p w14:paraId="764DE1F6" w14:textId="77777777" w:rsidR="00F8478B" w:rsidRDefault="00F84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257AB" w14:textId="77777777" w:rsidR="00C9503F" w:rsidRDefault="00C950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82C00" w14:textId="77777777" w:rsidR="00C9503F" w:rsidRDefault="00C950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2315A" w14:textId="77777777" w:rsidR="00C9503F" w:rsidRDefault="00C950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0404430">
    <w:abstractNumId w:val="13"/>
  </w:num>
  <w:num w:numId="2" w16cid:durableId="898591975">
    <w:abstractNumId w:val="0"/>
  </w:num>
  <w:num w:numId="3" w16cid:durableId="974486851">
    <w:abstractNumId w:val="11"/>
  </w:num>
  <w:num w:numId="4" w16cid:durableId="989358991">
    <w:abstractNumId w:val="8"/>
  </w:num>
  <w:num w:numId="5" w16cid:durableId="409085076">
    <w:abstractNumId w:val="7"/>
  </w:num>
  <w:num w:numId="6" w16cid:durableId="75174701">
    <w:abstractNumId w:val="1"/>
  </w:num>
  <w:num w:numId="7" w16cid:durableId="1412896234">
    <w:abstractNumId w:val="6"/>
  </w:num>
  <w:num w:numId="8" w16cid:durableId="1585187641">
    <w:abstractNumId w:val="3"/>
  </w:num>
  <w:num w:numId="9" w16cid:durableId="1055933516">
    <w:abstractNumId w:val="2"/>
  </w:num>
  <w:num w:numId="10" w16cid:durableId="1419407302">
    <w:abstractNumId w:val="5"/>
  </w:num>
  <w:num w:numId="11" w16cid:durableId="1291788236">
    <w:abstractNumId w:val="10"/>
  </w:num>
  <w:num w:numId="12" w16cid:durableId="528687800">
    <w:abstractNumId w:val="4"/>
  </w:num>
  <w:num w:numId="13" w16cid:durableId="547180053">
    <w:abstractNumId w:val="9"/>
  </w:num>
  <w:num w:numId="14" w16cid:durableId="9273454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78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D4E89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9503F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70732"/>
    <w:rsid w:val="00F8478B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6F7D4"/>
  <w15:chartTrackingRefBased/>
  <w15:docId w15:val="{9009DC77-3374-430F-9038-6D681104C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1772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2023-12-11T11:54:00Z</dcterms:created>
  <dcterms:modified xsi:type="dcterms:W3CDTF">2023-12-11T11:54:00Z</dcterms:modified>
</cp:coreProperties>
</file>