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2D978" w14:textId="77777777" w:rsidR="00B36EDA" w:rsidRPr="000D384B" w:rsidRDefault="00071867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D384B">
        <w:rPr>
          <w:rFonts w:ascii="Arial Narrow" w:hAnsi="Arial Narrow" w:cs="Arial"/>
          <w:sz w:val="20"/>
          <w:szCs w:val="20"/>
        </w:rPr>
        <w:t>Bydgoszcz</w:t>
      </w:r>
      <w:r w:rsidR="00B36EDA" w:rsidRPr="000D384B">
        <w:rPr>
          <w:rFonts w:ascii="Arial Narrow" w:hAnsi="Arial Narrow" w:cs="Arial"/>
          <w:sz w:val="20"/>
          <w:szCs w:val="20"/>
        </w:rPr>
        <w:t xml:space="preserve"> dnia: </w:t>
      </w:r>
      <w:r w:rsidRPr="000D384B">
        <w:rPr>
          <w:rFonts w:ascii="Arial Narrow" w:hAnsi="Arial Narrow" w:cs="Arial"/>
          <w:sz w:val="20"/>
          <w:szCs w:val="20"/>
        </w:rPr>
        <w:t>2023-12-19</w:t>
      </w:r>
    </w:p>
    <w:p w14:paraId="308DC21D" w14:textId="77777777" w:rsidR="00B36EDA" w:rsidRPr="000D384B" w:rsidRDefault="0007186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D384B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495C8D21" w14:textId="77777777" w:rsidR="00B36EDA" w:rsidRPr="000D384B" w:rsidRDefault="00071867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D384B">
        <w:rPr>
          <w:rFonts w:ascii="Arial Narrow" w:hAnsi="Arial Narrow" w:cs="Arial"/>
          <w:sz w:val="20"/>
          <w:szCs w:val="20"/>
        </w:rPr>
        <w:t>Powstańców Warszawy</w:t>
      </w:r>
      <w:r w:rsidR="00B36EDA" w:rsidRPr="000D384B">
        <w:rPr>
          <w:rFonts w:ascii="Arial Narrow" w:hAnsi="Arial Narrow" w:cs="Arial"/>
          <w:sz w:val="20"/>
          <w:szCs w:val="20"/>
        </w:rPr>
        <w:t xml:space="preserve"> </w:t>
      </w:r>
      <w:r w:rsidRPr="000D384B">
        <w:rPr>
          <w:rFonts w:ascii="Arial Narrow" w:hAnsi="Arial Narrow" w:cs="Arial"/>
          <w:sz w:val="20"/>
          <w:szCs w:val="20"/>
        </w:rPr>
        <w:t>5</w:t>
      </w:r>
    </w:p>
    <w:p w14:paraId="7E9F0679" w14:textId="77777777" w:rsidR="00B36EDA" w:rsidRPr="000D384B" w:rsidRDefault="00071867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0D384B">
        <w:rPr>
          <w:rFonts w:ascii="Arial Narrow" w:hAnsi="Arial Narrow" w:cs="Arial"/>
          <w:sz w:val="20"/>
          <w:szCs w:val="20"/>
        </w:rPr>
        <w:t>85-681</w:t>
      </w:r>
      <w:r w:rsidR="00B36EDA" w:rsidRPr="000D384B">
        <w:rPr>
          <w:rFonts w:ascii="Arial Narrow" w:hAnsi="Arial Narrow" w:cs="Arial"/>
          <w:sz w:val="20"/>
          <w:szCs w:val="20"/>
        </w:rPr>
        <w:t xml:space="preserve"> </w:t>
      </w:r>
      <w:r w:rsidRPr="000D384B">
        <w:rPr>
          <w:rFonts w:ascii="Arial Narrow" w:hAnsi="Arial Narrow" w:cs="Arial"/>
          <w:sz w:val="20"/>
          <w:szCs w:val="20"/>
        </w:rPr>
        <w:t>Bydgoszcz</w:t>
      </w:r>
    </w:p>
    <w:p w14:paraId="35C847D8" w14:textId="77777777" w:rsidR="00B36EDA" w:rsidRPr="000D384B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D384B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5F78F4EC" w14:textId="77777777" w:rsidR="00B36EDA" w:rsidRPr="000D384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D384B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3E58D834" w14:textId="77777777" w:rsidR="00B36EDA" w:rsidRPr="000D384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D384B" w14:paraId="43334459" w14:textId="77777777" w:rsidTr="00B36EDA">
        <w:tc>
          <w:tcPr>
            <w:tcW w:w="9923" w:type="dxa"/>
            <w:shd w:val="clear" w:color="auto" w:fill="F2F2F2"/>
            <w:hideMark/>
          </w:tcPr>
          <w:p w14:paraId="716B0DE4" w14:textId="4A89E012" w:rsidR="00B36EDA" w:rsidRPr="000D384B" w:rsidRDefault="000D384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</w:t>
            </w:r>
            <w:r w:rsidRPr="000D384B">
              <w:rPr>
                <w:rFonts w:ascii="Arial Narrow" w:hAnsi="Arial Narrow"/>
                <w:b/>
                <w:spacing w:val="50"/>
                <w:kern w:val="28"/>
                <w:sz w:val="20"/>
                <w:szCs w:val="20"/>
              </w:rPr>
              <w:t>GŁOSZENIE</w:t>
            </w:r>
          </w:p>
          <w:p w14:paraId="3300DD37" w14:textId="77777777" w:rsidR="00B36EDA" w:rsidRPr="000D384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0D1DB1B" w14:textId="77777777" w:rsidR="00B36EDA" w:rsidRPr="000D384B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2DCF6D4E" w14:textId="77777777" w:rsidR="00B36EDA" w:rsidRPr="000D384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D384B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D384B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D384B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D384B" w14:paraId="77F77EF8" w14:textId="77777777" w:rsidTr="00B36EDA">
        <w:tc>
          <w:tcPr>
            <w:tcW w:w="2269" w:type="dxa"/>
            <w:shd w:val="clear" w:color="auto" w:fill="auto"/>
          </w:tcPr>
          <w:p w14:paraId="09A122A7" w14:textId="77777777" w:rsidR="00B36EDA" w:rsidRPr="000D384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5BB27EE" w14:textId="77777777" w:rsidR="00B36EDA" w:rsidRPr="000D384B" w:rsidRDefault="0007186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Dostawy sukcesywne różnych artykułów oraz wody mineralnej źródlanej</w:t>
            </w:r>
          </w:p>
        </w:tc>
      </w:tr>
      <w:tr w:rsidR="00071867" w:rsidRPr="000D384B" w14:paraId="782B9D43" w14:textId="77777777" w:rsidTr="007C059D">
        <w:tc>
          <w:tcPr>
            <w:tcW w:w="2269" w:type="dxa"/>
            <w:shd w:val="clear" w:color="auto" w:fill="auto"/>
          </w:tcPr>
          <w:p w14:paraId="6CCEE20F" w14:textId="77777777" w:rsidR="00071867" w:rsidRPr="000D384B" w:rsidRDefault="00071867" w:rsidP="007C05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7C33DED" w14:textId="77777777" w:rsidR="00071867" w:rsidRPr="000D384B" w:rsidRDefault="00071867" w:rsidP="007C05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138/2023</w:t>
            </w:r>
          </w:p>
        </w:tc>
      </w:tr>
    </w:tbl>
    <w:p w14:paraId="3C3D1052" w14:textId="77777777" w:rsidR="00B36EDA" w:rsidRPr="000D384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0DA7F2BB" w14:textId="77777777" w:rsidR="00B36EDA" w:rsidRPr="000D384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0D384B">
        <w:rPr>
          <w:rFonts w:ascii="Arial Narrow" w:hAnsi="Arial Narrow" w:cs="Arial"/>
          <w:sz w:val="20"/>
          <w:szCs w:val="20"/>
        </w:rPr>
        <w:t xml:space="preserve">Zamawiający, </w:t>
      </w:r>
      <w:r w:rsidR="00071867" w:rsidRPr="000D384B">
        <w:rPr>
          <w:rFonts w:ascii="Arial Narrow" w:hAnsi="Arial Narrow" w:cs="Arial"/>
          <w:b/>
          <w:sz w:val="20"/>
          <w:szCs w:val="20"/>
        </w:rPr>
        <w:t>10WSzKzP SPZOZ</w:t>
      </w:r>
      <w:r w:rsidRPr="000D384B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071867" w:rsidRPr="000D384B">
        <w:rPr>
          <w:rFonts w:ascii="Arial Narrow" w:hAnsi="Arial Narrow" w:cs="Arial"/>
          <w:sz w:val="20"/>
          <w:szCs w:val="20"/>
        </w:rPr>
        <w:t>(t.j. Dz. U. z 2023r. poz. 1605)</w:t>
      </w:r>
      <w:r w:rsidRPr="000D384B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71867" w:rsidRPr="000D384B" w14:paraId="4EB04E72" w14:textId="77777777" w:rsidTr="0007186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BAB5" w14:textId="77777777" w:rsidR="00071867" w:rsidRPr="000D384B" w:rsidRDefault="00071867" w:rsidP="007C059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Różne artykuły spożywcze</w:t>
            </w:r>
          </w:p>
          <w:p w14:paraId="4C62BC98" w14:textId="77777777" w:rsidR="00071867" w:rsidRPr="000D384B" w:rsidRDefault="00071867" w:rsidP="007C059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sz w:val="20"/>
                <w:szCs w:val="20"/>
              </w:rPr>
              <w:t>"ABER" SP. Z O.O.</w:t>
            </w:r>
          </w:p>
          <w:p w14:paraId="02EA0364" w14:textId="77777777" w:rsidR="00071867" w:rsidRPr="000D384B" w:rsidRDefault="00071867" w:rsidP="007C059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OGRODOWA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58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6690C394" w14:textId="77777777" w:rsidR="00071867" w:rsidRPr="000D384B" w:rsidRDefault="00071867" w:rsidP="007C059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00-876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5AAC0412" w14:textId="77777777" w:rsidR="00071867" w:rsidRPr="000D384B" w:rsidRDefault="00071867" w:rsidP="007C059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D384B">
              <w:rPr>
                <w:rFonts w:ascii="Arial Narrow" w:hAnsi="Arial Narrow" w:cs="Arial"/>
                <w:b/>
                <w:sz w:val="20"/>
                <w:szCs w:val="20"/>
              </w:rPr>
              <w:t>345 047.79 zł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4250853" w14:textId="77777777" w:rsidR="00071867" w:rsidRPr="000D384B" w:rsidRDefault="00071867" w:rsidP="007C059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D384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BBD0D33" w14:textId="77777777" w:rsidR="00071867" w:rsidRPr="000D384B" w:rsidRDefault="00071867" w:rsidP="007C05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71867" w:rsidRPr="000D384B" w14:paraId="56170D32" w14:textId="77777777" w:rsidTr="0007186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3B10" w14:textId="77777777" w:rsidR="00071867" w:rsidRPr="000D384B" w:rsidRDefault="00071867" w:rsidP="007C059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Woda źródlana/mineralna</w:t>
            </w:r>
          </w:p>
          <w:p w14:paraId="08ECB1E1" w14:textId="77777777" w:rsidR="00071867" w:rsidRPr="000D384B" w:rsidRDefault="00071867" w:rsidP="007C059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sz w:val="20"/>
                <w:szCs w:val="20"/>
              </w:rPr>
              <w:t>Uzdrowisko Wieniec sp. z o.o.</w:t>
            </w:r>
          </w:p>
          <w:p w14:paraId="7B70A8C7" w14:textId="77777777" w:rsidR="00071867" w:rsidRPr="000D384B" w:rsidRDefault="00071867" w:rsidP="007C059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Brzozowa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2C07C24C" w14:textId="77777777" w:rsidR="00071867" w:rsidRPr="000D384B" w:rsidRDefault="00071867" w:rsidP="007C059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87-800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Wieniec Zdrój</w:t>
            </w:r>
          </w:p>
          <w:p w14:paraId="40B59595" w14:textId="77777777" w:rsidR="00071867" w:rsidRPr="000D384B" w:rsidRDefault="00071867" w:rsidP="007C059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D384B">
              <w:rPr>
                <w:rFonts w:ascii="Arial Narrow" w:hAnsi="Arial Narrow" w:cs="Arial"/>
                <w:b/>
                <w:sz w:val="20"/>
                <w:szCs w:val="20"/>
              </w:rPr>
              <w:t>40 815.98 zł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13842E8" w14:textId="77777777" w:rsidR="00071867" w:rsidRPr="000D384B" w:rsidRDefault="00071867" w:rsidP="007C059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D384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66B8697" w14:textId="77777777" w:rsidR="00071867" w:rsidRPr="000D384B" w:rsidRDefault="00071867" w:rsidP="007C05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71867" w:rsidRPr="000D384B" w14:paraId="63A61CA4" w14:textId="77777777" w:rsidTr="0007186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215CC" w14:textId="77777777" w:rsidR="00071867" w:rsidRPr="000D384B" w:rsidRDefault="00071867" w:rsidP="007C059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Woda źródlana w 18,9 litrowych butelkach</w:t>
            </w:r>
          </w:p>
          <w:p w14:paraId="46EB1CC2" w14:textId="77777777" w:rsidR="00071867" w:rsidRPr="000D384B" w:rsidRDefault="00071867" w:rsidP="007C059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sz w:val="20"/>
                <w:szCs w:val="20"/>
              </w:rPr>
              <w:t>EDEN SPRINGS SP. Z O.O.</w:t>
            </w:r>
          </w:p>
          <w:p w14:paraId="44BB1CA9" w14:textId="77777777" w:rsidR="00071867" w:rsidRPr="000D384B" w:rsidRDefault="00071867" w:rsidP="007C059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PERLA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10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59476598" w14:textId="77777777" w:rsidR="00071867" w:rsidRPr="000D384B" w:rsidRDefault="00071867" w:rsidP="007C059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41-300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DĄBROWA GÓRNICZA</w:t>
            </w:r>
          </w:p>
          <w:p w14:paraId="23116F22" w14:textId="77777777" w:rsidR="00071867" w:rsidRPr="000D384B" w:rsidRDefault="00071867" w:rsidP="007C059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D384B">
              <w:rPr>
                <w:rFonts w:ascii="Arial Narrow" w:hAnsi="Arial Narrow" w:cs="Arial"/>
                <w:b/>
                <w:sz w:val="20"/>
                <w:szCs w:val="20"/>
              </w:rPr>
              <w:t>53 534.52 zł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EE128F1" w14:textId="77777777" w:rsidR="00071867" w:rsidRPr="000D384B" w:rsidRDefault="00071867" w:rsidP="007C059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D384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EEC8B3A" w14:textId="77777777" w:rsidR="00071867" w:rsidRPr="000D384B" w:rsidRDefault="00071867" w:rsidP="007C05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76A5A0FB" w14:textId="77777777" w:rsidR="00B36EDA" w:rsidRPr="000D384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D384B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D384B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D384B" w14:paraId="56B446D1" w14:textId="77777777" w:rsidTr="000718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DC27B" w14:textId="77777777" w:rsidR="00B36EDA" w:rsidRPr="000D384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BAC7EB" w14:textId="77777777" w:rsidR="00B36EDA" w:rsidRPr="000D384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94570A" w14:textId="77777777" w:rsidR="00B36EDA" w:rsidRPr="000D384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BFE37" w14:textId="77777777" w:rsidR="00B36EDA" w:rsidRPr="000D384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71867" w:rsidRPr="000D384B" w14:paraId="0B3AE12D" w14:textId="77777777" w:rsidTr="000718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9AAA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Różne artykuły 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4452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"ABER" SP. Z O.O.</w:t>
            </w:r>
          </w:p>
          <w:p w14:paraId="2890F274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OGRODOWA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14:paraId="5BB21EEF" w14:textId="77777777" w:rsidR="00071867" w:rsidRPr="000D384B" w:rsidRDefault="00071867" w:rsidP="007C059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00-876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AC03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A28CC3A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2 - Termin dostawy dodatkowej i interwencyjnej - 30.00</w:t>
            </w:r>
          </w:p>
          <w:p w14:paraId="2A2F9E72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38ED" w14:textId="77777777" w:rsidR="00071867" w:rsidRPr="000D384B" w:rsidRDefault="00071867" w:rsidP="007C059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71867" w:rsidRPr="000D384B" w14:paraId="4C174C64" w14:textId="77777777" w:rsidTr="000718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1F3C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Różne artykuły 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44139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Hurtownia "Tężnia" III Spółka Jawna Lucyna i Radosław Kończak</w:t>
            </w:r>
          </w:p>
          <w:p w14:paraId="10470E70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Bema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65A</w:t>
            </w:r>
          </w:p>
          <w:p w14:paraId="1101935E" w14:textId="77777777" w:rsidR="00071867" w:rsidRPr="000D384B" w:rsidRDefault="00071867" w:rsidP="007C059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87-720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Ciechocinek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F24DD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1 - Cena - 59.14</w:t>
            </w:r>
          </w:p>
          <w:p w14:paraId="1CB5F01A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2 - Termin dostawy dodatkowej i interwencyjnej - 30.00</w:t>
            </w:r>
          </w:p>
          <w:p w14:paraId="0AC8E9AB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FEE4" w14:textId="77777777" w:rsidR="00071867" w:rsidRPr="000D384B" w:rsidRDefault="00071867" w:rsidP="007C059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 99,14</w:t>
            </w:r>
          </w:p>
        </w:tc>
      </w:tr>
      <w:tr w:rsidR="00071867" w:rsidRPr="000D384B" w14:paraId="2B2BB11C" w14:textId="77777777" w:rsidTr="000718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70D2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Woda źródlana/mineralna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EF9F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Uzdrowisko Wieniec sp. z o.o.</w:t>
            </w:r>
          </w:p>
          <w:p w14:paraId="5FC37D9A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Brzozowa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69B66ACA" w14:textId="77777777" w:rsidR="00071867" w:rsidRPr="000D384B" w:rsidRDefault="00071867" w:rsidP="007C059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87-800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Wieniec 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AC2A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788680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2 - Termin dostawy dodatkowej i interwencyjnej - 30.00</w:t>
            </w:r>
          </w:p>
          <w:p w14:paraId="3ECC9BAA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A751" w14:textId="77777777" w:rsidR="00071867" w:rsidRPr="000D384B" w:rsidRDefault="00071867" w:rsidP="007C059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71867" w:rsidRPr="000D384B" w14:paraId="47941E0D" w14:textId="77777777" w:rsidTr="000718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3B1D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Woda źródlana w 18,9 litrowych butelkach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AD5D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b/>
                <w:bCs/>
                <w:sz w:val="20"/>
                <w:szCs w:val="20"/>
              </w:rPr>
              <w:t>EDEN SPRINGS SP. Z O.O.</w:t>
            </w:r>
          </w:p>
          <w:p w14:paraId="2EB59CDB" w14:textId="77777777" w:rsidR="00071867" w:rsidRPr="000D384B" w:rsidRDefault="00071867" w:rsidP="007C059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PERLA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10</w:t>
            </w:r>
          </w:p>
          <w:p w14:paraId="084F4FC2" w14:textId="77777777" w:rsidR="00071867" w:rsidRPr="000D384B" w:rsidRDefault="00071867" w:rsidP="007C059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41-300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384B">
              <w:rPr>
                <w:rFonts w:ascii="Arial Narrow" w:hAnsi="Arial Narrow" w:cs="Arial"/>
                <w:sz w:val="20"/>
                <w:szCs w:val="20"/>
              </w:rPr>
              <w:t>DĄBROWA GÓRNICZA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82EA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2B2491D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2 - Termin dostawy dodatkowej i interwencyjnej - 30.00</w:t>
            </w:r>
          </w:p>
          <w:p w14:paraId="7CABABE8" w14:textId="77777777" w:rsidR="00071867" w:rsidRPr="000D384B" w:rsidRDefault="00071867" w:rsidP="007C05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E355" w14:textId="77777777" w:rsidR="00071867" w:rsidRPr="000D384B" w:rsidRDefault="00071867" w:rsidP="007C059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D384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1851C153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D384B">
        <w:rPr>
          <w:rFonts w:ascii="Arial Narrow" w:hAnsi="Arial Narrow" w:cs="Arial"/>
          <w:i/>
          <w:sz w:val="20"/>
          <w:szCs w:val="20"/>
        </w:rPr>
        <w:t>Zamawiający</w:t>
      </w:r>
    </w:p>
    <w:p w14:paraId="65FFABC3" w14:textId="77777777" w:rsidR="000D384B" w:rsidRDefault="000D384B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7B82FE81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C8F88F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DFA286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3BC0BA0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A23427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59B4D0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A6A3CC7" w14:textId="77777777" w:rsidR="000D384B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76FE80F" w14:textId="692CD6DF" w:rsidR="000D384B" w:rsidRPr="00B9724A" w:rsidRDefault="000D384B" w:rsidP="000D3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egz na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.ark</w:t>
      </w:r>
    </w:p>
    <w:p w14:paraId="6B264A0F" w14:textId="77777777" w:rsidR="000D384B" w:rsidRPr="00B9724A" w:rsidRDefault="000D384B" w:rsidP="000D384B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Egz. 1 - str. int. zamawiającego, platform e-propublico.pl, biuro przepustek T 2612 B5</w:t>
      </w:r>
    </w:p>
    <w:p w14:paraId="36F40DA6" w14:textId="77777777" w:rsidR="000D384B" w:rsidRPr="00B9724A" w:rsidRDefault="000D384B" w:rsidP="000D384B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4BBC57DF" w14:textId="03436B0E" w:rsidR="000D384B" w:rsidRDefault="000D384B" w:rsidP="000D384B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19.12.2023 r.</w:t>
      </w:r>
    </w:p>
    <w:bookmarkEnd w:id="0"/>
    <w:sectPr w:rsidR="000D384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D539A" w14:textId="77777777" w:rsidR="00604F9D" w:rsidRDefault="00604F9D">
      <w:r>
        <w:separator/>
      </w:r>
    </w:p>
  </w:endnote>
  <w:endnote w:type="continuationSeparator" w:id="0">
    <w:p w14:paraId="1EEF51AA" w14:textId="77777777" w:rsidR="00604F9D" w:rsidRDefault="0060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9A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8E85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75BAE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9008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FC1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9A3FC" w14:textId="77777777" w:rsidR="00604F9D" w:rsidRDefault="00604F9D">
      <w:r>
        <w:separator/>
      </w:r>
    </w:p>
  </w:footnote>
  <w:footnote w:type="continuationSeparator" w:id="0">
    <w:p w14:paraId="78DAC6A5" w14:textId="77777777" w:rsidR="00604F9D" w:rsidRDefault="00604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07E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44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494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F9D"/>
    <w:rsid w:val="00022322"/>
    <w:rsid w:val="00042497"/>
    <w:rsid w:val="00071867"/>
    <w:rsid w:val="000C1E6F"/>
    <w:rsid w:val="000D384B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4F9D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3C84B"/>
  <w15:chartTrackingRefBased/>
  <w15:docId w15:val="{3703486D-ED9C-4D3E-B32A-9D844C93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84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0D38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2023-12-19T06:50:00Z</dcterms:created>
  <dcterms:modified xsi:type="dcterms:W3CDTF">2023-12-19T06:52:00Z</dcterms:modified>
</cp:coreProperties>
</file>