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71106" w14:textId="1B7E03D6" w:rsidR="00B36EDA" w:rsidRPr="0086325C" w:rsidRDefault="009847C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6325C">
        <w:rPr>
          <w:rFonts w:ascii="Arial Narrow" w:hAnsi="Arial Narrow" w:cs="Arial"/>
          <w:sz w:val="22"/>
          <w:szCs w:val="22"/>
        </w:rPr>
        <w:t>Bydgoszcz</w:t>
      </w:r>
      <w:r w:rsidR="00B36EDA" w:rsidRPr="0086325C">
        <w:rPr>
          <w:rFonts w:ascii="Arial Narrow" w:hAnsi="Arial Narrow" w:cs="Arial"/>
          <w:sz w:val="22"/>
          <w:szCs w:val="22"/>
        </w:rPr>
        <w:t xml:space="preserve"> dnia: </w:t>
      </w:r>
      <w:r w:rsidRPr="0086325C">
        <w:rPr>
          <w:rFonts w:ascii="Arial Narrow" w:hAnsi="Arial Narrow" w:cs="Arial"/>
          <w:sz w:val="22"/>
          <w:szCs w:val="22"/>
        </w:rPr>
        <w:t>2023-12-1</w:t>
      </w:r>
      <w:r w:rsidR="0086325C" w:rsidRPr="0086325C">
        <w:rPr>
          <w:rFonts w:ascii="Arial Narrow" w:hAnsi="Arial Narrow" w:cs="Arial"/>
          <w:sz w:val="22"/>
          <w:szCs w:val="22"/>
        </w:rPr>
        <w:t>9</w:t>
      </w:r>
    </w:p>
    <w:p w14:paraId="6F94DBB5" w14:textId="77777777" w:rsidR="00B36EDA" w:rsidRPr="0086325C" w:rsidRDefault="009847C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6325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BDA85D" w14:textId="77777777" w:rsidR="00B36EDA" w:rsidRPr="0086325C" w:rsidRDefault="009847C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6325C">
        <w:rPr>
          <w:rFonts w:ascii="Arial Narrow" w:hAnsi="Arial Narrow" w:cs="Arial"/>
          <w:sz w:val="22"/>
          <w:szCs w:val="22"/>
        </w:rPr>
        <w:t>Powstańców Warszawy</w:t>
      </w:r>
      <w:r w:rsidR="00B36EDA" w:rsidRPr="0086325C">
        <w:rPr>
          <w:rFonts w:ascii="Arial Narrow" w:hAnsi="Arial Narrow" w:cs="Arial"/>
          <w:sz w:val="22"/>
          <w:szCs w:val="22"/>
        </w:rPr>
        <w:t xml:space="preserve"> </w:t>
      </w:r>
      <w:r w:rsidRPr="0086325C">
        <w:rPr>
          <w:rFonts w:ascii="Arial Narrow" w:hAnsi="Arial Narrow" w:cs="Arial"/>
          <w:sz w:val="22"/>
          <w:szCs w:val="22"/>
        </w:rPr>
        <w:t>5</w:t>
      </w:r>
    </w:p>
    <w:p w14:paraId="52F0CA21" w14:textId="77777777" w:rsidR="00B36EDA" w:rsidRPr="0086325C" w:rsidRDefault="009847C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6325C">
        <w:rPr>
          <w:rFonts w:ascii="Arial Narrow" w:hAnsi="Arial Narrow" w:cs="Arial"/>
          <w:sz w:val="22"/>
          <w:szCs w:val="22"/>
        </w:rPr>
        <w:t>85-681</w:t>
      </w:r>
      <w:r w:rsidR="00B36EDA" w:rsidRPr="0086325C">
        <w:rPr>
          <w:rFonts w:ascii="Arial Narrow" w:hAnsi="Arial Narrow" w:cs="Arial"/>
          <w:sz w:val="22"/>
          <w:szCs w:val="22"/>
        </w:rPr>
        <w:t xml:space="preserve"> </w:t>
      </w:r>
      <w:r w:rsidRPr="0086325C">
        <w:rPr>
          <w:rFonts w:ascii="Arial Narrow" w:hAnsi="Arial Narrow" w:cs="Arial"/>
          <w:sz w:val="22"/>
          <w:szCs w:val="22"/>
        </w:rPr>
        <w:t>Bydgoszcz</w:t>
      </w:r>
    </w:p>
    <w:p w14:paraId="7A8745BA" w14:textId="77777777" w:rsidR="00B36EDA" w:rsidRPr="0086325C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6325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28AE66F" w14:textId="77777777" w:rsidR="00B36EDA" w:rsidRPr="0086325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6325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5B6FF87" w14:textId="77777777" w:rsidR="00B36EDA" w:rsidRPr="0086325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6325C" w14:paraId="46FAC1A1" w14:textId="77777777" w:rsidTr="00B36EDA">
        <w:tc>
          <w:tcPr>
            <w:tcW w:w="9923" w:type="dxa"/>
            <w:shd w:val="clear" w:color="auto" w:fill="F2F2F2"/>
            <w:hideMark/>
          </w:tcPr>
          <w:p w14:paraId="2875914C" w14:textId="77777777" w:rsidR="00B36EDA" w:rsidRPr="0086325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86325C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153CD60" w14:textId="77777777" w:rsidR="00B36EDA" w:rsidRPr="0086325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6325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CE30A98" w14:textId="77777777" w:rsidR="00B36EDA" w:rsidRPr="0086325C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D1A192C" w14:textId="77777777" w:rsidR="00B36EDA" w:rsidRPr="0086325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6325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6325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6325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6325C" w14:paraId="21CE21B3" w14:textId="77777777" w:rsidTr="00B36EDA">
        <w:tc>
          <w:tcPr>
            <w:tcW w:w="2269" w:type="dxa"/>
            <w:shd w:val="clear" w:color="auto" w:fill="auto"/>
          </w:tcPr>
          <w:p w14:paraId="7D449069" w14:textId="77777777" w:rsidR="00B36EDA" w:rsidRPr="0086325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A650DC5" w14:textId="77777777" w:rsidR="00B36EDA" w:rsidRPr="0086325C" w:rsidRDefault="009847C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Dostawa płynów do terapii nerkozastępczych na okres 30 miesięcy</w:t>
            </w:r>
          </w:p>
        </w:tc>
      </w:tr>
      <w:tr w:rsidR="009847C3" w:rsidRPr="0086325C" w14:paraId="18F3CEDA" w14:textId="77777777" w:rsidTr="008C4828">
        <w:tc>
          <w:tcPr>
            <w:tcW w:w="2269" w:type="dxa"/>
            <w:shd w:val="clear" w:color="auto" w:fill="auto"/>
          </w:tcPr>
          <w:p w14:paraId="7BEF8F6A" w14:textId="77777777" w:rsidR="009847C3" w:rsidRPr="0086325C" w:rsidRDefault="009847C3" w:rsidP="008C48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05DC8F9" w14:textId="77777777" w:rsidR="009847C3" w:rsidRPr="0086325C" w:rsidRDefault="009847C3" w:rsidP="008C48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117/2023</w:t>
            </w:r>
          </w:p>
        </w:tc>
      </w:tr>
    </w:tbl>
    <w:p w14:paraId="5C53453B" w14:textId="77777777" w:rsidR="00B36EDA" w:rsidRPr="0086325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193BF94" w14:textId="77777777" w:rsidR="00B36EDA" w:rsidRPr="0086325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6325C">
        <w:rPr>
          <w:rFonts w:ascii="Arial Narrow" w:hAnsi="Arial Narrow" w:cs="Arial"/>
          <w:sz w:val="22"/>
          <w:szCs w:val="22"/>
        </w:rPr>
        <w:t xml:space="preserve">Zamawiający, </w:t>
      </w:r>
      <w:r w:rsidR="009847C3" w:rsidRPr="0086325C">
        <w:rPr>
          <w:rFonts w:ascii="Arial Narrow" w:hAnsi="Arial Narrow" w:cs="Arial"/>
          <w:b/>
          <w:sz w:val="22"/>
          <w:szCs w:val="22"/>
        </w:rPr>
        <w:t>10WSzKzP SPZOZ</w:t>
      </w:r>
      <w:r w:rsidRPr="0086325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847C3" w:rsidRPr="0086325C">
        <w:rPr>
          <w:rFonts w:ascii="Arial Narrow" w:hAnsi="Arial Narrow" w:cs="Arial"/>
          <w:sz w:val="22"/>
          <w:szCs w:val="22"/>
        </w:rPr>
        <w:t>(</w:t>
      </w:r>
      <w:proofErr w:type="spellStart"/>
      <w:r w:rsidR="009847C3" w:rsidRPr="0086325C">
        <w:rPr>
          <w:rFonts w:ascii="Arial Narrow" w:hAnsi="Arial Narrow" w:cs="Arial"/>
          <w:sz w:val="22"/>
          <w:szCs w:val="22"/>
        </w:rPr>
        <w:t>t.j</w:t>
      </w:r>
      <w:proofErr w:type="spellEnd"/>
      <w:r w:rsidR="009847C3" w:rsidRPr="0086325C">
        <w:rPr>
          <w:rFonts w:ascii="Arial Narrow" w:hAnsi="Arial Narrow" w:cs="Arial"/>
          <w:sz w:val="22"/>
          <w:szCs w:val="22"/>
        </w:rPr>
        <w:t>. Dz. U. z 2023r. poz. 1605)</w:t>
      </w:r>
      <w:r w:rsidRPr="0086325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847C3" w:rsidRPr="0086325C" w14:paraId="78570F54" w14:textId="77777777" w:rsidTr="009847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94DC3" w14:textId="77777777" w:rsidR="009847C3" w:rsidRPr="0086325C" w:rsidRDefault="009847C3" w:rsidP="008C482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: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CICA i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PRO</w:t>
            </w:r>
          </w:p>
          <w:p w14:paraId="7798DFC5" w14:textId="77777777" w:rsidR="009847C3" w:rsidRPr="0086325C" w:rsidRDefault="009847C3" w:rsidP="008C48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FRESENIUS MEDICAL CARE POLSKA</w:t>
            </w:r>
          </w:p>
          <w:p w14:paraId="3ECD7B2B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 xml:space="preserve">UL. KRZYWA 13 </w:t>
            </w:r>
          </w:p>
          <w:p w14:paraId="6BFB06BF" w14:textId="77777777" w:rsidR="009847C3" w:rsidRPr="0086325C" w:rsidRDefault="009847C3" w:rsidP="008C48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60-118 POZNAŃ</w:t>
            </w:r>
          </w:p>
          <w:p w14:paraId="183EBD55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1 388 880.00 zł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9F227BE" w14:textId="77777777" w:rsidR="009847C3" w:rsidRPr="0086325C" w:rsidRDefault="009847C3" w:rsidP="008C48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325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9EB70E7" w14:textId="77777777" w:rsidR="009847C3" w:rsidRPr="0086325C" w:rsidRDefault="009847C3" w:rsidP="008C48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847C3" w:rsidRPr="0086325C" w14:paraId="73D8238A" w14:textId="77777777" w:rsidTr="009847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F94F" w14:textId="77777777" w:rsidR="009847C3" w:rsidRPr="0086325C" w:rsidRDefault="009847C3" w:rsidP="008C482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: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OMNI</w:t>
            </w:r>
          </w:p>
          <w:p w14:paraId="30B025D7" w14:textId="77777777" w:rsidR="009847C3" w:rsidRPr="0086325C" w:rsidRDefault="009847C3" w:rsidP="008C48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70A87049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08E88FCB" w14:textId="77777777" w:rsidR="009847C3" w:rsidRPr="0086325C" w:rsidRDefault="009847C3" w:rsidP="008C48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5CE1082E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54 172.00 zł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03B7B5" w14:textId="77777777" w:rsidR="009847C3" w:rsidRPr="0086325C" w:rsidRDefault="009847C3" w:rsidP="008C48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325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AB8347" w14:textId="77777777" w:rsidR="009847C3" w:rsidRPr="0086325C" w:rsidRDefault="009847C3" w:rsidP="008C48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847C3" w:rsidRPr="0086325C" w14:paraId="4FF5D03B" w14:textId="77777777" w:rsidTr="009847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62CA" w14:textId="77777777" w:rsidR="009847C3" w:rsidRPr="0086325C" w:rsidRDefault="009847C3" w:rsidP="008C482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: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Gambro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Prismaflex</w:t>
            </w:r>
            <w:proofErr w:type="spellEnd"/>
          </w:p>
          <w:p w14:paraId="1952AA64" w14:textId="77777777" w:rsidR="009847C3" w:rsidRPr="0086325C" w:rsidRDefault="009847C3" w:rsidP="008C48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135F6AFD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4E982947" w14:textId="77777777" w:rsidR="009847C3" w:rsidRPr="0086325C" w:rsidRDefault="009847C3" w:rsidP="008C48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3E745991" w14:textId="77777777" w:rsidR="009847C3" w:rsidRPr="0086325C" w:rsidRDefault="009847C3" w:rsidP="008C48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6325C">
              <w:rPr>
                <w:rFonts w:ascii="Arial Narrow" w:hAnsi="Arial Narrow" w:cs="Arial"/>
                <w:b/>
                <w:sz w:val="22"/>
                <w:szCs w:val="22"/>
              </w:rPr>
              <w:t>560 736.00 zł</w:t>
            </w: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632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9CE22D" w14:textId="77777777" w:rsidR="009847C3" w:rsidRPr="0086325C" w:rsidRDefault="009847C3" w:rsidP="008C48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325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D9D8B4C" w14:textId="77777777" w:rsidR="009847C3" w:rsidRPr="0086325C" w:rsidRDefault="009847C3" w:rsidP="008C48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24423762" w14:textId="77777777" w:rsidR="00B36EDA" w:rsidRPr="0086325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6325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6325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118"/>
        <w:gridCol w:w="2694"/>
        <w:gridCol w:w="1559"/>
      </w:tblGrid>
      <w:tr w:rsidR="00B36EDA" w:rsidRPr="0086325C" w14:paraId="657B4B28" w14:textId="77777777" w:rsidTr="000E2DC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37D2D" w14:textId="77777777" w:rsidR="00B36EDA" w:rsidRPr="0086325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6325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F5E144" w14:textId="77777777" w:rsidR="00B36EDA" w:rsidRPr="0086325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6325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CFD734" w14:textId="77777777" w:rsidR="00B36EDA" w:rsidRPr="0086325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6325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7FB623" w14:textId="77777777" w:rsidR="00B36EDA" w:rsidRPr="0086325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6325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847C3" w:rsidRPr="0086325C" w14:paraId="59B83AE8" w14:textId="77777777" w:rsidTr="000E2DC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33B1" w14:textId="77777777" w:rsidR="009847C3" w:rsidRPr="0086325C" w:rsidRDefault="009847C3" w:rsidP="008C482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1 -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CICA i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PRO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EF84C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</w:t>
            </w:r>
          </w:p>
          <w:p w14:paraId="3E386423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1466551B" w14:textId="77777777" w:rsidR="009847C3" w:rsidRPr="0086325C" w:rsidRDefault="009847C3" w:rsidP="008C482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9FDC" w14:textId="77777777" w:rsidR="000E2DC9" w:rsidRDefault="000E2DC9" w:rsidP="000E2DC9">
            <w:pPr>
              <w:spacing w:before="4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4DB9DBD" w14:textId="5B723DA4" w:rsidR="009847C3" w:rsidRPr="0086325C" w:rsidRDefault="009847C3" w:rsidP="000E2DC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2696" w14:textId="77777777" w:rsidR="009847C3" w:rsidRPr="0086325C" w:rsidRDefault="009847C3" w:rsidP="008C482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847C3" w:rsidRPr="0086325C" w14:paraId="6A7F320B" w14:textId="77777777" w:rsidTr="000E2DC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8BE23" w14:textId="77777777" w:rsidR="009847C3" w:rsidRPr="0086325C" w:rsidRDefault="009847C3" w:rsidP="008C482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2 -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OMNI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2EEC0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36E11C4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60AC7A1F" w14:textId="77777777" w:rsidR="009847C3" w:rsidRPr="0086325C" w:rsidRDefault="009847C3" w:rsidP="008C482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298D" w14:textId="77777777" w:rsidR="000E2DC9" w:rsidRDefault="000E2DC9" w:rsidP="000E2DC9">
            <w:pPr>
              <w:spacing w:before="4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3D5E315" w14:textId="2CF33D3D" w:rsidR="009847C3" w:rsidRPr="0086325C" w:rsidRDefault="009847C3" w:rsidP="000E2DC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8514" w14:textId="77777777" w:rsidR="009847C3" w:rsidRPr="0086325C" w:rsidRDefault="009847C3" w:rsidP="008C482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847C3" w:rsidRPr="0086325C" w14:paraId="4FF330E0" w14:textId="77777777" w:rsidTr="000E2DC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D1C6" w14:textId="77777777" w:rsidR="009847C3" w:rsidRPr="0086325C" w:rsidRDefault="009847C3" w:rsidP="008C482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3 - Płyny do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Gambro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6325C">
              <w:rPr>
                <w:rFonts w:ascii="Arial Narrow" w:hAnsi="Arial Narrow" w:cs="Arial"/>
                <w:sz w:val="22"/>
                <w:szCs w:val="22"/>
              </w:rPr>
              <w:t>Prismaflex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F637B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19685BA0" w14:textId="77777777" w:rsidR="009847C3" w:rsidRPr="0086325C" w:rsidRDefault="009847C3" w:rsidP="008C482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538FB901" w14:textId="77777777" w:rsidR="009847C3" w:rsidRPr="0086325C" w:rsidRDefault="009847C3" w:rsidP="008C482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13C28" w14:textId="77777777" w:rsidR="000E2DC9" w:rsidRDefault="000E2DC9" w:rsidP="000E2DC9">
            <w:pPr>
              <w:spacing w:before="4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4BB937D3" w14:textId="1823B847" w:rsidR="009847C3" w:rsidRPr="0086325C" w:rsidRDefault="009847C3" w:rsidP="000E2DC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790A" w14:textId="77777777" w:rsidR="009847C3" w:rsidRPr="0086325C" w:rsidRDefault="009847C3" w:rsidP="008C482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6325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FA6DCB7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6325C">
        <w:rPr>
          <w:rFonts w:ascii="Arial Narrow" w:hAnsi="Arial Narrow" w:cs="Arial"/>
          <w:i/>
          <w:sz w:val="22"/>
          <w:szCs w:val="22"/>
        </w:rPr>
        <w:t>Zamawiający</w:t>
      </w:r>
    </w:p>
    <w:p w14:paraId="59510FAA" w14:textId="00E52A05" w:rsidR="000E2DC9" w:rsidRDefault="000E2DC9" w:rsidP="000E2D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14:paraId="15D2DEA7" w14:textId="77777777" w:rsidR="000E2DC9" w:rsidRPr="0009479B" w:rsidRDefault="000E2DC9" w:rsidP="000E2DC9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55B463BD" w14:textId="77777777" w:rsidR="000E2DC9" w:rsidRDefault="000E2DC9" w:rsidP="000E2D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7738397E" w14:textId="6DED30AE" w:rsidR="0086325C" w:rsidRPr="0086325C" w:rsidRDefault="000E2DC9" w:rsidP="000E2DC9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/>
          <w:sz w:val="20"/>
          <w:szCs w:val="20"/>
        </w:rPr>
        <w:t>Data: 2023-</w:t>
      </w:r>
      <w:bookmarkEnd w:id="0"/>
      <w:r>
        <w:rPr>
          <w:rFonts w:ascii="Arial Narrow" w:hAnsi="Arial Narrow"/>
          <w:sz w:val="20"/>
          <w:szCs w:val="20"/>
        </w:rPr>
        <w:t>12-19</w:t>
      </w:r>
    </w:p>
    <w:sectPr w:rsidR="0086325C" w:rsidRPr="0086325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25C8F" w14:textId="77777777" w:rsidR="000F4E3F" w:rsidRDefault="000F4E3F">
      <w:r>
        <w:separator/>
      </w:r>
    </w:p>
  </w:endnote>
  <w:endnote w:type="continuationSeparator" w:id="0">
    <w:p w14:paraId="547B904B" w14:textId="77777777" w:rsidR="000F4E3F" w:rsidRDefault="000F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8E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B66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6ECC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B463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6AAC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8C2BD" w14:textId="77777777" w:rsidR="000F4E3F" w:rsidRDefault="000F4E3F">
      <w:r>
        <w:separator/>
      </w:r>
    </w:p>
  </w:footnote>
  <w:footnote w:type="continuationSeparator" w:id="0">
    <w:p w14:paraId="3CC64F43" w14:textId="77777777" w:rsidR="000F4E3F" w:rsidRDefault="000F4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9A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35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3FD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4E3F"/>
    <w:rsid w:val="00022322"/>
    <w:rsid w:val="00042497"/>
    <w:rsid w:val="000C1E6F"/>
    <w:rsid w:val="000E2DC9"/>
    <w:rsid w:val="000E4E56"/>
    <w:rsid w:val="000F4E3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325C"/>
    <w:rsid w:val="008642B3"/>
    <w:rsid w:val="008A6C10"/>
    <w:rsid w:val="008E5102"/>
    <w:rsid w:val="00915B9E"/>
    <w:rsid w:val="00952256"/>
    <w:rsid w:val="00967BF4"/>
    <w:rsid w:val="0097748A"/>
    <w:rsid w:val="009847C3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C1561"/>
  <w15:chartTrackingRefBased/>
  <w15:docId w15:val="{158555B6-0F3C-4219-B035-0BCE19D9C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2023-12-18T13:18:00Z</dcterms:created>
  <dcterms:modified xsi:type="dcterms:W3CDTF">2023-12-18T13:20:00Z</dcterms:modified>
</cp:coreProperties>
</file>