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D94A3" w14:textId="22BD45BA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34AA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34AA7" w:rsidRPr="00534AA7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534AA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621B201" w14:textId="77777777" w:rsidR="00534AA7" w:rsidRDefault="00534AA7" w:rsidP="00534AA7">
      <w:pPr>
        <w:rPr>
          <w:lang w:eastAsia="pl-PL"/>
        </w:rPr>
      </w:pPr>
    </w:p>
    <w:p w14:paraId="65DB618D" w14:textId="77777777" w:rsidR="00534AA7" w:rsidRPr="00534AA7" w:rsidRDefault="00534AA7" w:rsidP="00534AA7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34AA7" w14:paraId="5871531F" w14:textId="77777777" w:rsidTr="00467CA2">
        <w:tc>
          <w:tcPr>
            <w:tcW w:w="2800" w:type="dxa"/>
            <w:shd w:val="clear" w:color="auto" w:fill="auto"/>
          </w:tcPr>
          <w:p w14:paraId="1F1BEF08" w14:textId="77777777" w:rsidR="00D520D3" w:rsidRPr="00534AA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4AA7">
              <w:rPr>
                <w:rFonts w:ascii="Arial Narrow" w:hAnsi="Arial Narrow" w:cs="Arial"/>
                <w:b/>
              </w:rPr>
              <w:t>Podmiot</w:t>
            </w:r>
            <w:r w:rsidRPr="00534AA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ADDA21" w14:textId="77777777" w:rsidR="00D520D3" w:rsidRPr="00534A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195DDC2" w14:textId="77777777" w:rsidR="00D520D3" w:rsidRPr="00534A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69370A" w14:textId="77777777" w:rsidR="00D520D3" w:rsidRPr="00534AA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34A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34AA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34A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34AA7" w14:paraId="045D50B6" w14:textId="77777777" w:rsidTr="00467CA2">
        <w:tc>
          <w:tcPr>
            <w:tcW w:w="2800" w:type="dxa"/>
            <w:shd w:val="clear" w:color="auto" w:fill="auto"/>
          </w:tcPr>
          <w:p w14:paraId="0E8EB9F6" w14:textId="77777777" w:rsidR="00D520D3" w:rsidRPr="00534AA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4AA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80C2D9" w14:textId="77777777" w:rsidR="00D520D3" w:rsidRPr="00534A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BFC651" w14:textId="77777777" w:rsidR="00D520D3" w:rsidRPr="00534AA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27CFD8" w14:textId="77777777" w:rsidR="00D520D3" w:rsidRPr="00534AA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34A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34AA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34A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AEE1549" w14:textId="77777777" w:rsidR="00B62AD0" w:rsidRPr="00534AA7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34AA7" w14:paraId="0F1B0B3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B349B7" w14:textId="77777777" w:rsidR="00053927" w:rsidRPr="00534AA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34AA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7B1FD428" w14:textId="77777777" w:rsidR="00053927" w:rsidRPr="00534AA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34AA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34AA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34AA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89895C" w14:textId="77777777" w:rsidR="0071340C" w:rsidRPr="00534AA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34AA7">
        <w:rPr>
          <w:rFonts w:ascii="Arial Narrow" w:eastAsia="Times New Roman" w:hAnsi="Arial Narrow" w:cs="Arial"/>
          <w:lang w:eastAsia="pl-PL"/>
        </w:rPr>
        <w:t xml:space="preserve">, </w:t>
      </w:r>
      <w:r w:rsidRPr="00534AA7">
        <w:rPr>
          <w:rFonts w:ascii="Arial Narrow" w:eastAsia="Times New Roman" w:hAnsi="Arial Narrow" w:cs="Arial"/>
          <w:lang w:eastAsia="pl-PL"/>
        </w:rPr>
        <w:t>w oparciu o</w:t>
      </w:r>
      <w:r w:rsidR="00EF3368" w:rsidRPr="00534AA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34AA7">
        <w:rPr>
          <w:rFonts w:ascii="Arial Narrow" w:hAnsi="Arial Narrow" w:cs="Arial"/>
        </w:rPr>
        <w:t xml:space="preserve"> ustawy </w:t>
      </w:r>
      <w:r w:rsidR="00EF3368" w:rsidRPr="00534AA7">
        <w:rPr>
          <w:rFonts w:ascii="Arial Narrow" w:hAnsi="Arial Narrow" w:cs="Arial"/>
        </w:rPr>
        <w:t xml:space="preserve">z dnia 11 września 2019r. Prawo zamówień publicznych </w:t>
      </w:r>
      <w:r w:rsidR="00A52804" w:rsidRPr="00534AA7">
        <w:rPr>
          <w:rFonts w:ascii="Arial Narrow" w:hAnsi="Arial Narrow" w:cs="Arial"/>
        </w:rPr>
        <w:t>(</w:t>
      </w:r>
      <w:proofErr w:type="spellStart"/>
      <w:r w:rsidR="00A52804" w:rsidRPr="00534AA7">
        <w:rPr>
          <w:rFonts w:ascii="Arial Narrow" w:hAnsi="Arial Narrow" w:cs="Arial"/>
        </w:rPr>
        <w:t>t.j</w:t>
      </w:r>
      <w:proofErr w:type="spellEnd"/>
      <w:r w:rsidR="00A52804" w:rsidRPr="00534AA7">
        <w:rPr>
          <w:rFonts w:ascii="Arial Narrow" w:hAnsi="Arial Narrow" w:cs="Arial"/>
        </w:rPr>
        <w:t>. Dz. U. z 2023r. poz. 1605)</w:t>
      </w:r>
      <w:r w:rsidR="00E27ABB" w:rsidRPr="00534AA7">
        <w:rPr>
          <w:rFonts w:ascii="Arial Narrow" w:eastAsia="Times New Roman" w:hAnsi="Arial Narrow" w:cs="Arial"/>
          <w:lang w:eastAsia="pl-PL"/>
        </w:rPr>
        <w:t xml:space="preserve">, </w:t>
      </w:r>
      <w:r w:rsidRPr="00534AA7">
        <w:rPr>
          <w:rFonts w:ascii="Arial Narrow" w:eastAsia="Times New Roman" w:hAnsi="Arial Narrow" w:cs="Arial"/>
          <w:lang w:eastAsia="pl-PL"/>
        </w:rPr>
        <w:t xml:space="preserve">że </w:t>
      </w:r>
      <w:r w:rsidRPr="00534AA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34AA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34AA7">
        <w:rPr>
          <w:rFonts w:ascii="Arial Narrow" w:eastAsia="Times New Roman" w:hAnsi="Arial Narrow" w:cs="Arial"/>
          <w:lang w:eastAsia="pl-PL"/>
        </w:rPr>
        <w:t xml:space="preserve">do </w:t>
      </w:r>
      <w:r w:rsidRPr="00534AA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34AA7" w14:paraId="15FA3EE2" w14:textId="77777777" w:rsidTr="00467CA2">
        <w:tc>
          <w:tcPr>
            <w:tcW w:w="2269" w:type="dxa"/>
            <w:shd w:val="clear" w:color="auto" w:fill="auto"/>
          </w:tcPr>
          <w:p w14:paraId="06673C22" w14:textId="77777777" w:rsidR="00D520D3" w:rsidRPr="00534AA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7A902F" w14:textId="77777777" w:rsidR="00D520D3" w:rsidRPr="00534AA7" w:rsidRDefault="00A528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czystości, polimerów, pojemników na igły i ampułki</w:t>
            </w:r>
            <w:r w:rsidR="00D520D3" w:rsidRPr="00534AA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52804" w:rsidRPr="00534AA7" w14:paraId="08EABF24" w14:textId="77777777" w:rsidTr="003D788C">
        <w:tc>
          <w:tcPr>
            <w:tcW w:w="2269" w:type="dxa"/>
            <w:shd w:val="clear" w:color="auto" w:fill="auto"/>
          </w:tcPr>
          <w:p w14:paraId="3C4B157B" w14:textId="77777777" w:rsidR="00A52804" w:rsidRPr="00534AA7" w:rsidRDefault="00A52804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83DE0F" w14:textId="77777777" w:rsidR="00A52804" w:rsidRPr="00534AA7" w:rsidRDefault="00A52804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bCs/>
                <w:lang w:eastAsia="pl-PL"/>
              </w:rPr>
              <w:t>135/2023</w:t>
            </w:r>
          </w:p>
        </w:tc>
      </w:tr>
    </w:tbl>
    <w:p w14:paraId="30B38BD1" w14:textId="77777777" w:rsidR="00DC652A" w:rsidRPr="00534AA7" w:rsidRDefault="00A5280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34AA7">
        <w:rPr>
          <w:rFonts w:ascii="Arial Narrow" w:eastAsia="Times New Roman" w:hAnsi="Arial Narrow" w:cs="Arial"/>
          <w:lang w:eastAsia="pl-PL"/>
        </w:rPr>
        <w:t>do dyspozycji Wykonawcy:</w:t>
      </w:r>
    </w:p>
    <w:p w14:paraId="73078C31" w14:textId="77777777" w:rsidR="00DC652A" w:rsidRPr="00534A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39A27A5" w14:textId="77777777" w:rsidR="0071340C" w:rsidRPr="00534AA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34AA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34AA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34AA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BEF9186" w14:textId="77777777" w:rsidR="0071340C" w:rsidRPr="00534A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0AE9E71" w14:textId="77777777" w:rsidR="0071340C" w:rsidRPr="00534AA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t>nw. zasobów:</w:t>
      </w:r>
    </w:p>
    <w:p w14:paraId="060129F3" w14:textId="77777777" w:rsidR="0071340C" w:rsidRPr="00534A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5B2FB08" w14:textId="77777777" w:rsidR="0071340C" w:rsidRPr="00534AA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34AA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34AA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34AA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E55651A" w14:textId="77777777" w:rsidR="0071340C" w:rsidRPr="00534A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D1498BF" w14:textId="77777777" w:rsidR="0071340C" w:rsidRPr="00534A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A34AC6D" w14:textId="77777777" w:rsidR="00DC652A" w:rsidRPr="00534A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34AA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34AA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34AA7">
        <w:rPr>
          <w:rFonts w:ascii="Arial Narrow" w:eastAsia="Times New Roman" w:hAnsi="Arial Narrow" w:cs="Arial"/>
          <w:lang w:eastAsia="pl-PL"/>
        </w:rPr>
        <w:t>:</w:t>
      </w:r>
    </w:p>
    <w:p w14:paraId="51C7D805" w14:textId="77777777" w:rsidR="00DC652A" w:rsidRPr="00534A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t>u</w:t>
      </w:r>
      <w:r w:rsidR="00DC652A" w:rsidRPr="00534AA7">
        <w:rPr>
          <w:rFonts w:ascii="Arial Narrow" w:eastAsia="Times New Roman" w:hAnsi="Arial Narrow" w:cs="Arial"/>
          <w:lang w:eastAsia="pl-PL"/>
        </w:rPr>
        <w:t>dostę</w:t>
      </w:r>
      <w:r w:rsidRPr="00534AA7">
        <w:rPr>
          <w:rFonts w:ascii="Arial Narrow" w:eastAsia="Times New Roman" w:hAnsi="Arial Narrow" w:cs="Arial"/>
          <w:lang w:eastAsia="pl-PL"/>
        </w:rPr>
        <w:t>p</w:t>
      </w:r>
      <w:r w:rsidR="00DC652A" w:rsidRPr="00534AA7">
        <w:rPr>
          <w:rFonts w:ascii="Arial Narrow" w:eastAsia="Times New Roman" w:hAnsi="Arial Narrow" w:cs="Arial"/>
          <w:lang w:eastAsia="pl-PL"/>
        </w:rPr>
        <w:t>ni</w:t>
      </w:r>
      <w:r w:rsidRPr="00534AA7">
        <w:rPr>
          <w:rFonts w:ascii="Arial Narrow" w:eastAsia="Times New Roman" w:hAnsi="Arial Narrow" w:cs="Arial"/>
          <w:lang w:eastAsia="pl-PL"/>
        </w:rPr>
        <w:t>ę</w:t>
      </w:r>
      <w:r w:rsidR="00DC652A" w:rsidRPr="00534AA7">
        <w:rPr>
          <w:rFonts w:ascii="Arial Narrow" w:eastAsia="Times New Roman" w:hAnsi="Arial Narrow" w:cs="Arial"/>
          <w:lang w:eastAsia="pl-PL"/>
        </w:rPr>
        <w:t xml:space="preserve"> </w:t>
      </w:r>
      <w:r w:rsidRPr="00534AA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AB70C8F" w14:textId="77777777" w:rsidR="0093388F" w:rsidRPr="00534A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B69B47F" w14:textId="77777777" w:rsidR="0093388F" w:rsidRPr="00534A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13E515E" w14:textId="77777777" w:rsidR="0093388F" w:rsidRPr="00534A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C445D6" w14:textId="77777777" w:rsidR="00CB29AC" w:rsidRPr="00534AA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5AB7EF8B" w14:textId="77777777" w:rsidR="00CB29AC" w:rsidRPr="00534A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D6D93C4" w14:textId="77777777" w:rsidR="00830970" w:rsidRPr="00534A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34AA7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534AA7">
        <w:rPr>
          <w:rFonts w:ascii="Arial Narrow" w:eastAsia="Times New Roman" w:hAnsi="Arial Narrow" w:cs="Arial"/>
          <w:lang w:eastAsia="pl-PL"/>
        </w:rPr>
        <w:t xml:space="preserve">mojego </w:t>
      </w:r>
      <w:r w:rsidRPr="00534AA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34AA7">
        <w:rPr>
          <w:rFonts w:ascii="Arial Narrow" w:eastAsia="Times New Roman" w:hAnsi="Arial Narrow" w:cs="Arial"/>
          <w:lang w:eastAsia="pl-PL"/>
        </w:rPr>
        <w:t>będzie następujący:</w:t>
      </w:r>
    </w:p>
    <w:p w14:paraId="4FCAB219" w14:textId="77777777" w:rsidR="00E27ABB" w:rsidRPr="00534AA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34AA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34AA7" w14:paraId="5F347DC6" w14:textId="77777777" w:rsidTr="00467CA2">
        <w:tc>
          <w:tcPr>
            <w:tcW w:w="2660" w:type="dxa"/>
            <w:shd w:val="clear" w:color="auto" w:fill="auto"/>
          </w:tcPr>
          <w:p w14:paraId="2E1F5880" w14:textId="77777777" w:rsidR="00D520D3" w:rsidRPr="00534A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393042A" w14:textId="77777777" w:rsidR="00D520D3" w:rsidRPr="00534A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A1374AF" w14:textId="77777777" w:rsidR="00D520D3" w:rsidRPr="00534AA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70249C" w14:textId="77777777" w:rsidR="00D520D3" w:rsidRPr="00534A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392FA4" w14:textId="77777777" w:rsidR="00D520D3" w:rsidRPr="00534A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E57E8B" w14:textId="77777777" w:rsidR="00D520D3" w:rsidRPr="00534AA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52804"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34A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BCA089E" w14:textId="77777777" w:rsidR="00E27ABB" w:rsidRPr="00534A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34AA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2BD5" w14:textId="77777777" w:rsidR="00A70584" w:rsidRDefault="00A70584" w:rsidP="00025386">
      <w:pPr>
        <w:spacing w:after="0" w:line="240" w:lineRule="auto"/>
      </w:pPr>
      <w:r>
        <w:separator/>
      </w:r>
    </w:p>
  </w:endnote>
  <w:endnote w:type="continuationSeparator" w:id="0">
    <w:p w14:paraId="532315DB" w14:textId="77777777" w:rsidR="00A70584" w:rsidRDefault="00A705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3B112" w14:textId="77777777" w:rsidR="00A52804" w:rsidRDefault="00A528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8BED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605373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8EB0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2168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F012F" w14:textId="77777777" w:rsidR="00A52804" w:rsidRDefault="00A52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F1616" w14:textId="77777777" w:rsidR="00A70584" w:rsidRDefault="00A70584" w:rsidP="00025386">
      <w:pPr>
        <w:spacing w:after="0" w:line="240" w:lineRule="auto"/>
      </w:pPr>
      <w:r>
        <w:separator/>
      </w:r>
    </w:p>
  </w:footnote>
  <w:footnote w:type="continuationSeparator" w:id="0">
    <w:p w14:paraId="48D650D1" w14:textId="77777777" w:rsidR="00A70584" w:rsidRDefault="00A705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4BBF5" w14:textId="77777777" w:rsidR="00A52804" w:rsidRDefault="00A52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4390" w14:textId="77777777" w:rsidR="00A52804" w:rsidRDefault="00A52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DE0F9" w14:textId="77777777" w:rsidR="00A52804" w:rsidRDefault="00A528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10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58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34AA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2804"/>
    <w:rsid w:val="00A56A6F"/>
    <w:rsid w:val="00A70584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D8991"/>
  <w15:chartTrackingRefBased/>
  <w15:docId w15:val="{E7F1C97E-7956-430C-ABDB-D3331FD2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2023-12-18T06:29:00Z</cp:lastPrinted>
  <dcterms:created xsi:type="dcterms:W3CDTF">2023-12-18T06:27:00Z</dcterms:created>
  <dcterms:modified xsi:type="dcterms:W3CDTF">2023-12-18T06:29:00Z</dcterms:modified>
</cp:coreProperties>
</file>