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B013" w14:textId="16E82FC0" w:rsidR="006676AE" w:rsidRPr="0035318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31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53184" w:rsidRPr="00353184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3531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346EEAB" w14:textId="77777777" w:rsidR="006676AE" w:rsidRPr="0035318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3184">
        <w:rPr>
          <w:rFonts w:ascii="Arial Narrow" w:hAnsi="Arial Narrow" w:cs="Arial"/>
        </w:rPr>
        <w:t>Znak sprawy:</w:t>
      </w:r>
      <w:r w:rsidRPr="00353184">
        <w:rPr>
          <w:rFonts w:ascii="Arial Narrow" w:hAnsi="Arial Narrow" w:cs="Arial"/>
          <w:b/>
        </w:rPr>
        <w:t xml:space="preserve"> </w:t>
      </w:r>
      <w:r w:rsidR="00906300" w:rsidRPr="00353184">
        <w:rPr>
          <w:rFonts w:ascii="Arial Narrow" w:hAnsi="Arial Narrow" w:cs="Arial"/>
          <w:b/>
        </w:rPr>
        <w:t>135/2023</w:t>
      </w:r>
    </w:p>
    <w:p w14:paraId="033F0099" w14:textId="77777777" w:rsidR="00C4103F" w:rsidRPr="0035318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3184">
        <w:rPr>
          <w:rFonts w:ascii="Arial Narrow" w:hAnsi="Arial Narrow" w:cs="Arial"/>
          <w:b/>
        </w:rPr>
        <w:t xml:space="preserve"> </w:t>
      </w:r>
      <w:r w:rsidR="007118F0" w:rsidRPr="00353184">
        <w:rPr>
          <w:rFonts w:ascii="Arial Narrow" w:hAnsi="Arial Narrow" w:cs="Arial"/>
          <w:b/>
        </w:rPr>
        <w:t>Zamawiający</w:t>
      </w:r>
      <w:r w:rsidR="007936D6" w:rsidRPr="00353184">
        <w:rPr>
          <w:rFonts w:ascii="Arial Narrow" w:hAnsi="Arial Narrow" w:cs="Arial"/>
          <w:b/>
        </w:rPr>
        <w:t>:</w:t>
      </w:r>
    </w:p>
    <w:p w14:paraId="2306A568" w14:textId="77777777" w:rsidR="006676AE" w:rsidRPr="0035318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3184">
        <w:rPr>
          <w:rFonts w:ascii="Arial Narrow" w:hAnsi="Arial Narrow" w:cs="Arial"/>
          <w:sz w:val="22"/>
          <w:szCs w:val="22"/>
        </w:rPr>
        <w:t xml:space="preserve"> </w:t>
      </w:r>
      <w:r w:rsidR="00906300" w:rsidRPr="003531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104469F" w14:textId="77777777" w:rsidR="006676AE" w:rsidRPr="0035318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3184">
        <w:rPr>
          <w:rFonts w:ascii="Arial Narrow" w:hAnsi="Arial Narrow" w:cs="Arial"/>
          <w:sz w:val="22"/>
          <w:szCs w:val="22"/>
        </w:rPr>
        <w:t xml:space="preserve"> </w:t>
      </w:r>
      <w:r w:rsidR="00906300" w:rsidRPr="00353184">
        <w:rPr>
          <w:rFonts w:ascii="Arial Narrow" w:hAnsi="Arial Narrow" w:cs="Arial"/>
          <w:sz w:val="22"/>
          <w:szCs w:val="22"/>
        </w:rPr>
        <w:t>ul. Powstańców Warszawy</w:t>
      </w:r>
      <w:r w:rsidRPr="00353184">
        <w:rPr>
          <w:rFonts w:ascii="Arial Narrow" w:hAnsi="Arial Narrow" w:cs="Arial"/>
          <w:sz w:val="22"/>
          <w:szCs w:val="22"/>
        </w:rPr>
        <w:t xml:space="preserve"> </w:t>
      </w:r>
      <w:r w:rsidR="00906300" w:rsidRPr="00353184">
        <w:rPr>
          <w:rFonts w:ascii="Arial Narrow" w:hAnsi="Arial Narrow" w:cs="Arial"/>
          <w:sz w:val="22"/>
          <w:szCs w:val="22"/>
        </w:rPr>
        <w:t>5</w:t>
      </w:r>
      <w:r w:rsidRPr="00353184">
        <w:rPr>
          <w:rFonts w:ascii="Arial Narrow" w:hAnsi="Arial Narrow" w:cs="Arial"/>
          <w:sz w:val="22"/>
          <w:szCs w:val="22"/>
        </w:rPr>
        <w:t xml:space="preserve"> </w:t>
      </w:r>
    </w:p>
    <w:p w14:paraId="2C162950" w14:textId="77777777" w:rsidR="00F90CD1" w:rsidRPr="003531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3184">
        <w:rPr>
          <w:rFonts w:ascii="Arial Narrow" w:hAnsi="Arial Narrow" w:cs="Arial"/>
          <w:sz w:val="22"/>
          <w:szCs w:val="22"/>
        </w:rPr>
        <w:t xml:space="preserve"> </w:t>
      </w:r>
      <w:r w:rsidR="00906300" w:rsidRPr="00353184">
        <w:rPr>
          <w:rFonts w:ascii="Arial Narrow" w:hAnsi="Arial Narrow" w:cs="Arial"/>
          <w:sz w:val="22"/>
          <w:szCs w:val="22"/>
        </w:rPr>
        <w:t>85-681</w:t>
      </w:r>
      <w:r w:rsidRPr="00353184">
        <w:rPr>
          <w:rFonts w:ascii="Arial Narrow" w:hAnsi="Arial Narrow" w:cs="Arial"/>
          <w:sz w:val="22"/>
          <w:szCs w:val="22"/>
        </w:rPr>
        <w:t xml:space="preserve"> </w:t>
      </w:r>
      <w:r w:rsidR="00906300" w:rsidRPr="00353184">
        <w:rPr>
          <w:rFonts w:ascii="Arial Narrow" w:hAnsi="Arial Narrow" w:cs="Arial"/>
          <w:sz w:val="22"/>
          <w:szCs w:val="22"/>
        </w:rPr>
        <w:t>Bydgoszcz</w:t>
      </w:r>
    </w:p>
    <w:p w14:paraId="693BBCF3" w14:textId="77777777" w:rsidR="009169D4" w:rsidRPr="0035318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318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3CC9CC8" w14:textId="77777777" w:rsidR="009169D4" w:rsidRPr="0035318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318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BA76AB7" w14:textId="77777777" w:rsidR="00C4103F" w:rsidRPr="003531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318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0B5C1F3" w14:textId="77777777" w:rsidR="00C4103F" w:rsidRPr="0035318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3184">
        <w:rPr>
          <w:rFonts w:ascii="Arial Narrow" w:hAnsi="Arial Narrow" w:cs="Arial"/>
          <w:b/>
        </w:rPr>
        <w:t>Wykonawca</w:t>
      </w:r>
      <w:r w:rsidR="007936D6" w:rsidRPr="00353184">
        <w:rPr>
          <w:rFonts w:ascii="Arial Narrow" w:hAnsi="Arial Narrow" w:cs="Arial"/>
          <w:b/>
        </w:rPr>
        <w:t>:</w:t>
      </w:r>
    </w:p>
    <w:p w14:paraId="07DE6E75" w14:textId="77777777" w:rsidR="00757EFB" w:rsidRPr="0035318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318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3184">
        <w:rPr>
          <w:rFonts w:ascii="Arial Narrow" w:hAnsi="Arial Narrow" w:cs="Arial"/>
          <w:sz w:val="20"/>
          <w:szCs w:val="20"/>
        </w:rPr>
        <w:t>…………………………</w:t>
      </w:r>
      <w:r w:rsidRPr="00353184">
        <w:rPr>
          <w:rFonts w:ascii="Arial Narrow" w:hAnsi="Arial Narrow" w:cs="Arial"/>
          <w:sz w:val="20"/>
          <w:szCs w:val="20"/>
        </w:rPr>
        <w:t>…</w:t>
      </w:r>
    </w:p>
    <w:p w14:paraId="7B40369F" w14:textId="77777777" w:rsidR="007118F0" w:rsidRPr="0035318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318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318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318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318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318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318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3184">
        <w:rPr>
          <w:rFonts w:ascii="Arial Narrow" w:hAnsi="Arial Narrow" w:cs="Arial"/>
          <w:i/>
          <w:sz w:val="14"/>
          <w:szCs w:val="14"/>
        </w:rPr>
        <w:t>)</w:t>
      </w:r>
    </w:p>
    <w:p w14:paraId="697C73D6" w14:textId="77777777" w:rsidR="00C4103F" w:rsidRPr="0035318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3184">
        <w:rPr>
          <w:rFonts w:ascii="Arial Narrow" w:hAnsi="Arial Narrow" w:cs="Arial"/>
          <w:u w:val="single"/>
        </w:rPr>
        <w:t>reprezentowany przez:</w:t>
      </w:r>
    </w:p>
    <w:p w14:paraId="6674BF2B" w14:textId="77777777" w:rsidR="00757EFB" w:rsidRPr="0035318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318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3184">
        <w:rPr>
          <w:rFonts w:ascii="Arial Narrow" w:hAnsi="Arial Narrow" w:cs="Arial"/>
          <w:sz w:val="20"/>
          <w:szCs w:val="20"/>
        </w:rPr>
        <w:t>……</w:t>
      </w:r>
      <w:r w:rsidRPr="00353184">
        <w:rPr>
          <w:rFonts w:ascii="Arial Narrow" w:hAnsi="Arial Narrow" w:cs="Arial"/>
          <w:sz w:val="20"/>
          <w:szCs w:val="20"/>
        </w:rPr>
        <w:t>…</w:t>
      </w:r>
    </w:p>
    <w:p w14:paraId="27D6BA13" w14:textId="77777777" w:rsidR="00484F88" w:rsidRPr="0035318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318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318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318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318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3184">
        <w:rPr>
          <w:rFonts w:ascii="Arial Narrow" w:hAnsi="Arial Narrow" w:cs="Arial"/>
          <w:i/>
          <w:sz w:val="14"/>
          <w:szCs w:val="14"/>
        </w:rPr>
        <w:t>reprezentacji</w:t>
      </w:r>
      <w:r w:rsidRPr="0035318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6300" w:rsidRPr="00353184" w14:paraId="2E6849B6" w14:textId="77777777" w:rsidTr="003D788C">
        <w:tc>
          <w:tcPr>
            <w:tcW w:w="9104" w:type="dxa"/>
            <w:shd w:val="clear" w:color="auto" w:fill="D9D9D9"/>
          </w:tcPr>
          <w:p w14:paraId="73AD427E" w14:textId="77777777" w:rsidR="00906300" w:rsidRPr="00353184" w:rsidRDefault="00906300" w:rsidP="003D788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31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8DCC293" w14:textId="77777777" w:rsidR="00906300" w:rsidRPr="00353184" w:rsidRDefault="00906300" w:rsidP="003D788C">
            <w:pPr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353184">
              <w:rPr>
                <w:rFonts w:ascii="Arial Narrow" w:hAnsi="Arial Narrow" w:cs="Arial"/>
              </w:rPr>
              <w:t>(</w:t>
            </w:r>
            <w:proofErr w:type="spellStart"/>
            <w:r w:rsidRPr="00353184">
              <w:rPr>
                <w:rFonts w:ascii="Arial Narrow" w:hAnsi="Arial Narrow" w:cs="Arial"/>
              </w:rPr>
              <w:t>t.j</w:t>
            </w:r>
            <w:proofErr w:type="spellEnd"/>
            <w:r w:rsidRPr="00353184">
              <w:rPr>
                <w:rFonts w:ascii="Arial Narrow" w:hAnsi="Arial Narrow" w:cs="Arial"/>
              </w:rPr>
              <w:t>. Dz. U. z 2023r. poz. 1605)</w:t>
            </w:r>
            <w:r w:rsidRPr="00353184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353184">
              <w:rPr>
                <w:rFonts w:ascii="Arial Narrow" w:hAnsi="Arial Narrow" w:cs="Arial"/>
              </w:rPr>
              <w:t>Pzp</w:t>
            </w:r>
            <w:proofErr w:type="spellEnd"/>
            <w:r w:rsidRPr="00353184">
              <w:rPr>
                <w:rFonts w:ascii="Arial Narrow" w:hAnsi="Arial Narrow" w:cs="Arial"/>
              </w:rPr>
              <w:t>), dotyczące przesłanek wykluczenia z:</w:t>
            </w:r>
          </w:p>
          <w:p w14:paraId="28216356" w14:textId="77777777" w:rsidR="00906300" w:rsidRPr="00353184" w:rsidRDefault="00906300" w:rsidP="003D788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318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3EC9D3B" w14:textId="77777777" w:rsidR="00906300" w:rsidRPr="00353184" w:rsidRDefault="00906300" w:rsidP="003D788C">
            <w:pPr>
              <w:jc w:val="center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</w:rPr>
              <w:t>oraz</w:t>
            </w:r>
          </w:p>
          <w:p w14:paraId="4758A2BF" w14:textId="77777777" w:rsidR="00906300" w:rsidRPr="00353184" w:rsidRDefault="00906300" w:rsidP="003D788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318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1E09A2A" w14:textId="77777777" w:rsidR="00E50194" w:rsidRPr="0035318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Na potrzeby postę</w:t>
      </w:r>
      <w:r w:rsidR="008D0487" w:rsidRPr="00353184">
        <w:rPr>
          <w:rFonts w:ascii="Arial Narrow" w:hAnsi="Arial Narrow" w:cs="Arial"/>
        </w:rPr>
        <w:t xml:space="preserve">powania o udzielenie </w:t>
      </w:r>
      <w:r w:rsidR="007936D6" w:rsidRPr="00353184">
        <w:rPr>
          <w:rFonts w:ascii="Arial Narrow" w:hAnsi="Arial Narrow" w:cs="Arial"/>
        </w:rPr>
        <w:t>zamówienia publicznego</w:t>
      </w:r>
      <w:r w:rsidR="00E50194" w:rsidRPr="00353184">
        <w:rPr>
          <w:rFonts w:ascii="Arial Narrow" w:hAnsi="Arial Narrow" w:cs="Arial"/>
        </w:rPr>
        <w:t xml:space="preserve"> pn.:</w:t>
      </w:r>
    </w:p>
    <w:p w14:paraId="50872F4C" w14:textId="77777777" w:rsidR="00E50194" w:rsidRPr="00353184" w:rsidRDefault="00906300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353184">
        <w:rPr>
          <w:rFonts w:ascii="Arial Narrow" w:hAnsi="Arial Narrow" w:cs="Arial"/>
          <w:b/>
        </w:rPr>
        <w:t>Dostawy sukcesywne środków czystości, polimerów, pojemników na igły i ampułki</w:t>
      </w:r>
    </w:p>
    <w:p w14:paraId="6D2E6221" w14:textId="77777777" w:rsidR="00F90CD1" w:rsidRPr="0035318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prowadzonego przez </w:t>
      </w:r>
      <w:r w:rsidR="00906300" w:rsidRPr="0035318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53184">
        <w:rPr>
          <w:rFonts w:ascii="Arial Narrow" w:hAnsi="Arial Narrow" w:cs="Arial"/>
          <w:b/>
        </w:rPr>
        <w:t>,</w:t>
      </w:r>
      <w:r w:rsidR="002B2AD9" w:rsidRPr="00353184">
        <w:rPr>
          <w:rFonts w:ascii="Arial Narrow" w:hAnsi="Arial Narrow" w:cs="Arial"/>
        </w:rPr>
        <w:t xml:space="preserve"> </w:t>
      </w:r>
      <w:r w:rsidR="00E65685" w:rsidRPr="00353184">
        <w:rPr>
          <w:rFonts w:ascii="Arial Narrow" w:hAnsi="Arial Narrow" w:cs="Arial"/>
        </w:rPr>
        <w:t>oświa</w:t>
      </w:r>
      <w:r w:rsidR="00825A09" w:rsidRPr="00353184">
        <w:rPr>
          <w:rFonts w:ascii="Arial Narrow" w:hAnsi="Arial Narrow" w:cs="Arial"/>
        </w:rPr>
        <w:t>dczam</w:t>
      </w:r>
      <w:r w:rsidR="00E65685" w:rsidRPr="00353184">
        <w:rPr>
          <w:rFonts w:ascii="Arial Narrow" w:hAnsi="Arial Narrow" w:cs="Arial"/>
        </w:rPr>
        <w:t>,</w:t>
      </w:r>
      <w:r w:rsidR="002B2AD9" w:rsidRPr="0035318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3184" w14:paraId="2E4D3C84" w14:textId="77777777" w:rsidTr="00650D6C">
        <w:tc>
          <w:tcPr>
            <w:tcW w:w="9104" w:type="dxa"/>
            <w:shd w:val="clear" w:color="auto" w:fill="D9D9D9"/>
          </w:tcPr>
          <w:p w14:paraId="27777EEE" w14:textId="77777777" w:rsidR="00E50194" w:rsidRPr="0035318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318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4175570" w14:textId="77777777" w:rsidR="0032618A" w:rsidRPr="0035318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3184">
        <w:rPr>
          <w:rFonts w:ascii="Arial Narrow" w:hAnsi="Arial Narrow" w:cs="Arial"/>
          <w:i/>
          <w:iCs/>
        </w:rPr>
        <w:t>dalej: rozporządzenie 833/2014</w:t>
      </w:r>
      <w:r w:rsidRPr="00353184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53184">
        <w:rPr>
          <w:rFonts w:ascii="Arial Narrow" w:hAnsi="Arial Narrow" w:cs="Arial"/>
          <w:i/>
          <w:iCs/>
        </w:rPr>
        <w:t>dalej: rozporządzenie 2022/576</w:t>
      </w:r>
      <w:r w:rsidR="0032618A" w:rsidRPr="00353184">
        <w:rPr>
          <w:rFonts w:ascii="Arial Narrow" w:hAnsi="Arial Narrow" w:cs="Arial"/>
          <w:i/>
          <w:iCs/>
        </w:rPr>
        <w:t xml:space="preserve"> </w:t>
      </w:r>
      <w:r w:rsidR="0032618A" w:rsidRPr="0035318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3184">
        <w:rPr>
          <w:rFonts w:ascii="Arial Narrow" w:hAnsi="Arial Narrow" w:cs="Arial"/>
        </w:rPr>
        <w:t>.</w:t>
      </w:r>
    </w:p>
    <w:p w14:paraId="6E35A072" w14:textId="77777777" w:rsidR="0011306C" w:rsidRPr="0035318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5318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3184">
        <w:rPr>
          <w:rFonts w:ascii="Arial Narrow" w:hAnsi="Arial Narrow" w:cs="Arial"/>
        </w:rPr>
        <w:t xml:space="preserve"> (Dz. U. poz. 835)</w:t>
      </w:r>
      <w:r w:rsidR="0032618A" w:rsidRPr="00353184">
        <w:rPr>
          <w:rFonts w:ascii="Arial Narrow" w:hAnsi="Arial Narrow" w:cs="Arial"/>
        </w:rPr>
        <w:t xml:space="preserve"> </w:t>
      </w:r>
      <w:r w:rsidR="0011306C" w:rsidRPr="00353184">
        <w:rPr>
          <w:rStyle w:val="Odwoanieprzypisudolnego"/>
          <w:rFonts w:ascii="Arial Narrow" w:hAnsi="Arial Narrow" w:cs="Arial"/>
        </w:rPr>
        <w:footnoteReference w:id="2"/>
      </w:r>
      <w:r w:rsidRPr="0035318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53184" w14:paraId="6AD826AA" w14:textId="77777777" w:rsidTr="00CD4DD1">
        <w:tc>
          <w:tcPr>
            <w:tcW w:w="9104" w:type="dxa"/>
            <w:shd w:val="clear" w:color="auto" w:fill="D9D9D9"/>
          </w:tcPr>
          <w:p w14:paraId="1A5931CC" w14:textId="77777777" w:rsidR="0011306C" w:rsidRPr="0035318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1503382" w14:textId="77777777" w:rsidR="00103D09" w:rsidRPr="0035318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CD4BD7E" w14:textId="77777777" w:rsidR="00D2702A" w:rsidRPr="0035318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3184" w14:paraId="0060A94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7E9E" w14:textId="77777777" w:rsidR="00D2702A" w:rsidRPr="0035318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318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2B5F" w14:textId="77777777" w:rsidR="00D2702A" w:rsidRPr="0035318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906300" w:rsidRPr="00353184" w14:paraId="6A2C65E3" w14:textId="77777777" w:rsidTr="003D78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4431" w14:textId="77777777" w:rsidR="00906300" w:rsidRPr="00353184" w:rsidRDefault="00906300" w:rsidP="003D788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CA25" w14:textId="77777777" w:rsidR="00906300" w:rsidRPr="00353184" w:rsidRDefault="00906300" w:rsidP="003D788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318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3EEB416" w14:textId="3C0A28AB" w:rsidR="00906300" w:rsidRPr="00353184" w:rsidRDefault="00906300" w:rsidP="003D788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353184" w:rsidRPr="00353184">
              <w:rPr>
                <w:rFonts w:ascii="Arial Narrow" w:hAnsi="Arial Narrow" w:cs="Arial"/>
              </w:rPr>
              <w:t>dotyczące zdolności</w:t>
            </w:r>
            <w:r w:rsidRPr="00353184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77F4FFC" w14:textId="2A2A25F6" w:rsidR="00906300" w:rsidRPr="00353184" w:rsidRDefault="00906300" w:rsidP="003D788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</w:rPr>
              <w:t xml:space="preserve">Wykaz min 2 </w:t>
            </w:r>
            <w:r w:rsidR="00353184" w:rsidRPr="00353184">
              <w:rPr>
                <w:rFonts w:ascii="Arial Narrow" w:hAnsi="Arial Narrow" w:cs="Arial"/>
              </w:rPr>
              <w:t>dostaw o</w:t>
            </w:r>
            <w:r w:rsidRPr="00353184">
              <w:rPr>
                <w:rFonts w:ascii="Arial Narrow" w:hAnsi="Arial Narrow" w:cs="Arial"/>
              </w:rPr>
              <w:t xml:space="preserve"> charakterze i złożoności odpowiadającej przedmiotowi zamówienia i o wartościach wskazanych w SWZ wraz z dokumentami wskazanymi w pkt. 9.2 </w:t>
            </w:r>
            <w:proofErr w:type="spellStart"/>
            <w:r w:rsidRPr="00353184">
              <w:rPr>
                <w:rFonts w:ascii="Arial Narrow" w:hAnsi="Arial Narrow" w:cs="Arial"/>
              </w:rPr>
              <w:t>ppkt</w:t>
            </w:r>
            <w:proofErr w:type="spellEnd"/>
            <w:r w:rsidRPr="00353184">
              <w:rPr>
                <w:rFonts w:ascii="Arial Narrow" w:hAnsi="Arial Narrow" w:cs="Arial"/>
              </w:rPr>
              <w:t>. 1 SWZ, z jednoczesnym wskazaniem, którego zadania te dokumenty dotyczą.</w:t>
            </w:r>
          </w:p>
        </w:tc>
      </w:tr>
    </w:tbl>
    <w:p w14:paraId="444DB2AC" w14:textId="77777777" w:rsidR="00122954" w:rsidRPr="0035318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polegam na zdolnościach lub sytuacji następującego podmiotu udostępniającego zasoby:</w:t>
      </w:r>
    </w:p>
    <w:p w14:paraId="73CC37F7" w14:textId="77777777" w:rsidR="00721D87" w:rsidRPr="0035318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……………</w:t>
      </w:r>
      <w:r w:rsidR="00721D87" w:rsidRPr="0035318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C8BE381" w14:textId="77777777" w:rsidR="00721D87" w:rsidRPr="0035318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318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318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35318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DA3D7E8" w14:textId="77777777" w:rsidR="00721D87" w:rsidRPr="0035318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w następującym zakresie: </w:t>
      </w:r>
    </w:p>
    <w:p w14:paraId="319EA57E" w14:textId="77777777" w:rsidR="00E21BB4" w:rsidRPr="0035318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……………</w:t>
      </w:r>
      <w:r w:rsidR="00721D87" w:rsidRPr="00353184">
        <w:rPr>
          <w:rFonts w:ascii="Arial Narrow" w:hAnsi="Arial Narrow" w:cs="Arial"/>
        </w:rPr>
        <w:t>………………………………………………………….</w:t>
      </w:r>
      <w:r w:rsidRPr="00353184">
        <w:rPr>
          <w:rFonts w:ascii="Arial Narrow" w:hAnsi="Arial Narrow" w:cs="Arial"/>
        </w:rPr>
        <w:t>………………………….</w:t>
      </w:r>
    </w:p>
    <w:p w14:paraId="2E3F8DD1" w14:textId="77777777" w:rsidR="00E21BB4" w:rsidRPr="0035318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318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318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318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73069DC" w14:textId="77777777" w:rsidR="00334A77" w:rsidRPr="0035318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53184" w14:paraId="52287F54" w14:textId="77777777" w:rsidTr="0061040C">
        <w:tc>
          <w:tcPr>
            <w:tcW w:w="9104" w:type="dxa"/>
            <w:shd w:val="clear" w:color="auto" w:fill="D9D9D9"/>
          </w:tcPr>
          <w:p w14:paraId="7759FC14" w14:textId="77777777" w:rsidR="00334A77" w:rsidRPr="0035318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76A9A14A" w14:textId="77777777" w:rsidR="00334A77" w:rsidRPr="0035318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49D83AD" w14:textId="77777777" w:rsidR="004175AB" w:rsidRPr="0035318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9D15DFD" w14:textId="77777777" w:rsidR="004175AB" w:rsidRPr="0035318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00F7A18" w14:textId="77777777" w:rsidR="004175AB" w:rsidRPr="0035318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318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CCBB3A0" w14:textId="77777777" w:rsidR="00334A77" w:rsidRPr="0035318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353184">
        <w:rPr>
          <w:rFonts w:ascii="Arial Narrow" w:hAnsi="Arial Narrow" w:cs="Arial"/>
        </w:rPr>
        <w:t>w  art.</w:t>
      </w:r>
      <w:proofErr w:type="gramEnd"/>
      <w:r w:rsidRPr="00353184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53184" w14:paraId="0976F8DD" w14:textId="77777777" w:rsidTr="0061040C">
        <w:tc>
          <w:tcPr>
            <w:tcW w:w="9104" w:type="dxa"/>
            <w:shd w:val="clear" w:color="auto" w:fill="D9D9D9"/>
          </w:tcPr>
          <w:p w14:paraId="1DB6D0DA" w14:textId="77777777" w:rsidR="00C37715" w:rsidRPr="0035318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3435FC92" w14:textId="77777777" w:rsidR="00334A77" w:rsidRPr="0035318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318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318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6272F0E" w14:textId="77777777" w:rsidR="0044648E" w:rsidRPr="0035318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3184">
        <w:rPr>
          <w:rFonts w:ascii="Arial Narrow" w:hAnsi="Arial Narrow" w:cs="Arial"/>
        </w:rPr>
        <w:t>:</w:t>
      </w:r>
    </w:p>
    <w:p w14:paraId="7844E088" w14:textId="77777777" w:rsidR="0044648E" w:rsidRPr="0035318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566C74F" w14:textId="77777777" w:rsidR="0044648E" w:rsidRPr="0035318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318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2F8C597" w14:textId="77777777" w:rsidR="00C62F57" w:rsidRPr="0035318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353184">
        <w:rPr>
          <w:rFonts w:ascii="Arial Narrow" w:hAnsi="Arial Narrow" w:cs="Arial"/>
        </w:rPr>
        <w:t>w  art.</w:t>
      </w:r>
      <w:proofErr w:type="gramEnd"/>
      <w:r w:rsidRPr="00353184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35318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3184" w14:paraId="04F31CF4" w14:textId="77777777" w:rsidTr="00CD4DD1">
        <w:tc>
          <w:tcPr>
            <w:tcW w:w="9104" w:type="dxa"/>
            <w:shd w:val="clear" w:color="auto" w:fill="D9D9D9"/>
          </w:tcPr>
          <w:p w14:paraId="2CC10BEC" w14:textId="77777777" w:rsidR="00BE6F04" w:rsidRPr="0035318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DAA634D" w14:textId="77777777" w:rsidR="00FE4E2B" w:rsidRPr="0035318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318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53184" w14:paraId="68C5FF33" w14:textId="77777777" w:rsidTr="00847232">
        <w:tc>
          <w:tcPr>
            <w:tcW w:w="9104" w:type="dxa"/>
            <w:shd w:val="clear" w:color="auto" w:fill="D9D9D9"/>
          </w:tcPr>
          <w:p w14:paraId="0CB076B0" w14:textId="77777777" w:rsidR="00E426EB" w:rsidRPr="0035318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318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EDC2963" w14:textId="77777777" w:rsidR="00E426EB" w:rsidRPr="0035318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F2C76FC" w14:textId="77777777" w:rsidR="00E426EB" w:rsidRPr="0035318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7DD67FA" w14:textId="77777777" w:rsidR="00E426EB" w:rsidRPr="003531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3EAD821" w14:textId="77777777" w:rsidR="00E426EB" w:rsidRPr="0035318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318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37262EC" w14:textId="77777777" w:rsidR="00E426EB" w:rsidRPr="003531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318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649D805" w14:textId="77777777" w:rsidR="00E426EB" w:rsidRPr="0035318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318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9F0FAF4" w14:textId="77777777" w:rsidR="0012157F" w:rsidRPr="0035318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CD832E4" w14:textId="77777777" w:rsidR="008C60E1" w:rsidRPr="0035318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D251CE9" w14:textId="77777777" w:rsidR="00524951" w:rsidRPr="003531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  <w:r w:rsidRPr="00353184">
        <w:rPr>
          <w:rFonts w:ascii="Arial Narrow" w:hAnsi="Arial Narrow" w:cs="Arial"/>
          <w:sz w:val="18"/>
          <w:szCs w:val="18"/>
        </w:rPr>
        <w:tab/>
      </w:r>
    </w:p>
    <w:p w14:paraId="03D2E672" w14:textId="77777777" w:rsidR="00524951" w:rsidRPr="0035318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CDF680C" w14:textId="77777777" w:rsidR="00FE4E2B" w:rsidRPr="0035318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318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318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31A77CE3" w14:textId="77777777" w:rsidR="00484F88" w:rsidRPr="0035318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318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318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318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E4554" w14:textId="77777777" w:rsidR="00D767D7" w:rsidRDefault="00D767D7" w:rsidP="0038231F">
      <w:pPr>
        <w:spacing w:after="0" w:line="240" w:lineRule="auto"/>
      </w:pPr>
      <w:r>
        <w:separator/>
      </w:r>
    </w:p>
  </w:endnote>
  <w:endnote w:type="continuationSeparator" w:id="0">
    <w:p w14:paraId="366D4314" w14:textId="77777777" w:rsidR="00D767D7" w:rsidRDefault="00D767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A80BE" w14:textId="77777777" w:rsidR="00906300" w:rsidRDefault="009063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2D2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9542F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2D2E" w14:textId="77777777" w:rsidR="00906300" w:rsidRDefault="009063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95478" w14:textId="77777777" w:rsidR="00D767D7" w:rsidRDefault="00D767D7" w:rsidP="0038231F">
      <w:pPr>
        <w:spacing w:after="0" w:line="240" w:lineRule="auto"/>
      </w:pPr>
      <w:r>
        <w:separator/>
      </w:r>
    </w:p>
  </w:footnote>
  <w:footnote w:type="continuationSeparator" w:id="0">
    <w:p w14:paraId="112731E9" w14:textId="77777777" w:rsidR="00D767D7" w:rsidRDefault="00D767D7" w:rsidP="0038231F">
      <w:pPr>
        <w:spacing w:after="0" w:line="240" w:lineRule="auto"/>
      </w:pPr>
      <w:r>
        <w:continuationSeparator/>
      </w:r>
    </w:p>
  </w:footnote>
  <w:footnote w:id="1">
    <w:p w14:paraId="7B13BD0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F48D6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854BFF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655758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78B374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2D47A34" w14:textId="77777777" w:rsidR="0032618A" w:rsidRDefault="0032618A" w:rsidP="0032618A">
      <w:pPr>
        <w:pStyle w:val="Tekstprzypisudolnego"/>
      </w:pPr>
    </w:p>
  </w:footnote>
  <w:footnote w:id="2">
    <w:p w14:paraId="0C610DD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5B8DC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5ABB0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C5A3B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56CB" w14:textId="77777777" w:rsidR="00906300" w:rsidRDefault="00906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CB587" w14:textId="77777777" w:rsidR="00906300" w:rsidRDefault="009063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95AA5" w14:textId="77777777" w:rsidR="00906300" w:rsidRDefault="00906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245598">
    <w:abstractNumId w:val="11"/>
  </w:num>
  <w:num w:numId="2" w16cid:durableId="1602297950">
    <w:abstractNumId w:val="0"/>
  </w:num>
  <w:num w:numId="3" w16cid:durableId="1965648315">
    <w:abstractNumId w:val="10"/>
  </w:num>
  <w:num w:numId="4" w16cid:durableId="82067517">
    <w:abstractNumId w:val="13"/>
  </w:num>
  <w:num w:numId="5" w16cid:durableId="564725987">
    <w:abstractNumId w:val="12"/>
  </w:num>
  <w:num w:numId="6" w16cid:durableId="438599302">
    <w:abstractNumId w:val="9"/>
  </w:num>
  <w:num w:numId="7" w16cid:durableId="477378819">
    <w:abstractNumId w:val="1"/>
  </w:num>
  <w:num w:numId="8" w16cid:durableId="2001425884">
    <w:abstractNumId w:val="6"/>
  </w:num>
  <w:num w:numId="9" w16cid:durableId="589510735">
    <w:abstractNumId w:val="4"/>
  </w:num>
  <w:num w:numId="10" w16cid:durableId="1987851131">
    <w:abstractNumId w:val="7"/>
  </w:num>
  <w:num w:numId="11" w16cid:durableId="655651744">
    <w:abstractNumId w:val="5"/>
  </w:num>
  <w:num w:numId="12" w16cid:durableId="258801845">
    <w:abstractNumId w:val="8"/>
  </w:num>
  <w:num w:numId="13" w16cid:durableId="1306543384">
    <w:abstractNumId w:val="3"/>
  </w:num>
  <w:num w:numId="14" w16cid:durableId="1960644892">
    <w:abstractNumId w:val="2"/>
  </w:num>
  <w:num w:numId="15" w16cid:durableId="4366774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7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3184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6300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767D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80DF7"/>
  <w15:docId w15:val="{AFFA81D2-F139-47BB-8E1F-6CC4DED8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2023-12-18T06:20:00Z</cp:lastPrinted>
  <dcterms:created xsi:type="dcterms:W3CDTF">2023-12-18T06:19:00Z</dcterms:created>
  <dcterms:modified xsi:type="dcterms:W3CDTF">2023-12-18T06:20:00Z</dcterms:modified>
</cp:coreProperties>
</file>