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917E4" w14:textId="3800AC2F" w:rsidR="00415918" w:rsidRPr="00CE7077" w:rsidRDefault="00CE7077" w:rsidP="00CE7077">
      <w:pPr>
        <w:pStyle w:val="Tytu"/>
        <w:jc w:val="left"/>
        <w:rPr>
          <w:rFonts w:ascii="Arial Narrow" w:hAnsi="Arial Narrow"/>
          <w:b w:val="0"/>
          <w:szCs w:val="18"/>
        </w:rPr>
      </w:pPr>
      <w:r w:rsidRPr="00CE7077">
        <w:rPr>
          <w:rFonts w:ascii="Arial Narrow" w:hAnsi="Arial Narrow"/>
          <w:b w:val="0"/>
          <w:szCs w:val="18"/>
        </w:rPr>
        <w:t>Sprawa nr 135/2023</w:t>
      </w:r>
      <w:r w:rsidRPr="00CE7077">
        <w:rPr>
          <w:rFonts w:ascii="Arial Narrow" w:hAnsi="Arial Narrow"/>
          <w:b w:val="0"/>
          <w:szCs w:val="18"/>
        </w:rPr>
        <w:tab/>
      </w:r>
      <w:r w:rsidRPr="00CE7077">
        <w:rPr>
          <w:rFonts w:ascii="Arial Narrow" w:hAnsi="Arial Narrow"/>
          <w:b w:val="0"/>
          <w:szCs w:val="18"/>
        </w:rPr>
        <w:tab/>
      </w:r>
      <w:r w:rsidRPr="00CE7077">
        <w:rPr>
          <w:rFonts w:ascii="Arial Narrow" w:hAnsi="Arial Narrow"/>
          <w:b w:val="0"/>
          <w:szCs w:val="18"/>
        </w:rPr>
        <w:tab/>
      </w:r>
      <w:r w:rsidRPr="00CE7077">
        <w:rPr>
          <w:rFonts w:ascii="Arial Narrow" w:hAnsi="Arial Narrow"/>
          <w:b w:val="0"/>
          <w:szCs w:val="18"/>
        </w:rPr>
        <w:tab/>
      </w:r>
      <w:r w:rsidRPr="00CE7077">
        <w:rPr>
          <w:rFonts w:ascii="Arial Narrow" w:hAnsi="Arial Narrow"/>
          <w:b w:val="0"/>
          <w:szCs w:val="18"/>
        </w:rPr>
        <w:tab/>
      </w:r>
      <w:r w:rsidRPr="00CE7077">
        <w:rPr>
          <w:rFonts w:ascii="Arial Narrow" w:hAnsi="Arial Narrow"/>
          <w:b w:val="0"/>
          <w:szCs w:val="18"/>
        </w:rPr>
        <w:tab/>
      </w:r>
      <w:r w:rsidRPr="00CE7077">
        <w:rPr>
          <w:rFonts w:ascii="Arial Narrow" w:hAnsi="Arial Narrow"/>
          <w:b w:val="0"/>
          <w:szCs w:val="18"/>
        </w:rPr>
        <w:tab/>
      </w:r>
      <w:r w:rsidRPr="00CE7077">
        <w:rPr>
          <w:rFonts w:ascii="Arial Narrow" w:hAnsi="Arial Narrow"/>
          <w:b w:val="0"/>
          <w:szCs w:val="18"/>
        </w:rPr>
        <w:tab/>
      </w:r>
      <w:r w:rsidR="00415918" w:rsidRPr="00CE7077">
        <w:rPr>
          <w:rFonts w:ascii="Arial Narrow" w:hAnsi="Arial Narrow"/>
          <w:b w:val="0"/>
          <w:szCs w:val="18"/>
        </w:rPr>
        <w:t xml:space="preserve">Załącznik nr </w:t>
      </w:r>
      <w:r w:rsidR="00160D0F">
        <w:rPr>
          <w:rFonts w:ascii="Arial Narrow" w:hAnsi="Arial Narrow"/>
          <w:b w:val="0"/>
          <w:szCs w:val="18"/>
        </w:rPr>
        <w:t>6</w:t>
      </w:r>
      <w:r w:rsidR="006F32D3" w:rsidRPr="00CE7077">
        <w:rPr>
          <w:rFonts w:ascii="Arial Narrow" w:hAnsi="Arial Narrow"/>
          <w:b w:val="0"/>
          <w:szCs w:val="18"/>
        </w:rPr>
        <w:t xml:space="preserve"> do SWZ</w:t>
      </w:r>
    </w:p>
    <w:p w14:paraId="71765A32" w14:textId="77777777" w:rsidR="00415918" w:rsidRPr="00CE7077" w:rsidRDefault="00415918">
      <w:pPr>
        <w:rPr>
          <w:rFonts w:ascii="Arial Narrow" w:hAnsi="Arial Narrow"/>
          <w:szCs w:val="18"/>
        </w:rPr>
      </w:pPr>
    </w:p>
    <w:p w14:paraId="646F1E3B" w14:textId="77777777" w:rsidR="00415918" w:rsidRPr="00CE7077" w:rsidRDefault="001C51CC">
      <w:pPr>
        <w:rPr>
          <w:rFonts w:ascii="Arial Narrow" w:hAnsi="Arial Narrow"/>
          <w:szCs w:val="18"/>
        </w:rPr>
      </w:pPr>
      <w:r w:rsidRPr="00CE7077"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585363" wp14:editId="4683D0F6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373E21" w14:textId="77777777" w:rsidR="00415918" w:rsidRDefault="00415918"/>
                          <w:p w14:paraId="415772DF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2DEB90A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6DA147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D1092C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599170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E2D2EDC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585363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6B373E21" w14:textId="77777777" w:rsidR="00415918" w:rsidRDefault="00415918"/>
                    <w:p w14:paraId="415772DF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52DEB90A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56DA147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19D1092C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03599170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E2D2EDC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15E7B732" w14:textId="77777777" w:rsidR="00415918" w:rsidRPr="00CE7077" w:rsidRDefault="00415918">
      <w:pPr>
        <w:rPr>
          <w:rFonts w:ascii="Arial Narrow" w:hAnsi="Arial Narrow"/>
          <w:szCs w:val="18"/>
        </w:rPr>
      </w:pPr>
    </w:p>
    <w:p w14:paraId="756BB301" w14:textId="77777777" w:rsidR="00415918" w:rsidRPr="00CE7077" w:rsidRDefault="00415918">
      <w:pPr>
        <w:rPr>
          <w:rFonts w:ascii="Arial Narrow" w:hAnsi="Arial Narrow"/>
          <w:szCs w:val="18"/>
        </w:rPr>
      </w:pPr>
    </w:p>
    <w:p w14:paraId="3FBF3642" w14:textId="77777777" w:rsidR="00415918" w:rsidRPr="00CE7077" w:rsidRDefault="00415918">
      <w:pPr>
        <w:rPr>
          <w:rFonts w:ascii="Arial Narrow" w:hAnsi="Arial Narrow"/>
          <w:sz w:val="18"/>
          <w:szCs w:val="18"/>
        </w:rPr>
      </w:pPr>
    </w:p>
    <w:p w14:paraId="2591566C" w14:textId="77777777" w:rsidR="00415918" w:rsidRPr="00CE7077" w:rsidRDefault="00415918">
      <w:pPr>
        <w:rPr>
          <w:rFonts w:ascii="Arial Narrow" w:hAnsi="Arial Narrow"/>
          <w:sz w:val="18"/>
          <w:szCs w:val="18"/>
        </w:rPr>
      </w:pPr>
    </w:p>
    <w:p w14:paraId="53AD3BE9" w14:textId="77777777" w:rsidR="00415918" w:rsidRPr="00CE7077" w:rsidRDefault="00415918">
      <w:pPr>
        <w:rPr>
          <w:rFonts w:ascii="Arial Narrow" w:hAnsi="Arial Narrow"/>
          <w:b/>
          <w:szCs w:val="18"/>
        </w:rPr>
      </w:pPr>
    </w:p>
    <w:p w14:paraId="37E028D8" w14:textId="77777777" w:rsidR="00415918" w:rsidRPr="00CE7077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CE7077">
        <w:rPr>
          <w:rFonts w:ascii="Arial Narrow" w:hAnsi="Arial Narrow"/>
          <w:b/>
          <w:sz w:val="24"/>
          <w:szCs w:val="18"/>
        </w:rPr>
        <w:t>W Y K A Z   DOSTAW</w:t>
      </w:r>
    </w:p>
    <w:p w14:paraId="2D8BC016" w14:textId="77777777" w:rsidR="00415918" w:rsidRPr="00CE7077" w:rsidRDefault="00415918">
      <w:pPr>
        <w:rPr>
          <w:rFonts w:ascii="Arial Narrow" w:hAnsi="Arial Narrow"/>
          <w:szCs w:val="18"/>
        </w:rPr>
      </w:pPr>
    </w:p>
    <w:p w14:paraId="6554C8C2" w14:textId="77777777" w:rsidR="00415918" w:rsidRPr="00CE7077" w:rsidRDefault="00415918">
      <w:pPr>
        <w:rPr>
          <w:rFonts w:ascii="Arial Narrow" w:hAnsi="Arial Narrow"/>
          <w:szCs w:val="18"/>
        </w:rPr>
      </w:pPr>
    </w:p>
    <w:p w14:paraId="00A6A03C" w14:textId="18C0D073" w:rsidR="00415918" w:rsidRPr="00CE7077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CE7077">
        <w:rPr>
          <w:rFonts w:ascii="Arial Narrow" w:hAnsi="Arial Narrow"/>
          <w:sz w:val="22"/>
          <w:szCs w:val="18"/>
        </w:rPr>
        <w:t xml:space="preserve">Składając ofertę w </w:t>
      </w:r>
      <w:r w:rsidR="006F32D3" w:rsidRPr="00CE7077">
        <w:rPr>
          <w:rFonts w:ascii="Arial Narrow" w:hAnsi="Arial Narrow"/>
          <w:sz w:val="22"/>
          <w:szCs w:val="18"/>
        </w:rPr>
        <w:t>postępowaniu w trybie</w:t>
      </w:r>
      <w:r w:rsidRPr="00CE7077">
        <w:rPr>
          <w:rFonts w:ascii="Arial Narrow" w:hAnsi="Arial Narrow"/>
          <w:sz w:val="22"/>
          <w:szCs w:val="18"/>
        </w:rPr>
        <w:t xml:space="preserve"> „</w:t>
      </w:r>
      <w:r w:rsidR="00B4266F" w:rsidRPr="00CE7077">
        <w:rPr>
          <w:rFonts w:ascii="Arial Narrow" w:hAnsi="Arial Narrow"/>
          <w:b/>
          <w:sz w:val="22"/>
          <w:szCs w:val="18"/>
        </w:rPr>
        <w:t>przetarg nieograniczony</w:t>
      </w:r>
      <w:r w:rsidR="00CE7077">
        <w:rPr>
          <w:rFonts w:ascii="Arial Narrow" w:hAnsi="Arial Narrow"/>
          <w:sz w:val="22"/>
          <w:szCs w:val="18"/>
        </w:rPr>
        <w:t>”</w:t>
      </w:r>
      <w:r w:rsidRPr="00CE7077">
        <w:rPr>
          <w:rFonts w:ascii="Arial Narrow" w:hAnsi="Arial Narrow"/>
          <w:sz w:val="22"/>
          <w:szCs w:val="18"/>
        </w:rPr>
        <w:t xml:space="preserve"> na:</w:t>
      </w:r>
    </w:p>
    <w:p w14:paraId="135DC48A" w14:textId="364F183A" w:rsidR="006F32D3" w:rsidRPr="00CE7077" w:rsidRDefault="006F32D3">
      <w:pPr>
        <w:spacing w:line="360" w:lineRule="auto"/>
        <w:jc w:val="both"/>
        <w:rPr>
          <w:rFonts w:ascii="Arial Narrow" w:hAnsi="Arial Narrow"/>
          <w:b/>
          <w:sz w:val="22"/>
          <w:szCs w:val="18"/>
        </w:rPr>
      </w:pPr>
      <w:r w:rsidRPr="00CE7077">
        <w:rPr>
          <w:rFonts w:ascii="Arial Narrow" w:hAnsi="Arial Narrow"/>
          <w:b/>
          <w:sz w:val="22"/>
          <w:szCs w:val="18"/>
        </w:rPr>
        <w:t>Dostawy sukcesywne środków czystości, polimerów, pojemników na igły i ampułki</w:t>
      </w:r>
    </w:p>
    <w:p w14:paraId="0F499217" w14:textId="77777777" w:rsidR="00415918" w:rsidRPr="00CE7077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CE7077">
        <w:rPr>
          <w:rFonts w:ascii="Arial Narrow" w:hAnsi="Arial Narrow"/>
          <w:sz w:val="22"/>
          <w:szCs w:val="18"/>
        </w:rPr>
        <w:t>oświadczamy, że:</w:t>
      </w:r>
    </w:p>
    <w:p w14:paraId="147644ED" w14:textId="77777777" w:rsidR="00415918" w:rsidRPr="00CE7077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CE7077">
        <w:rPr>
          <w:rFonts w:ascii="Arial Narrow" w:hAnsi="Arial Narrow"/>
          <w:szCs w:val="18"/>
        </w:rPr>
        <w:t xml:space="preserve">w ciągu ostatnich 3 lat wykonaliśmy następujące prace o charakterze i złożoności </w:t>
      </w:r>
      <w:r w:rsidR="006B1D9A" w:rsidRPr="00CE7077">
        <w:rPr>
          <w:rFonts w:ascii="Arial Narrow" w:hAnsi="Arial Narrow"/>
          <w:szCs w:val="18"/>
        </w:rPr>
        <w:t>odpowiadającej</w:t>
      </w:r>
      <w:r w:rsidRPr="00CE7077">
        <w:rPr>
          <w:rFonts w:ascii="Arial Narrow" w:hAnsi="Arial Narrow"/>
          <w:szCs w:val="18"/>
        </w:rPr>
        <w:t> przedmiot</w:t>
      </w:r>
      <w:r w:rsidR="006B1D9A" w:rsidRPr="00CE7077">
        <w:rPr>
          <w:rFonts w:ascii="Arial Narrow" w:hAnsi="Arial Narrow"/>
          <w:szCs w:val="18"/>
        </w:rPr>
        <w:t>owi</w:t>
      </w:r>
      <w:r w:rsidRPr="00CE7077">
        <w:rPr>
          <w:rFonts w:ascii="Arial Narrow" w:hAnsi="Arial Narrow"/>
          <w:szCs w:val="18"/>
        </w:rPr>
        <w:t xml:space="preserve"> zamówienia, których wykonanie potwierdzamy załączonymi referencjami uprzednich zamawiających:</w:t>
      </w:r>
    </w:p>
    <w:p w14:paraId="183EFBA6" w14:textId="77777777" w:rsidR="00415918" w:rsidRPr="00CE7077" w:rsidRDefault="00415918">
      <w:pPr>
        <w:rPr>
          <w:rFonts w:ascii="Arial Narrow" w:hAnsi="Arial Narrow"/>
          <w:sz w:val="22"/>
          <w:szCs w:val="18"/>
        </w:rPr>
      </w:pPr>
    </w:p>
    <w:p w14:paraId="4348CC55" w14:textId="77777777" w:rsidR="00415918" w:rsidRPr="00CE7077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40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1417"/>
        <w:gridCol w:w="2552"/>
        <w:gridCol w:w="1842"/>
        <w:gridCol w:w="1560"/>
        <w:gridCol w:w="1559"/>
      </w:tblGrid>
      <w:tr w:rsidR="006F32D3" w:rsidRPr="00CE7077" w14:paraId="3D1F5E0E" w14:textId="77777777" w:rsidTr="006F32D3">
        <w:tc>
          <w:tcPr>
            <w:tcW w:w="710" w:type="dxa"/>
            <w:vAlign w:val="center"/>
          </w:tcPr>
          <w:p w14:paraId="5AD3C3D6" w14:textId="77777777" w:rsidR="006F32D3" w:rsidRPr="00CE7077" w:rsidRDefault="006F32D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E7077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417" w:type="dxa"/>
            <w:vAlign w:val="center"/>
          </w:tcPr>
          <w:p w14:paraId="090CE0EE" w14:textId="77777777" w:rsidR="006F32D3" w:rsidRPr="00CE7077" w:rsidRDefault="006F32D3" w:rsidP="006F32D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E7077">
              <w:rPr>
                <w:rFonts w:ascii="Arial Narrow" w:hAnsi="Arial Narrow"/>
                <w:sz w:val="22"/>
                <w:szCs w:val="18"/>
              </w:rPr>
              <w:t>Nr zadania</w:t>
            </w:r>
          </w:p>
        </w:tc>
        <w:tc>
          <w:tcPr>
            <w:tcW w:w="2552" w:type="dxa"/>
            <w:vAlign w:val="center"/>
          </w:tcPr>
          <w:p w14:paraId="4E1DCB6C" w14:textId="77777777" w:rsidR="006F32D3" w:rsidRPr="00CE7077" w:rsidRDefault="006F32D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E7077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842" w:type="dxa"/>
            <w:vAlign w:val="center"/>
          </w:tcPr>
          <w:p w14:paraId="6811DA94" w14:textId="77777777" w:rsidR="006F32D3" w:rsidRPr="00CE7077" w:rsidRDefault="006F32D3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E7077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14:paraId="0FFB52A2" w14:textId="77777777" w:rsidR="006F32D3" w:rsidRPr="00CE7077" w:rsidRDefault="006F32D3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E7077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1559" w:type="dxa"/>
            <w:vAlign w:val="center"/>
          </w:tcPr>
          <w:p w14:paraId="379DD5C9" w14:textId="77777777" w:rsidR="006F32D3" w:rsidRPr="00CE7077" w:rsidRDefault="006F32D3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E7077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6F32D3" w:rsidRPr="00CE7077" w14:paraId="7CD15285" w14:textId="77777777" w:rsidTr="006F32D3">
        <w:trPr>
          <w:trHeight w:val="765"/>
        </w:trPr>
        <w:tc>
          <w:tcPr>
            <w:tcW w:w="710" w:type="dxa"/>
          </w:tcPr>
          <w:p w14:paraId="77681759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7" w:type="dxa"/>
          </w:tcPr>
          <w:p w14:paraId="6F54B07C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F036854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42" w:type="dxa"/>
            <w:tcBorders>
              <w:right w:val="nil"/>
            </w:tcBorders>
          </w:tcPr>
          <w:p w14:paraId="60C62BEA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0" w:type="dxa"/>
          </w:tcPr>
          <w:p w14:paraId="2D8FA233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A4E5178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9986BB8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9" w:type="dxa"/>
          </w:tcPr>
          <w:p w14:paraId="576946E3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6F32D3" w:rsidRPr="00CE7077" w14:paraId="30CBDF38" w14:textId="77777777" w:rsidTr="006F32D3">
        <w:tc>
          <w:tcPr>
            <w:tcW w:w="710" w:type="dxa"/>
          </w:tcPr>
          <w:p w14:paraId="0557B347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7" w:type="dxa"/>
          </w:tcPr>
          <w:p w14:paraId="1085611F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7EB89D2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42" w:type="dxa"/>
          </w:tcPr>
          <w:p w14:paraId="521339E5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0" w:type="dxa"/>
          </w:tcPr>
          <w:p w14:paraId="46A0E2A7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524000E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122D553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9" w:type="dxa"/>
          </w:tcPr>
          <w:p w14:paraId="605ED2DA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6F32D3" w:rsidRPr="00CE7077" w14:paraId="73274AC2" w14:textId="77777777" w:rsidTr="006F32D3">
        <w:tc>
          <w:tcPr>
            <w:tcW w:w="710" w:type="dxa"/>
          </w:tcPr>
          <w:p w14:paraId="183F4202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7" w:type="dxa"/>
          </w:tcPr>
          <w:p w14:paraId="4DD41853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CB5FA92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42" w:type="dxa"/>
          </w:tcPr>
          <w:p w14:paraId="4C5AABC0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0" w:type="dxa"/>
          </w:tcPr>
          <w:p w14:paraId="4D7BB021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D20B17D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A45D78A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9" w:type="dxa"/>
          </w:tcPr>
          <w:p w14:paraId="346A756B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6F32D3" w:rsidRPr="00CE7077" w14:paraId="0906C728" w14:textId="77777777" w:rsidTr="006F32D3">
        <w:tc>
          <w:tcPr>
            <w:tcW w:w="710" w:type="dxa"/>
          </w:tcPr>
          <w:p w14:paraId="456BD9DB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17" w:type="dxa"/>
          </w:tcPr>
          <w:p w14:paraId="55917741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4898EA81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42" w:type="dxa"/>
          </w:tcPr>
          <w:p w14:paraId="2D69344D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0" w:type="dxa"/>
          </w:tcPr>
          <w:p w14:paraId="380834DB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DE088F5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9F2D8DA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59" w:type="dxa"/>
          </w:tcPr>
          <w:p w14:paraId="1475DF5E" w14:textId="77777777" w:rsidR="006F32D3" w:rsidRPr="00CE7077" w:rsidRDefault="006F32D3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6413113C" w14:textId="77777777" w:rsidR="00415918" w:rsidRPr="00CE707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CE7077">
        <w:rPr>
          <w:rFonts w:ascii="Arial Narrow" w:hAnsi="Arial Narrow"/>
          <w:sz w:val="22"/>
          <w:szCs w:val="18"/>
          <w:u w:val="dotted"/>
        </w:rPr>
        <w:tab/>
      </w:r>
      <w:r w:rsidRPr="00CE7077">
        <w:rPr>
          <w:rFonts w:ascii="Arial Narrow" w:hAnsi="Arial Narrow"/>
          <w:sz w:val="22"/>
          <w:szCs w:val="18"/>
        </w:rPr>
        <w:t xml:space="preserve"> dnia </w:t>
      </w:r>
      <w:r w:rsidRPr="00CE7077">
        <w:rPr>
          <w:rFonts w:ascii="Arial Narrow" w:hAnsi="Arial Narrow"/>
          <w:sz w:val="22"/>
          <w:szCs w:val="18"/>
          <w:u w:val="dotted"/>
        </w:rPr>
        <w:tab/>
      </w:r>
      <w:r w:rsidRPr="00CE7077">
        <w:rPr>
          <w:rFonts w:ascii="Arial Narrow" w:hAnsi="Arial Narrow"/>
          <w:sz w:val="22"/>
          <w:szCs w:val="18"/>
        </w:rPr>
        <w:tab/>
      </w:r>
      <w:r w:rsidRPr="00CE7077">
        <w:rPr>
          <w:rFonts w:ascii="Arial Narrow" w:hAnsi="Arial Narrow"/>
          <w:sz w:val="22"/>
          <w:szCs w:val="18"/>
          <w:u w:val="dotted"/>
        </w:rPr>
        <w:tab/>
      </w:r>
    </w:p>
    <w:p w14:paraId="4A89247B" w14:textId="77777777" w:rsidR="00415918" w:rsidRPr="00CE7077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CE7077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14:paraId="0A495BED" w14:textId="77777777" w:rsidR="00415918" w:rsidRPr="00CE7077" w:rsidRDefault="00415918">
      <w:pPr>
        <w:rPr>
          <w:rFonts w:ascii="Arial Narrow" w:hAnsi="Arial Narrow"/>
          <w:sz w:val="18"/>
          <w:szCs w:val="18"/>
        </w:rPr>
      </w:pPr>
    </w:p>
    <w:sectPr w:rsidR="00415918" w:rsidRPr="00CE70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DD650" w14:textId="77777777" w:rsidR="00DF5FD4" w:rsidRDefault="00DF5FD4">
      <w:r>
        <w:separator/>
      </w:r>
    </w:p>
  </w:endnote>
  <w:endnote w:type="continuationSeparator" w:id="0">
    <w:p w14:paraId="3782A7E6" w14:textId="77777777" w:rsidR="00DF5FD4" w:rsidRDefault="00DF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A2AB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A6B8C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9B90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ABDD0A" w14:textId="77777777" w:rsidR="00415918" w:rsidRDefault="00415918">
    <w:pPr>
      <w:pStyle w:val="Stopka"/>
      <w:tabs>
        <w:tab w:val="clear" w:pos="4536"/>
      </w:tabs>
      <w:jc w:val="center"/>
    </w:pPr>
  </w:p>
  <w:p w14:paraId="234BBBF3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F32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F32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CFC3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4CE74" w14:textId="77777777" w:rsidR="00415918" w:rsidRDefault="00415918">
    <w:pPr>
      <w:pStyle w:val="Stopka"/>
      <w:tabs>
        <w:tab w:val="clear" w:pos="4536"/>
      </w:tabs>
      <w:jc w:val="center"/>
    </w:pPr>
  </w:p>
  <w:p w14:paraId="15512E61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4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C0725" w14:textId="77777777" w:rsidR="00DF5FD4" w:rsidRDefault="00DF5FD4">
      <w:r>
        <w:separator/>
      </w:r>
    </w:p>
  </w:footnote>
  <w:footnote w:type="continuationSeparator" w:id="0">
    <w:p w14:paraId="4921F018" w14:textId="77777777" w:rsidR="00DF5FD4" w:rsidRDefault="00DF5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A4A2" w14:textId="77777777" w:rsidR="00B4266F" w:rsidRDefault="00B426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4BAE1" w14:textId="77777777" w:rsidR="00B4266F" w:rsidRDefault="00B426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8F59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490"/>
    <w:rsid w:val="00160D0F"/>
    <w:rsid w:val="001C51CC"/>
    <w:rsid w:val="00415918"/>
    <w:rsid w:val="00691857"/>
    <w:rsid w:val="006B1D9A"/>
    <w:rsid w:val="006F32D3"/>
    <w:rsid w:val="0098487F"/>
    <w:rsid w:val="00B4266F"/>
    <w:rsid w:val="00CE7077"/>
    <w:rsid w:val="00DF5FD4"/>
    <w:rsid w:val="00FE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C2C009"/>
  <w15:docId w15:val="{80DA9A36-C12A-4BBB-BC7D-B1A39AA5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2</cp:revision>
  <cp:lastPrinted>2023-12-18T06:30:00Z</cp:lastPrinted>
  <dcterms:created xsi:type="dcterms:W3CDTF">2023-12-18T06:30:00Z</dcterms:created>
  <dcterms:modified xsi:type="dcterms:W3CDTF">2023-12-18T06:30:00Z</dcterms:modified>
</cp:coreProperties>
</file>