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66ED8E" w14:textId="77777777" w:rsidR="00D62E6E" w:rsidRPr="00DC5967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DC5967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F149AB" w:rsidRPr="00DC5967">
        <w:rPr>
          <w:rFonts w:ascii="Arial Narrow" w:eastAsia="Times New Roman" w:hAnsi="Arial Narrow" w:cs="Arial"/>
          <w:bCs/>
          <w:sz w:val="24"/>
          <w:szCs w:val="20"/>
          <w:lang w:eastAsia="pl-PL"/>
        </w:rPr>
        <w:t>7</w:t>
      </w:r>
      <w:r w:rsidRPr="00DC5967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C5967" w14:paraId="2114C085" w14:textId="77777777" w:rsidTr="00D62E6E">
        <w:tc>
          <w:tcPr>
            <w:tcW w:w="2800" w:type="dxa"/>
            <w:shd w:val="clear" w:color="auto" w:fill="auto"/>
          </w:tcPr>
          <w:p w14:paraId="7EB43FAB" w14:textId="77777777" w:rsidR="00D62E6E" w:rsidRPr="00DC5967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C5967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DC5967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3FB7037" w14:textId="77777777" w:rsidR="00D62E6E" w:rsidRPr="00DC5967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00CD9CD" w14:textId="77777777" w:rsidR="00D62E6E" w:rsidRPr="00DC5967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C596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80C75EC" w14:textId="77777777" w:rsidR="00D62E6E" w:rsidRPr="00DC5967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DC596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DC5967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DC596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C5967" w14:paraId="76587D2D" w14:textId="77777777" w:rsidTr="00D62E6E">
        <w:tc>
          <w:tcPr>
            <w:tcW w:w="2800" w:type="dxa"/>
            <w:shd w:val="clear" w:color="auto" w:fill="auto"/>
          </w:tcPr>
          <w:p w14:paraId="342A635E" w14:textId="77777777" w:rsidR="00D62E6E" w:rsidRPr="00DC5967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C5967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932D7B3" w14:textId="77777777" w:rsidR="00D62E6E" w:rsidRPr="00DC5967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E89E3F8" w14:textId="77777777" w:rsidR="00D62E6E" w:rsidRPr="00DC5967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C596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AFB50D2" w14:textId="77777777" w:rsidR="00D62E6E" w:rsidRPr="00DC5967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C596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DC5967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DC596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BC70EF9" w14:textId="77777777" w:rsidR="00BC121E" w:rsidRPr="00DC5967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149AB" w:rsidRPr="00DC5967" w14:paraId="68383C99" w14:textId="77777777" w:rsidTr="003D788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E964863" w14:textId="77777777" w:rsidR="00F149AB" w:rsidRPr="00DC5967" w:rsidRDefault="00F149AB" w:rsidP="003D788C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DC5967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4663E750" w14:textId="77777777" w:rsidR="00F149AB" w:rsidRPr="00DC5967" w:rsidRDefault="00F149AB" w:rsidP="003D788C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DC5967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DC5967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DC5967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DC5967">
              <w:rPr>
                <w:rFonts w:ascii="Arial Narrow" w:eastAsia="Times New Roman" w:hAnsi="Arial Narrow" w:cs="Arial"/>
                <w:lang w:eastAsia="pl-PL"/>
              </w:rPr>
              <w:t>. Dz. U. z 2023r. poz. 1605)</w:t>
            </w:r>
            <w:r w:rsidRPr="00DC5967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DC5967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DC5967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01ADD0BE" w14:textId="77777777" w:rsidR="00F149AB" w:rsidRPr="00DC5967" w:rsidRDefault="00F149AB" w:rsidP="003D788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DC5967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042DB2FD" w14:textId="77777777" w:rsidR="00F149AB" w:rsidRPr="00DC5967" w:rsidRDefault="00F149AB" w:rsidP="003D788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50799C41" w14:textId="77777777" w:rsidR="00BC121E" w:rsidRPr="00DC5967" w:rsidRDefault="00F149AB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C596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DC5967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DC5967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C5967" w14:paraId="012682E8" w14:textId="77777777" w:rsidTr="00D62E6E">
        <w:tc>
          <w:tcPr>
            <w:tcW w:w="2269" w:type="dxa"/>
            <w:shd w:val="clear" w:color="auto" w:fill="auto"/>
          </w:tcPr>
          <w:p w14:paraId="646C3CA2" w14:textId="77777777" w:rsidR="00D62E6E" w:rsidRPr="00DC5967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C596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75EF695" w14:textId="77777777" w:rsidR="00D62E6E" w:rsidRPr="00DC5967" w:rsidRDefault="00F149AB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C596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środków czystości, polimerów, pojemników na igły i ampułki</w:t>
            </w:r>
            <w:r w:rsidR="00D62E6E" w:rsidRPr="00DC596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149AB" w:rsidRPr="00DC5967" w14:paraId="679DDA5F" w14:textId="77777777" w:rsidTr="003D788C">
        <w:tc>
          <w:tcPr>
            <w:tcW w:w="2269" w:type="dxa"/>
            <w:shd w:val="clear" w:color="auto" w:fill="auto"/>
          </w:tcPr>
          <w:p w14:paraId="3D78AA6A" w14:textId="77777777" w:rsidR="00F149AB" w:rsidRPr="00DC5967" w:rsidRDefault="00F149AB" w:rsidP="003D788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C596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92E7DD3" w14:textId="77777777" w:rsidR="00F149AB" w:rsidRPr="00DC5967" w:rsidRDefault="00F149AB" w:rsidP="003D788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C596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135/2023</w:t>
            </w:r>
          </w:p>
        </w:tc>
      </w:tr>
    </w:tbl>
    <w:p w14:paraId="2DCF5CBC" w14:textId="77777777" w:rsidR="00BC121E" w:rsidRPr="00DC5967" w:rsidRDefault="00F149AB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DC596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DC596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DC5967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DC5967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DC596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DC5967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07255332" w14:textId="77777777" w:rsidR="00BC121E" w:rsidRPr="00DC5967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DC5967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491222D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2pt;height:17.25pt" o:ole="">
            <v:imagedata r:id="rId8" o:title=""/>
          </v:shape>
          <w:control r:id="rId9" w:name="OptionButton211" w:shapeid="_x0000_i1029"/>
        </w:object>
      </w:r>
      <w:r w:rsidR="00BC121E" w:rsidRPr="00DC596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DC596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DC5967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DC5967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DC5967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DC5967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3DF54FCC" w14:textId="77777777" w:rsidR="00BC121E" w:rsidRPr="00DC5967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C5967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57CFF463">
          <v:shape id="_x0000_i1030" type="#_x0000_t75" style="width:453.2pt;height:17.25pt" o:ole="">
            <v:imagedata r:id="rId10" o:title=""/>
          </v:shape>
          <w:control r:id="rId11" w:name="OptionButton21" w:shapeid="_x0000_i1030"/>
        </w:object>
      </w:r>
      <w:r w:rsidRPr="00DC596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DC596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DC5967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DC5967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DC5967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07032C84" w14:textId="77777777" w:rsidR="00BF69A4" w:rsidRPr="00DC5967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C5967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DC5967" w14:paraId="6AEC9DF2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F6A8B" w14:textId="77777777" w:rsidR="00BC121E" w:rsidRPr="00DC596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C596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71EE0" w14:textId="77777777" w:rsidR="00BC121E" w:rsidRPr="00DC5967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C596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8630D" w14:textId="77777777" w:rsidR="00BC121E" w:rsidRPr="00DC5967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C596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DC5967" w14:paraId="68E8940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43DE9" w14:textId="77777777" w:rsidR="00BC121E" w:rsidRPr="00DC596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C596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7C3D4" w14:textId="77777777" w:rsidR="00BC121E" w:rsidRPr="00DC596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0479F" w14:textId="77777777" w:rsidR="00BC121E" w:rsidRPr="00DC596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DC5967" w14:paraId="18D8A3A1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38E49" w14:textId="77777777" w:rsidR="00BC121E" w:rsidRPr="00DC596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C596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653C4" w14:textId="77777777" w:rsidR="00BC121E" w:rsidRPr="00DC596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890D2" w14:textId="77777777" w:rsidR="00BC121E" w:rsidRPr="00DC596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4A0A1B13" w14:textId="77777777" w:rsidR="00BC121E" w:rsidRPr="00DC5967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DC5967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14:paraId="00BD7B9A" w14:textId="77777777" w:rsidR="00BC121E" w:rsidRPr="00DC5967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DC5967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003B724E" w14:textId="77777777" w:rsidR="00067B62" w:rsidRPr="00DC5967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DC5967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DC5967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DC5967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039CC606" w14:textId="77777777" w:rsidR="00067B62" w:rsidRPr="00DC5967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DC5967" w14:paraId="3ADD7E62" w14:textId="77777777" w:rsidTr="00620E37">
        <w:tc>
          <w:tcPr>
            <w:tcW w:w="2660" w:type="dxa"/>
            <w:shd w:val="clear" w:color="auto" w:fill="auto"/>
          </w:tcPr>
          <w:p w14:paraId="30658F2F" w14:textId="77777777" w:rsidR="00BC121E" w:rsidRPr="00DC596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332D895" w14:textId="77777777" w:rsidR="00BC121E" w:rsidRPr="00DC5967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DC596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0ABAE83" w14:textId="77777777" w:rsidR="00BC121E" w:rsidRPr="00DC5967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C596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DC596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DC596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25529E06" w14:textId="77777777" w:rsidR="00BC121E" w:rsidRPr="00DC596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D851C20" w14:textId="77777777" w:rsidR="00BC121E" w:rsidRPr="00DC596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DC596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694F090" w14:textId="77777777" w:rsidR="00BC121E" w:rsidRPr="00DC5967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C596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F149AB" w:rsidRPr="00DC596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DC596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DC596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5E4646AC" w14:textId="77777777" w:rsidR="00106AC7" w:rsidRPr="00DC5967" w:rsidRDefault="00106AC7" w:rsidP="00BC121E">
      <w:pPr>
        <w:rPr>
          <w:rFonts w:ascii="Arial Narrow" w:hAnsi="Arial Narrow"/>
        </w:rPr>
      </w:pPr>
    </w:p>
    <w:sectPr w:rsidR="00106AC7" w:rsidRPr="00DC5967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54699A" w14:textId="77777777" w:rsidR="0043195D" w:rsidRDefault="0043195D">
      <w:r>
        <w:separator/>
      </w:r>
    </w:p>
  </w:endnote>
  <w:endnote w:type="continuationSeparator" w:id="0">
    <w:p w14:paraId="6451C74F" w14:textId="77777777" w:rsidR="0043195D" w:rsidRDefault="004319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51B46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837C9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A8D72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7530EF2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17904D35">
        <v:line id="_x0000_s1025" style="position:absolute;left:0;text-align:left;z-index:251657728" from="-3.85pt,8.7pt" to="455.15pt,8.7pt"/>
      </w:pict>
    </w:r>
  </w:p>
  <w:p w14:paraId="08712598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33587" w14:textId="77777777" w:rsidR="00F149AB" w:rsidRDefault="00F149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0FF213" w14:textId="77777777" w:rsidR="0043195D" w:rsidRDefault="0043195D">
      <w:r>
        <w:separator/>
      </w:r>
    </w:p>
  </w:footnote>
  <w:footnote w:type="continuationSeparator" w:id="0">
    <w:p w14:paraId="7797EC4A" w14:textId="77777777" w:rsidR="0043195D" w:rsidRDefault="004319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18B92" w14:textId="77777777" w:rsidR="00F149AB" w:rsidRDefault="00F149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9ACA5E" w14:textId="77777777" w:rsidR="00F149AB" w:rsidRDefault="00F149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E7F14" w14:textId="77777777" w:rsidR="00F149AB" w:rsidRDefault="00F149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51925047">
    <w:abstractNumId w:val="13"/>
  </w:num>
  <w:num w:numId="2" w16cid:durableId="1981299045">
    <w:abstractNumId w:val="0"/>
  </w:num>
  <w:num w:numId="3" w16cid:durableId="635183950">
    <w:abstractNumId w:val="11"/>
  </w:num>
  <w:num w:numId="4" w16cid:durableId="251402629">
    <w:abstractNumId w:val="8"/>
  </w:num>
  <w:num w:numId="5" w16cid:durableId="1067263745">
    <w:abstractNumId w:val="7"/>
  </w:num>
  <w:num w:numId="6" w16cid:durableId="405493250">
    <w:abstractNumId w:val="1"/>
  </w:num>
  <w:num w:numId="7" w16cid:durableId="1090272550">
    <w:abstractNumId w:val="6"/>
  </w:num>
  <w:num w:numId="8" w16cid:durableId="589776052">
    <w:abstractNumId w:val="3"/>
  </w:num>
  <w:num w:numId="9" w16cid:durableId="1877889184">
    <w:abstractNumId w:val="2"/>
  </w:num>
  <w:num w:numId="10" w16cid:durableId="1268201419">
    <w:abstractNumId w:val="5"/>
  </w:num>
  <w:num w:numId="11" w16cid:durableId="632178416">
    <w:abstractNumId w:val="10"/>
  </w:num>
  <w:num w:numId="12" w16cid:durableId="702095108">
    <w:abstractNumId w:val="4"/>
  </w:num>
  <w:num w:numId="13" w16cid:durableId="587882468">
    <w:abstractNumId w:val="9"/>
  </w:num>
  <w:num w:numId="14" w16cid:durableId="4426303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195D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03192"/>
    <w:rsid w:val="00415097"/>
    <w:rsid w:val="00422381"/>
    <w:rsid w:val="0043102D"/>
    <w:rsid w:val="0043195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C5967"/>
    <w:rsid w:val="00DD482A"/>
    <w:rsid w:val="00DE0396"/>
    <w:rsid w:val="00DE0405"/>
    <w:rsid w:val="00DE252B"/>
    <w:rsid w:val="00E0229C"/>
    <w:rsid w:val="00E37A20"/>
    <w:rsid w:val="00EB5766"/>
    <w:rsid w:val="00EC667E"/>
    <w:rsid w:val="00F149AB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833E1D"/>
  <w15:chartTrackingRefBased/>
  <w15:docId w15:val="{249B3694-EBAC-4BA8-B775-4514B865E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225</Words>
  <Characters>1758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2023-12-18T06:31:00Z</dcterms:created>
  <dcterms:modified xsi:type="dcterms:W3CDTF">2023-12-18T06:32:00Z</dcterms:modified>
</cp:coreProperties>
</file>