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EB08F" w14:textId="77777777" w:rsidR="009432A1" w:rsidRPr="00063B66" w:rsidRDefault="008676AD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063B66">
        <w:rPr>
          <w:rFonts w:ascii="Arial Narrow" w:hAnsi="Arial Narrow" w:cs="Arial"/>
          <w:sz w:val="22"/>
          <w:szCs w:val="22"/>
        </w:rPr>
        <w:t>Bydgoszcz</w:t>
      </w:r>
      <w:r w:rsidR="009432A1" w:rsidRPr="00063B66">
        <w:rPr>
          <w:rFonts w:ascii="Arial Narrow" w:hAnsi="Arial Narrow" w:cs="Arial"/>
          <w:sz w:val="22"/>
          <w:szCs w:val="22"/>
        </w:rPr>
        <w:t xml:space="preserve"> dnia: </w:t>
      </w:r>
      <w:r w:rsidRPr="00063B66">
        <w:rPr>
          <w:rFonts w:ascii="Arial Narrow" w:hAnsi="Arial Narrow" w:cs="Arial"/>
          <w:sz w:val="22"/>
          <w:szCs w:val="22"/>
        </w:rPr>
        <w:t>2023-12-20</w:t>
      </w:r>
    </w:p>
    <w:p w14:paraId="65E85695" w14:textId="77777777" w:rsidR="009432A1" w:rsidRPr="00063B66" w:rsidRDefault="008676AD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63B6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D4E7CE7" w14:textId="77777777" w:rsidR="009432A1" w:rsidRPr="00063B66" w:rsidRDefault="008676AD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63B66">
        <w:rPr>
          <w:rFonts w:ascii="Arial Narrow" w:hAnsi="Arial Narrow" w:cs="Arial"/>
          <w:sz w:val="22"/>
          <w:szCs w:val="22"/>
        </w:rPr>
        <w:t>Powstańców Warszawy</w:t>
      </w:r>
      <w:r w:rsidR="009432A1" w:rsidRPr="00063B66">
        <w:rPr>
          <w:rFonts w:ascii="Arial Narrow" w:hAnsi="Arial Narrow" w:cs="Arial"/>
          <w:sz w:val="22"/>
          <w:szCs w:val="22"/>
        </w:rPr>
        <w:t xml:space="preserve"> </w:t>
      </w:r>
      <w:r w:rsidRPr="00063B66">
        <w:rPr>
          <w:rFonts w:ascii="Arial Narrow" w:hAnsi="Arial Narrow" w:cs="Arial"/>
          <w:sz w:val="22"/>
          <w:szCs w:val="22"/>
        </w:rPr>
        <w:t>5</w:t>
      </w:r>
    </w:p>
    <w:p w14:paraId="671A7D89" w14:textId="77777777" w:rsidR="009432A1" w:rsidRPr="00063B66" w:rsidRDefault="008676AD" w:rsidP="009432A1">
      <w:pPr>
        <w:rPr>
          <w:rFonts w:ascii="Arial Narrow" w:hAnsi="Arial Narrow" w:cs="Arial"/>
          <w:sz w:val="22"/>
          <w:szCs w:val="22"/>
        </w:rPr>
      </w:pPr>
      <w:r w:rsidRPr="00063B66">
        <w:rPr>
          <w:rFonts w:ascii="Arial Narrow" w:hAnsi="Arial Narrow" w:cs="Arial"/>
          <w:sz w:val="22"/>
          <w:szCs w:val="22"/>
        </w:rPr>
        <w:t>85-681</w:t>
      </w:r>
      <w:r w:rsidR="009432A1" w:rsidRPr="00063B66">
        <w:rPr>
          <w:rFonts w:ascii="Arial Narrow" w:hAnsi="Arial Narrow" w:cs="Arial"/>
          <w:sz w:val="22"/>
          <w:szCs w:val="22"/>
        </w:rPr>
        <w:t xml:space="preserve"> </w:t>
      </w:r>
      <w:r w:rsidRPr="00063B66">
        <w:rPr>
          <w:rFonts w:ascii="Arial Narrow" w:hAnsi="Arial Narrow" w:cs="Arial"/>
          <w:sz w:val="22"/>
          <w:szCs w:val="22"/>
        </w:rPr>
        <w:t>Bydgoszcz</w:t>
      </w:r>
    </w:p>
    <w:p w14:paraId="7E4EE5E1" w14:textId="77777777" w:rsidR="009432A1" w:rsidRPr="00063B66" w:rsidRDefault="009432A1" w:rsidP="009432A1">
      <w:pPr>
        <w:jc w:val="both"/>
        <w:rPr>
          <w:rFonts w:ascii="Arial Narrow" w:hAnsi="Arial Narrow" w:cs="Arial"/>
          <w:bCs/>
          <w:sz w:val="22"/>
          <w:szCs w:val="22"/>
        </w:rPr>
      </w:pPr>
      <w:r w:rsidRPr="00063B6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33D5E545" w14:textId="77777777" w:rsidR="009432A1" w:rsidRPr="00063B66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63B6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063B66" w14:paraId="7CEB8A2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C95DB6" w14:textId="77777777" w:rsidR="009432A1" w:rsidRPr="00063B6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063B66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14:paraId="5B1CDA32" w14:textId="77777777" w:rsidR="009432A1" w:rsidRPr="00063B6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063B66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731FD9C6" w14:textId="77777777" w:rsidR="00A80738" w:rsidRPr="00063B66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63B66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7F27871" w14:textId="77777777" w:rsidR="009432A1" w:rsidRPr="00063B66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3B6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63B6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63B6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063B66" w14:paraId="098463A3" w14:textId="77777777" w:rsidTr="00A652DF">
        <w:tc>
          <w:tcPr>
            <w:tcW w:w="2269" w:type="dxa"/>
            <w:shd w:val="clear" w:color="auto" w:fill="auto"/>
          </w:tcPr>
          <w:p w14:paraId="1C03561A" w14:textId="77777777" w:rsidR="009432A1" w:rsidRPr="00063B6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B6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0AEF1F" w14:textId="77777777" w:rsidR="009432A1" w:rsidRPr="00063B66" w:rsidRDefault="008676A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63B66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barierowych</w:t>
            </w:r>
            <w:r w:rsidR="009432A1" w:rsidRPr="00063B6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676AD" w:rsidRPr="00063B66" w14:paraId="4D16758E" w14:textId="77777777" w:rsidTr="00C72DB2">
        <w:tc>
          <w:tcPr>
            <w:tcW w:w="2269" w:type="dxa"/>
            <w:shd w:val="clear" w:color="auto" w:fill="auto"/>
          </w:tcPr>
          <w:p w14:paraId="36EF22DB" w14:textId="77777777" w:rsidR="008676AD" w:rsidRPr="00063B66" w:rsidRDefault="008676AD" w:rsidP="00C72D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3B6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18FFB5" w14:textId="77777777" w:rsidR="008676AD" w:rsidRPr="00063B66" w:rsidRDefault="008676AD" w:rsidP="00C72D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63B66">
              <w:rPr>
                <w:rFonts w:ascii="Arial Narrow" w:hAnsi="Arial Narrow" w:cs="Arial"/>
                <w:bCs/>
                <w:sz w:val="22"/>
                <w:szCs w:val="22"/>
              </w:rPr>
              <w:t>137/2023</w:t>
            </w:r>
          </w:p>
        </w:tc>
      </w:tr>
    </w:tbl>
    <w:p w14:paraId="71A8A844" w14:textId="77777777" w:rsidR="00890B92" w:rsidRPr="00063B66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63B66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063B66">
        <w:rPr>
          <w:rFonts w:ascii="Arial Narrow" w:hAnsi="Arial Narrow" w:cs="Arial"/>
          <w:sz w:val="22"/>
          <w:szCs w:val="22"/>
        </w:rPr>
        <w:t>22</w:t>
      </w:r>
      <w:r w:rsidR="0043158A" w:rsidRPr="00063B66">
        <w:rPr>
          <w:rFonts w:ascii="Arial Narrow" w:hAnsi="Arial Narrow" w:cs="Arial"/>
          <w:sz w:val="22"/>
          <w:szCs w:val="22"/>
        </w:rPr>
        <w:t>2</w:t>
      </w:r>
      <w:r w:rsidRPr="00063B66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063B66">
        <w:rPr>
          <w:rFonts w:ascii="Arial Narrow" w:hAnsi="Arial Narrow" w:cs="Arial"/>
          <w:sz w:val="22"/>
          <w:szCs w:val="22"/>
        </w:rPr>
        <w:t>4</w:t>
      </w:r>
      <w:r w:rsidRPr="00063B66">
        <w:rPr>
          <w:rFonts w:ascii="Arial Narrow" w:hAnsi="Arial Narrow" w:cs="Arial"/>
          <w:sz w:val="22"/>
          <w:szCs w:val="22"/>
        </w:rPr>
        <w:t xml:space="preserve"> </w:t>
      </w:r>
      <w:r w:rsidR="00890B92" w:rsidRPr="00063B6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063B66">
        <w:rPr>
          <w:rFonts w:ascii="Arial Narrow" w:hAnsi="Arial Narrow" w:cs="Arial"/>
          <w:sz w:val="22"/>
          <w:szCs w:val="22"/>
        </w:rPr>
        <w:t xml:space="preserve"> </w:t>
      </w:r>
      <w:r w:rsidR="008676AD" w:rsidRPr="00063B66">
        <w:rPr>
          <w:rFonts w:ascii="Arial Narrow" w:hAnsi="Arial Narrow" w:cs="Arial"/>
          <w:sz w:val="22"/>
          <w:szCs w:val="22"/>
        </w:rPr>
        <w:t>(</w:t>
      </w:r>
      <w:proofErr w:type="spellStart"/>
      <w:r w:rsidR="008676AD" w:rsidRPr="00063B66">
        <w:rPr>
          <w:rFonts w:ascii="Arial Narrow" w:hAnsi="Arial Narrow" w:cs="Arial"/>
          <w:sz w:val="22"/>
          <w:szCs w:val="22"/>
        </w:rPr>
        <w:t>t.j</w:t>
      </w:r>
      <w:proofErr w:type="spellEnd"/>
      <w:r w:rsidR="008676AD" w:rsidRPr="00063B66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063B66">
        <w:rPr>
          <w:rFonts w:ascii="Arial Narrow" w:hAnsi="Arial Narrow" w:cs="Arial"/>
          <w:sz w:val="22"/>
          <w:szCs w:val="22"/>
        </w:rPr>
        <w:t xml:space="preserve"> </w:t>
      </w:r>
      <w:r w:rsidR="00890B92" w:rsidRPr="00063B66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6E4C372E" w14:textId="77777777" w:rsidR="0069085C" w:rsidRPr="00063B66" w:rsidRDefault="008676AD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063B66">
        <w:rPr>
          <w:rFonts w:ascii="Arial Narrow" w:hAnsi="Arial Narrow" w:cs="Arial"/>
          <w:b/>
          <w:sz w:val="22"/>
          <w:szCs w:val="22"/>
        </w:rPr>
        <w:t>470 000.00</w:t>
      </w:r>
      <w:r w:rsidR="00890B92" w:rsidRPr="00063B66">
        <w:rPr>
          <w:rFonts w:ascii="Arial Narrow" w:hAnsi="Arial Narrow" w:cs="Arial"/>
          <w:sz w:val="22"/>
          <w:szCs w:val="22"/>
        </w:rPr>
        <w:t xml:space="preserve"> zł brutto.</w:t>
      </w:r>
    </w:p>
    <w:p w14:paraId="7CEDD0ED" w14:textId="77777777" w:rsidR="00890B92" w:rsidRPr="00063B6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A74FF9F" w14:textId="77777777" w:rsidR="00890B92" w:rsidRPr="00063B6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57F436B" w14:textId="77777777" w:rsidR="00890B92" w:rsidRPr="00063B6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E4A0C60" w14:textId="77777777" w:rsidR="00A80738" w:rsidRPr="00063B66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63B66">
        <w:rPr>
          <w:rFonts w:ascii="Arial Narrow" w:hAnsi="Arial Narrow" w:cs="Arial"/>
          <w:i/>
          <w:sz w:val="22"/>
          <w:szCs w:val="22"/>
        </w:rPr>
        <w:t>Zamawiający</w:t>
      </w:r>
    </w:p>
    <w:p w14:paraId="7BE9BD69" w14:textId="77777777" w:rsidR="00063B66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9713565" w14:textId="77777777" w:rsidR="00063B66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09DEDB" w14:textId="77777777" w:rsidR="00063B66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6D9943" w14:textId="77777777" w:rsidR="00063B66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3F84EF" w14:textId="77777777" w:rsidR="00063B66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A31FF24" w14:textId="77777777" w:rsidR="00063B66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DF0EF6D" w14:textId="77777777" w:rsidR="00063B66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66FC4E" w14:textId="77777777" w:rsidR="00063B66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6D0D80" w14:textId="77777777" w:rsidR="00063B66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5B134A" w14:textId="77777777" w:rsidR="00063B66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B8AAB4C" w14:textId="77777777" w:rsidR="00063B66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2B923A" w14:textId="77777777" w:rsidR="00063B66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6966FD5" w14:textId="77777777" w:rsidR="00063B66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A63FFB" w14:textId="77777777" w:rsidR="00063B66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E1FCE1" w14:textId="77777777" w:rsidR="00063B66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C98B8B" w14:textId="77777777" w:rsidR="00063B66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5EFEAC" w14:textId="77777777" w:rsidR="00063B66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3C2D5C" w14:textId="1F5CFB88" w:rsidR="00063B66" w:rsidRPr="000605ED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</w:t>
      </w:r>
      <w:r>
        <w:rPr>
          <w:rFonts w:ascii="Arial Narrow" w:hAnsi="Arial Narrow"/>
          <w:sz w:val="18"/>
          <w:szCs w:val="20"/>
        </w:rPr>
        <w:t xml:space="preserve"> 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6EA4D3F2" w14:textId="77777777" w:rsidR="00063B66" w:rsidRPr="000605ED" w:rsidRDefault="00063B66" w:rsidP="00063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4463ED97" w14:textId="77777777" w:rsidR="00063B66" w:rsidRPr="000605ED" w:rsidRDefault="00063B66" w:rsidP="00063B66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79C9BB07" w14:textId="70658226" w:rsidR="00C236D3" w:rsidRPr="00063B66" w:rsidRDefault="00063B66" w:rsidP="00063B66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20.12.2023 r.</w:t>
      </w:r>
    </w:p>
    <w:sectPr w:rsidR="00C236D3" w:rsidRPr="00063B66" w:rsidSect="00063B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5754B" w14:textId="77777777" w:rsidR="00CF40F6" w:rsidRDefault="00CF40F6">
      <w:r>
        <w:separator/>
      </w:r>
    </w:p>
  </w:endnote>
  <w:endnote w:type="continuationSeparator" w:id="0">
    <w:p w14:paraId="2C405187" w14:textId="77777777" w:rsidR="00CF40F6" w:rsidRDefault="00CF4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60E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10B3C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58DE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4F2A492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535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A341E8" w14:textId="77777777" w:rsidR="009F189D" w:rsidRDefault="009F189D">
    <w:pPr>
      <w:pStyle w:val="Stopka"/>
      <w:tabs>
        <w:tab w:val="clear" w:pos="4536"/>
      </w:tabs>
      <w:jc w:val="center"/>
    </w:pPr>
  </w:p>
  <w:p w14:paraId="3A2435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46302" w14:textId="77777777" w:rsidR="00CF40F6" w:rsidRDefault="00CF40F6">
      <w:r>
        <w:separator/>
      </w:r>
    </w:p>
  </w:footnote>
  <w:footnote w:type="continuationSeparator" w:id="0">
    <w:p w14:paraId="3EF6D3F1" w14:textId="77777777" w:rsidR="00CF40F6" w:rsidRDefault="00CF4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26A86" w14:textId="77777777" w:rsidR="008676AD" w:rsidRDefault="008676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24661" w14:textId="77777777" w:rsidR="008676AD" w:rsidRDefault="008676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B8769" w14:textId="77777777" w:rsidR="008676AD" w:rsidRDefault="008676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40F6"/>
    <w:rsid w:val="00007727"/>
    <w:rsid w:val="00017720"/>
    <w:rsid w:val="00035488"/>
    <w:rsid w:val="00063B66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676AD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F40F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D41DA0"/>
  <w15:chartTrackingRefBased/>
  <w15:docId w15:val="{97DDC9C9-0553-40FE-88B6-1DE9F3D00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63B6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63B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102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2023-12-20T06:32:00Z</dcterms:created>
  <dcterms:modified xsi:type="dcterms:W3CDTF">2023-12-20T06:34:00Z</dcterms:modified>
</cp:coreProperties>
</file>