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C7DC3" w14:textId="77777777" w:rsidR="00B36EDA" w:rsidRPr="00353FDC" w:rsidRDefault="008C05AC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8C05AC">
        <w:rPr>
          <w:rFonts w:ascii="Arial" w:hAnsi="Arial" w:cs="Arial"/>
        </w:rPr>
        <w:t>Bydgoszcz</w:t>
      </w:r>
      <w:r w:rsidR="00B36EDA" w:rsidRPr="00353FDC">
        <w:rPr>
          <w:rFonts w:ascii="Arial" w:hAnsi="Arial" w:cs="Arial"/>
        </w:rPr>
        <w:t xml:space="preserve"> dnia: </w:t>
      </w:r>
      <w:r w:rsidRPr="008C05AC">
        <w:rPr>
          <w:rFonts w:ascii="Arial" w:hAnsi="Arial" w:cs="Arial"/>
        </w:rPr>
        <w:t>2023-12-20</w:t>
      </w:r>
    </w:p>
    <w:p w14:paraId="13714B21" w14:textId="77777777" w:rsidR="00B36EDA" w:rsidRPr="00353FDC" w:rsidRDefault="008C05AC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8C05AC">
        <w:rPr>
          <w:rFonts w:ascii="Arial" w:hAnsi="Arial" w:cs="Arial"/>
          <w:b/>
          <w:bCs/>
        </w:rPr>
        <w:t>10WSzKzP SPZOZ</w:t>
      </w:r>
    </w:p>
    <w:p w14:paraId="7C5BE7AF" w14:textId="77777777" w:rsidR="00B36EDA" w:rsidRPr="00353FDC" w:rsidRDefault="008C05AC" w:rsidP="00B36EDA">
      <w:pPr>
        <w:spacing w:line="360" w:lineRule="auto"/>
        <w:ind w:right="3969"/>
        <w:rPr>
          <w:rFonts w:ascii="Arial" w:hAnsi="Arial" w:cs="Arial"/>
        </w:rPr>
      </w:pPr>
      <w:r w:rsidRPr="008C05AC">
        <w:rPr>
          <w:rFonts w:ascii="Arial" w:hAnsi="Arial" w:cs="Arial"/>
        </w:rPr>
        <w:t>Powstańców Warszawy</w:t>
      </w:r>
      <w:r w:rsidR="00B36EDA" w:rsidRPr="00353FDC">
        <w:rPr>
          <w:rFonts w:ascii="Arial" w:hAnsi="Arial" w:cs="Arial"/>
        </w:rPr>
        <w:t xml:space="preserve"> </w:t>
      </w:r>
      <w:r w:rsidRPr="008C05AC">
        <w:rPr>
          <w:rFonts w:ascii="Arial" w:hAnsi="Arial" w:cs="Arial"/>
        </w:rPr>
        <w:t>5</w:t>
      </w:r>
    </w:p>
    <w:p w14:paraId="6CD41557" w14:textId="77777777" w:rsidR="00B36EDA" w:rsidRPr="00353FDC" w:rsidRDefault="008C05AC" w:rsidP="00B36EDA">
      <w:pPr>
        <w:ind w:right="3969"/>
        <w:rPr>
          <w:rFonts w:ascii="Arial" w:hAnsi="Arial" w:cs="Arial"/>
        </w:rPr>
      </w:pPr>
      <w:r w:rsidRPr="008C05AC">
        <w:rPr>
          <w:rFonts w:ascii="Arial" w:hAnsi="Arial" w:cs="Arial"/>
        </w:rPr>
        <w:t>85-681</w:t>
      </w:r>
      <w:r w:rsidR="00B36EDA" w:rsidRPr="00353FDC">
        <w:rPr>
          <w:rFonts w:ascii="Arial" w:hAnsi="Arial" w:cs="Arial"/>
        </w:rPr>
        <w:t xml:space="preserve"> </w:t>
      </w:r>
      <w:r w:rsidRPr="008C05AC">
        <w:rPr>
          <w:rFonts w:ascii="Arial" w:hAnsi="Arial" w:cs="Arial"/>
        </w:rPr>
        <w:t>Bydgoszcz</w:t>
      </w:r>
    </w:p>
    <w:p w14:paraId="1F4392AF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E5F0296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1DF32B7B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1E23CA24" w14:textId="77777777" w:rsidTr="00B36EDA">
        <w:tc>
          <w:tcPr>
            <w:tcW w:w="9923" w:type="dxa"/>
            <w:shd w:val="clear" w:color="auto" w:fill="F2F2F2"/>
            <w:hideMark/>
          </w:tcPr>
          <w:p w14:paraId="14D7D23F" w14:textId="1E4C6C19" w:rsidR="00B36EDA" w:rsidRPr="00353FDC" w:rsidRDefault="00950276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36A97615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E0E77A1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6C10504D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23BA6EFB" w14:textId="77777777" w:rsidTr="00B36EDA">
        <w:tc>
          <w:tcPr>
            <w:tcW w:w="2269" w:type="dxa"/>
            <w:shd w:val="clear" w:color="auto" w:fill="auto"/>
          </w:tcPr>
          <w:p w14:paraId="48E57AA1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69E589E" w14:textId="77777777" w:rsidR="00B36EDA" w:rsidRPr="00353FDC" w:rsidRDefault="008C05A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C05AC">
              <w:rPr>
                <w:rFonts w:ascii="Arial" w:hAnsi="Arial" w:cs="Arial"/>
                <w:bCs/>
              </w:rPr>
              <w:t>Dostawy sukcesywne ubrań BHP na okres 12 miesięcy</w:t>
            </w:r>
          </w:p>
        </w:tc>
      </w:tr>
      <w:tr w:rsidR="008C05AC" w:rsidRPr="00353FDC" w14:paraId="2BD063CB" w14:textId="77777777" w:rsidTr="00E07B01">
        <w:tc>
          <w:tcPr>
            <w:tcW w:w="2269" w:type="dxa"/>
            <w:shd w:val="clear" w:color="auto" w:fill="auto"/>
          </w:tcPr>
          <w:p w14:paraId="424054E5" w14:textId="77777777" w:rsidR="008C05AC" w:rsidRPr="00353FDC" w:rsidRDefault="008C05AC" w:rsidP="00E07B0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905BA7F" w14:textId="77777777" w:rsidR="008C05AC" w:rsidRPr="00353FDC" w:rsidRDefault="008C05AC" w:rsidP="00E07B0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C05AC">
              <w:rPr>
                <w:rFonts w:ascii="Arial" w:hAnsi="Arial" w:cs="Arial"/>
                <w:bCs/>
              </w:rPr>
              <w:t>132/2023</w:t>
            </w:r>
          </w:p>
        </w:tc>
      </w:tr>
    </w:tbl>
    <w:p w14:paraId="74912B6C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03BD5C9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8C05AC" w:rsidRPr="008C05AC">
        <w:rPr>
          <w:rFonts w:ascii="Arial" w:hAnsi="Arial" w:cs="Arial"/>
          <w:b/>
        </w:rPr>
        <w:t>10WSzKzP SPZOZ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8C05AC" w:rsidRPr="008C05AC">
        <w:rPr>
          <w:rFonts w:ascii="Arial" w:hAnsi="Arial" w:cs="Arial"/>
        </w:rPr>
        <w:t>(</w:t>
      </w:r>
      <w:proofErr w:type="spellStart"/>
      <w:r w:rsidR="008C05AC" w:rsidRPr="008C05AC">
        <w:rPr>
          <w:rFonts w:ascii="Arial" w:hAnsi="Arial" w:cs="Arial"/>
        </w:rPr>
        <w:t>t.j</w:t>
      </w:r>
      <w:proofErr w:type="spellEnd"/>
      <w:r w:rsidR="008C05AC" w:rsidRPr="008C05AC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C05AC" w14:paraId="0717D93A" w14:textId="77777777" w:rsidTr="008C05A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523C3" w14:textId="77777777" w:rsidR="008C05AC" w:rsidRPr="00F245C5" w:rsidRDefault="008C05AC" w:rsidP="00E07B0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C05AC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C05AC">
              <w:rPr>
                <w:rFonts w:ascii="Arial" w:hAnsi="Arial" w:cs="Arial"/>
              </w:rPr>
              <w:t>Koszulka polo</w:t>
            </w:r>
          </w:p>
          <w:p w14:paraId="18B9BBF9" w14:textId="77777777" w:rsidR="008C05AC" w:rsidRPr="00F245C5" w:rsidRDefault="008C05AC" w:rsidP="00E07B0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C05AC">
              <w:rPr>
                <w:rFonts w:ascii="Arial" w:hAnsi="Arial" w:cs="Arial"/>
                <w:b/>
              </w:rPr>
              <w:t xml:space="preserve">Zakład Produkcji Pościeli ''Świt'' Izabela </w:t>
            </w:r>
            <w:proofErr w:type="spellStart"/>
            <w:r w:rsidRPr="008C05AC">
              <w:rPr>
                <w:rFonts w:ascii="Arial" w:hAnsi="Arial" w:cs="Arial"/>
                <w:b/>
              </w:rPr>
              <w:t>Wintoniak</w:t>
            </w:r>
            <w:proofErr w:type="spellEnd"/>
          </w:p>
          <w:p w14:paraId="286CEFEB" w14:textId="77777777" w:rsidR="008C05AC" w:rsidRPr="00F245C5" w:rsidRDefault="008C05AC" w:rsidP="00E07B0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C05AC">
              <w:rPr>
                <w:rFonts w:ascii="Arial" w:hAnsi="Arial" w:cs="Arial"/>
                <w:bCs/>
              </w:rPr>
              <w:t>Błotna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C05AC">
              <w:rPr>
                <w:rFonts w:ascii="Arial" w:hAnsi="Arial" w:cs="Arial"/>
                <w:bCs/>
              </w:rPr>
              <w:t>5B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63CD9B3" w14:textId="77777777" w:rsidR="008C05AC" w:rsidRPr="00F245C5" w:rsidRDefault="008C05AC" w:rsidP="00E07B0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C05AC">
              <w:rPr>
                <w:rFonts w:ascii="Arial" w:hAnsi="Arial" w:cs="Arial"/>
                <w:bCs/>
              </w:rPr>
              <w:t>65-133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C05AC">
              <w:rPr>
                <w:rFonts w:ascii="Arial" w:hAnsi="Arial" w:cs="Arial"/>
                <w:bCs/>
              </w:rPr>
              <w:t>Zielona Góra</w:t>
            </w:r>
          </w:p>
          <w:p w14:paraId="17789773" w14:textId="77777777" w:rsidR="008C05AC" w:rsidRPr="00F245C5" w:rsidRDefault="008C05AC" w:rsidP="00E07B0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C05AC">
              <w:rPr>
                <w:rFonts w:ascii="Arial" w:hAnsi="Arial" w:cs="Arial"/>
                <w:b/>
              </w:rPr>
              <w:t>26 445.00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856CE27" w14:textId="77777777" w:rsidR="008C05AC" w:rsidRPr="00F245C5" w:rsidRDefault="008C05AC" w:rsidP="00E07B0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52F6A90" w14:textId="77777777" w:rsidR="008C05AC" w:rsidRPr="00F245C5" w:rsidRDefault="008C05AC" w:rsidP="00E07B0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C05AC">
              <w:rPr>
                <w:rFonts w:ascii="Arial" w:hAnsi="Arial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C05AC" w14:paraId="630D71D2" w14:textId="77777777" w:rsidTr="008C05A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5416A" w14:textId="77777777" w:rsidR="008C05AC" w:rsidRPr="00F245C5" w:rsidRDefault="008C05AC" w:rsidP="00E07B0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C05AC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C05AC">
              <w:rPr>
                <w:rFonts w:ascii="Arial" w:hAnsi="Arial" w:cs="Arial"/>
              </w:rPr>
              <w:t>Ubranie medyczne damskie</w:t>
            </w:r>
          </w:p>
          <w:p w14:paraId="33DB53F4" w14:textId="77777777" w:rsidR="008C05AC" w:rsidRPr="00F245C5" w:rsidRDefault="008C05AC" w:rsidP="00E07B0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C05AC">
              <w:rPr>
                <w:rFonts w:ascii="Arial" w:hAnsi="Arial" w:cs="Arial"/>
                <w:b/>
              </w:rPr>
              <w:t xml:space="preserve">Zakład Produkcji Pościeli ''Świt'' Izabela </w:t>
            </w:r>
            <w:proofErr w:type="spellStart"/>
            <w:r w:rsidRPr="008C05AC">
              <w:rPr>
                <w:rFonts w:ascii="Arial" w:hAnsi="Arial" w:cs="Arial"/>
                <w:b/>
              </w:rPr>
              <w:t>Wintoniak</w:t>
            </w:r>
            <w:proofErr w:type="spellEnd"/>
          </w:p>
          <w:p w14:paraId="00308652" w14:textId="77777777" w:rsidR="008C05AC" w:rsidRPr="00F245C5" w:rsidRDefault="008C05AC" w:rsidP="00E07B0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C05AC">
              <w:rPr>
                <w:rFonts w:ascii="Arial" w:hAnsi="Arial" w:cs="Arial"/>
                <w:bCs/>
              </w:rPr>
              <w:t>Błotna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C05AC">
              <w:rPr>
                <w:rFonts w:ascii="Arial" w:hAnsi="Arial" w:cs="Arial"/>
                <w:bCs/>
              </w:rPr>
              <w:t>5B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09DA0A0" w14:textId="77777777" w:rsidR="008C05AC" w:rsidRPr="00F245C5" w:rsidRDefault="008C05AC" w:rsidP="00E07B0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C05AC">
              <w:rPr>
                <w:rFonts w:ascii="Arial" w:hAnsi="Arial" w:cs="Arial"/>
                <w:bCs/>
              </w:rPr>
              <w:t>65-133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C05AC">
              <w:rPr>
                <w:rFonts w:ascii="Arial" w:hAnsi="Arial" w:cs="Arial"/>
                <w:bCs/>
              </w:rPr>
              <w:t>Zielona Góra</w:t>
            </w:r>
          </w:p>
          <w:p w14:paraId="1A27F3BE" w14:textId="77777777" w:rsidR="008C05AC" w:rsidRPr="00F245C5" w:rsidRDefault="008C05AC" w:rsidP="00E07B0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C05AC">
              <w:rPr>
                <w:rFonts w:ascii="Arial" w:hAnsi="Arial" w:cs="Arial"/>
                <w:b/>
              </w:rPr>
              <w:t>87 576.00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9BE8B2E" w14:textId="77777777" w:rsidR="008C05AC" w:rsidRPr="00F245C5" w:rsidRDefault="008C05AC" w:rsidP="00E07B0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DEE1E4D" w14:textId="77777777" w:rsidR="008C05AC" w:rsidRPr="00F245C5" w:rsidRDefault="008C05AC" w:rsidP="00E07B0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C05AC">
              <w:rPr>
                <w:rFonts w:ascii="Arial" w:hAnsi="Arial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C05AC" w14:paraId="65D4B533" w14:textId="77777777" w:rsidTr="008C05A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47D41" w14:textId="77777777" w:rsidR="008C05AC" w:rsidRPr="00F245C5" w:rsidRDefault="008C05AC" w:rsidP="00E07B0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C05AC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C05AC">
              <w:rPr>
                <w:rFonts w:ascii="Arial" w:hAnsi="Arial" w:cs="Arial"/>
              </w:rPr>
              <w:t>Ubranie medyczne męskie</w:t>
            </w:r>
          </w:p>
          <w:p w14:paraId="13D5D2AD" w14:textId="77777777" w:rsidR="008C05AC" w:rsidRPr="00F245C5" w:rsidRDefault="008C05AC" w:rsidP="00E07B0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C05AC">
              <w:rPr>
                <w:rFonts w:ascii="Arial" w:hAnsi="Arial" w:cs="Arial"/>
                <w:b/>
              </w:rPr>
              <w:t xml:space="preserve">Zakład Produkcji Pościeli ''Świt'' Izabela </w:t>
            </w:r>
            <w:proofErr w:type="spellStart"/>
            <w:r w:rsidRPr="008C05AC">
              <w:rPr>
                <w:rFonts w:ascii="Arial" w:hAnsi="Arial" w:cs="Arial"/>
                <w:b/>
              </w:rPr>
              <w:t>Wintoniak</w:t>
            </w:r>
            <w:proofErr w:type="spellEnd"/>
          </w:p>
          <w:p w14:paraId="0CFFE2D6" w14:textId="77777777" w:rsidR="008C05AC" w:rsidRPr="00F245C5" w:rsidRDefault="008C05AC" w:rsidP="00E07B0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C05AC">
              <w:rPr>
                <w:rFonts w:ascii="Arial" w:hAnsi="Arial" w:cs="Arial"/>
                <w:bCs/>
              </w:rPr>
              <w:t>Błotna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C05AC">
              <w:rPr>
                <w:rFonts w:ascii="Arial" w:hAnsi="Arial" w:cs="Arial"/>
                <w:bCs/>
              </w:rPr>
              <w:t>5B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FADD0C2" w14:textId="77777777" w:rsidR="008C05AC" w:rsidRPr="00F245C5" w:rsidRDefault="008C05AC" w:rsidP="00E07B0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C05AC">
              <w:rPr>
                <w:rFonts w:ascii="Arial" w:hAnsi="Arial" w:cs="Arial"/>
                <w:bCs/>
              </w:rPr>
              <w:t>65-133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C05AC">
              <w:rPr>
                <w:rFonts w:ascii="Arial" w:hAnsi="Arial" w:cs="Arial"/>
                <w:bCs/>
              </w:rPr>
              <w:t>Zielona Góra</w:t>
            </w:r>
          </w:p>
          <w:p w14:paraId="5A2E71F9" w14:textId="77777777" w:rsidR="008C05AC" w:rsidRPr="00F245C5" w:rsidRDefault="008C05AC" w:rsidP="00E07B0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C05AC">
              <w:rPr>
                <w:rFonts w:ascii="Arial" w:hAnsi="Arial" w:cs="Arial"/>
                <w:b/>
              </w:rPr>
              <w:t>43 788.00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2D752F2" w14:textId="77777777" w:rsidR="008C05AC" w:rsidRPr="00F245C5" w:rsidRDefault="008C05AC" w:rsidP="00E07B0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995E08F" w14:textId="77777777" w:rsidR="008C05AC" w:rsidRPr="00F245C5" w:rsidRDefault="008C05AC" w:rsidP="00E07B0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C05AC">
              <w:rPr>
                <w:rFonts w:ascii="Arial" w:hAnsi="Arial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C05AC" w14:paraId="3A896846" w14:textId="77777777" w:rsidTr="008C05A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84AE8" w14:textId="77777777" w:rsidR="008C05AC" w:rsidRPr="00F245C5" w:rsidRDefault="008C05AC" w:rsidP="00E07B0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C05AC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C05AC">
              <w:rPr>
                <w:rFonts w:ascii="Arial" w:hAnsi="Arial" w:cs="Arial"/>
              </w:rPr>
              <w:t>Fartuchy medyczne</w:t>
            </w:r>
          </w:p>
          <w:p w14:paraId="069E76E8" w14:textId="77777777" w:rsidR="008C05AC" w:rsidRPr="00F245C5" w:rsidRDefault="008C05AC" w:rsidP="00E07B0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C05AC">
              <w:rPr>
                <w:rFonts w:ascii="Arial" w:hAnsi="Arial" w:cs="Arial"/>
                <w:b/>
              </w:rPr>
              <w:t xml:space="preserve">Zakład Produkcji Pościeli ''Świt'' Izabela </w:t>
            </w:r>
            <w:proofErr w:type="spellStart"/>
            <w:r w:rsidRPr="008C05AC">
              <w:rPr>
                <w:rFonts w:ascii="Arial" w:hAnsi="Arial" w:cs="Arial"/>
                <w:b/>
              </w:rPr>
              <w:t>Wintoniak</w:t>
            </w:r>
            <w:proofErr w:type="spellEnd"/>
          </w:p>
          <w:p w14:paraId="084466D8" w14:textId="77777777" w:rsidR="008C05AC" w:rsidRPr="00F245C5" w:rsidRDefault="008C05AC" w:rsidP="00E07B0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C05AC">
              <w:rPr>
                <w:rFonts w:ascii="Arial" w:hAnsi="Arial" w:cs="Arial"/>
                <w:bCs/>
              </w:rPr>
              <w:t>Błotna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C05AC">
              <w:rPr>
                <w:rFonts w:ascii="Arial" w:hAnsi="Arial" w:cs="Arial"/>
                <w:bCs/>
              </w:rPr>
              <w:t>5B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32A27AA" w14:textId="77777777" w:rsidR="008C05AC" w:rsidRPr="00F245C5" w:rsidRDefault="008C05AC" w:rsidP="00E07B0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C05AC">
              <w:rPr>
                <w:rFonts w:ascii="Arial" w:hAnsi="Arial" w:cs="Arial"/>
                <w:bCs/>
              </w:rPr>
              <w:t>65-133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C05AC">
              <w:rPr>
                <w:rFonts w:ascii="Arial" w:hAnsi="Arial" w:cs="Arial"/>
                <w:bCs/>
              </w:rPr>
              <w:t>Zielona Góra</w:t>
            </w:r>
          </w:p>
          <w:p w14:paraId="43406B44" w14:textId="77777777" w:rsidR="008C05AC" w:rsidRPr="00F245C5" w:rsidRDefault="008C05AC" w:rsidP="00E07B0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C05AC">
              <w:rPr>
                <w:rFonts w:ascii="Arial" w:hAnsi="Arial" w:cs="Arial"/>
                <w:b/>
              </w:rPr>
              <w:t>42 804.00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95FE69F" w14:textId="77777777" w:rsidR="008C05AC" w:rsidRPr="00F245C5" w:rsidRDefault="008C05AC" w:rsidP="00E07B0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F1F3037" w14:textId="77777777" w:rsidR="008C05AC" w:rsidRPr="00F245C5" w:rsidRDefault="008C05AC" w:rsidP="00E07B0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C05AC">
              <w:rPr>
                <w:rFonts w:ascii="Arial" w:hAnsi="Arial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C05AC" w14:paraId="418C21C2" w14:textId="77777777" w:rsidTr="008C05A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2B68" w14:textId="77777777" w:rsidR="008C05AC" w:rsidRPr="00F245C5" w:rsidRDefault="008C05AC" w:rsidP="00E07B0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C05AC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C05AC">
              <w:rPr>
                <w:rFonts w:ascii="Arial" w:hAnsi="Arial" w:cs="Arial"/>
              </w:rPr>
              <w:t>Ubranie chirurga zielone</w:t>
            </w:r>
          </w:p>
          <w:p w14:paraId="6AF816C9" w14:textId="77777777" w:rsidR="008C05AC" w:rsidRPr="00F245C5" w:rsidRDefault="008C05AC" w:rsidP="00E07B0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C05AC">
              <w:rPr>
                <w:rFonts w:ascii="Arial" w:hAnsi="Arial" w:cs="Arial"/>
                <w:b/>
              </w:rPr>
              <w:t xml:space="preserve">Zakład Produkcji Pościeli ''Świt'' Izabela </w:t>
            </w:r>
            <w:proofErr w:type="spellStart"/>
            <w:r w:rsidRPr="008C05AC">
              <w:rPr>
                <w:rFonts w:ascii="Arial" w:hAnsi="Arial" w:cs="Arial"/>
                <w:b/>
              </w:rPr>
              <w:t>Wintoniak</w:t>
            </w:r>
            <w:proofErr w:type="spellEnd"/>
          </w:p>
          <w:p w14:paraId="4A8F0D56" w14:textId="77777777" w:rsidR="008C05AC" w:rsidRPr="00F245C5" w:rsidRDefault="008C05AC" w:rsidP="00E07B0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C05AC">
              <w:rPr>
                <w:rFonts w:ascii="Arial" w:hAnsi="Arial" w:cs="Arial"/>
                <w:bCs/>
              </w:rPr>
              <w:t>Błotna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C05AC">
              <w:rPr>
                <w:rFonts w:ascii="Arial" w:hAnsi="Arial" w:cs="Arial"/>
                <w:bCs/>
              </w:rPr>
              <w:t>5B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CFF80DE" w14:textId="77777777" w:rsidR="008C05AC" w:rsidRPr="00F245C5" w:rsidRDefault="008C05AC" w:rsidP="00E07B0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C05AC">
              <w:rPr>
                <w:rFonts w:ascii="Arial" w:hAnsi="Arial" w:cs="Arial"/>
                <w:bCs/>
              </w:rPr>
              <w:t>65-133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C05AC">
              <w:rPr>
                <w:rFonts w:ascii="Arial" w:hAnsi="Arial" w:cs="Arial"/>
                <w:bCs/>
              </w:rPr>
              <w:t>Zielona Góra</w:t>
            </w:r>
          </w:p>
          <w:p w14:paraId="20FFC2AE" w14:textId="77777777" w:rsidR="008C05AC" w:rsidRPr="00F245C5" w:rsidRDefault="008C05AC" w:rsidP="00E07B0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C05AC">
              <w:rPr>
                <w:rFonts w:ascii="Arial" w:hAnsi="Arial" w:cs="Arial"/>
                <w:b/>
              </w:rPr>
              <w:t>67 068.00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EDC54C5" w14:textId="77777777" w:rsidR="008C05AC" w:rsidRPr="00F245C5" w:rsidRDefault="008C05AC" w:rsidP="00E07B0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5ACCEF3" w14:textId="77777777" w:rsidR="008C05AC" w:rsidRPr="00F245C5" w:rsidRDefault="008C05AC" w:rsidP="00E07B0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C05AC">
              <w:rPr>
                <w:rFonts w:ascii="Arial" w:hAnsi="Arial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C05AC" w14:paraId="48A210D2" w14:textId="77777777" w:rsidTr="008C05A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7F561" w14:textId="77777777" w:rsidR="008C05AC" w:rsidRPr="00F245C5" w:rsidRDefault="008C05AC" w:rsidP="00E07B0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C05AC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C05AC">
              <w:rPr>
                <w:rFonts w:ascii="Arial" w:hAnsi="Arial" w:cs="Arial"/>
              </w:rPr>
              <w:t>Ubranie sanitariusza</w:t>
            </w:r>
          </w:p>
          <w:p w14:paraId="3E8D6547" w14:textId="77777777" w:rsidR="008C05AC" w:rsidRPr="00F245C5" w:rsidRDefault="008C05AC" w:rsidP="00E07B0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C05AC">
              <w:rPr>
                <w:rFonts w:ascii="Arial" w:hAnsi="Arial" w:cs="Arial"/>
                <w:b/>
              </w:rPr>
              <w:t xml:space="preserve">Zakład Produkcji Pościeli ''Świt'' Izabela </w:t>
            </w:r>
            <w:proofErr w:type="spellStart"/>
            <w:r w:rsidRPr="008C05AC">
              <w:rPr>
                <w:rFonts w:ascii="Arial" w:hAnsi="Arial" w:cs="Arial"/>
                <w:b/>
              </w:rPr>
              <w:t>Wintoniak</w:t>
            </w:r>
            <w:proofErr w:type="spellEnd"/>
          </w:p>
          <w:p w14:paraId="517322DE" w14:textId="77777777" w:rsidR="008C05AC" w:rsidRPr="00F245C5" w:rsidRDefault="008C05AC" w:rsidP="00E07B0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C05AC">
              <w:rPr>
                <w:rFonts w:ascii="Arial" w:hAnsi="Arial" w:cs="Arial"/>
                <w:bCs/>
              </w:rPr>
              <w:t>Błotna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C05AC">
              <w:rPr>
                <w:rFonts w:ascii="Arial" w:hAnsi="Arial" w:cs="Arial"/>
                <w:bCs/>
              </w:rPr>
              <w:t>5B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90D82D4" w14:textId="77777777" w:rsidR="008C05AC" w:rsidRPr="00F245C5" w:rsidRDefault="008C05AC" w:rsidP="00E07B0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C05AC">
              <w:rPr>
                <w:rFonts w:ascii="Arial" w:hAnsi="Arial" w:cs="Arial"/>
                <w:bCs/>
              </w:rPr>
              <w:t>65-133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C05AC">
              <w:rPr>
                <w:rFonts w:ascii="Arial" w:hAnsi="Arial" w:cs="Arial"/>
                <w:bCs/>
              </w:rPr>
              <w:t>Zielona Góra</w:t>
            </w:r>
          </w:p>
          <w:p w14:paraId="2660D33D" w14:textId="77777777" w:rsidR="008C05AC" w:rsidRPr="00F245C5" w:rsidRDefault="008C05AC" w:rsidP="00E07B0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C05AC">
              <w:rPr>
                <w:rFonts w:ascii="Arial" w:hAnsi="Arial" w:cs="Arial"/>
                <w:b/>
              </w:rPr>
              <w:t>42 312.00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B9484ED" w14:textId="77777777" w:rsidR="008C05AC" w:rsidRPr="00F245C5" w:rsidRDefault="008C05AC" w:rsidP="00E07B0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BBC7A06" w14:textId="77777777" w:rsidR="008C05AC" w:rsidRPr="00F245C5" w:rsidRDefault="008C05AC" w:rsidP="00E07B0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C05AC">
              <w:rPr>
                <w:rFonts w:ascii="Arial" w:hAnsi="Arial" w:cs="Arial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14:paraId="0C6C1D90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1997D86A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B6C58D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C57A7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F791E0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A4212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C05AC" w14:paraId="5E40273B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623C9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05AC">
              <w:rPr>
                <w:rFonts w:ascii="Arial" w:hAnsi="Arial" w:cs="Arial"/>
                <w:sz w:val="22"/>
                <w:szCs w:val="22"/>
              </w:rPr>
              <w:t>Koszulka polo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7C897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14:paraId="0FC6F1FF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Błotna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5B</w:t>
            </w:r>
          </w:p>
          <w:p w14:paraId="5E3E6C65" w14:textId="77777777" w:rsidR="008C05AC" w:rsidRPr="007D7932" w:rsidRDefault="008C05AC" w:rsidP="00E07B0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65-133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157B4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91E5547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2 - Termin dostawy - 25.00</w:t>
            </w:r>
          </w:p>
          <w:p w14:paraId="2BBA6A2C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7EA9C" w14:textId="77777777" w:rsidR="008C05AC" w:rsidRPr="007D7932" w:rsidRDefault="008C05AC" w:rsidP="00E07B0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C05AC" w14:paraId="3673D1A0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DE3FD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05AC">
              <w:rPr>
                <w:rFonts w:ascii="Arial" w:hAnsi="Arial" w:cs="Arial"/>
                <w:sz w:val="22"/>
                <w:szCs w:val="22"/>
              </w:rPr>
              <w:t>Koszulka polo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4DC8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GRUPA SYMPETRUM SP Z O.O.</w:t>
            </w:r>
          </w:p>
          <w:p w14:paraId="3804C893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Szpitalna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2A8F7DDB" w14:textId="77777777" w:rsidR="008C05AC" w:rsidRPr="007D7932" w:rsidRDefault="008C05AC" w:rsidP="00E07B0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47-100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BF4DA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A4D352C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2 - Termin dostawy - 0.00</w:t>
            </w:r>
          </w:p>
          <w:p w14:paraId="5EFDBAFD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B6C3A" w14:textId="77777777" w:rsidR="008C05AC" w:rsidRPr="007D7932" w:rsidRDefault="008C05AC" w:rsidP="00E07B0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8C05AC" w14:paraId="264B046E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DB7D3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05AC">
              <w:rPr>
                <w:rFonts w:ascii="Arial" w:hAnsi="Arial" w:cs="Arial"/>
                <w:sz w:val="22"/>
                <w:szCs w:val="22"/>
              </w:rPr>
              <w:t>Ubranie medyczne damskie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1E52F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14:paraId="0F81F326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Błotna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5B</w:t>
            </w:r>
          </w:p>
          <w:p w14:paraId="0759BFB1" w14:textId="77777777" w:rsidR="008C05AC" w:rsidRPr="007D7932" w:rsidRDefault="008C05AC" w:rsidP="00E07B0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65-133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B9656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1 - Cena - 59.80</w:t>
            </w:r>
          </w:p>
          <w:p w14:paraId="52631B16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2 - Termin dostawy - 25.00</w:t>
            </w:r>
          </w:p>
          <w:p w14:paraId="3F12FD86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4D20C" w14:textId="77777777" w:rsidR="008C05AC" w:rsidRPr="007D7932" w:rsidRDefault="008C05AC" w:rsidP="00E07B0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 xml:space="preserve">  99,80</w:t>
            </w:r>
          </w:p>
        </w:tc>
      </w:tr>
      <w:tr w:rsidR="008C05AC" w14:paraId="0E83B597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5C348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05AC">
              <w:rPr>
                <w:rFonts w:ascii="Arial" w:hAnsi="Arial" w:cs="Arial"/>
                <w:sz w:val="22"/>
                <w:szCs w:val="22"/>
              </w:rPr>
              <w:t>Ubranie medyczne damskie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17A65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GRUPA SYMPETRUM SP Z O.O.</w:t>
            </w:r>
          </w:p>
          <w:p w14:paraId="79D15B57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Szpitalna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6FAA12F6" w14:textId="77777777" w:rsidR="008C05AC" w:rsidRPr="007D7932" w:rsidRDefault="008C05AC" w:rsidP="00E07B0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47-100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65908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AB276E1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2 - Termin dostawy - 17.86</w:t>
            </w:r>
          </w:p>
          <w:p w14:paraId="7B874996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3 - Termin płatności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EF402" w14:textId="77777777" w:rsidR="008C05AC" w:rsidRPr="007D7932" w:rsidRDefault="008C05AC" w:rsidP="00E07B0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 xml:space="preserve">  85,36</w:t>
            </w:r>
          </w:p>
        </w:tc>
      </w:tr>
      <w:tr w:rsidR="008C05AC" w14:paraId="34B2C0B8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A128E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05AC">
              <w:rPr>
                <w:rFonts w:ascii="Arial" w:hAnsi="Arial" w:cs="Arial"/>
                <w:sz w:val="22"/>
                <w:szCs w:val="22"/>
              </w:rPr>
              <w:t>Ubranie medyczne damskie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6D456" w14:textId="4A186EBE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PPH </w:t>
            </w:r>
            <w:r w:rsidR="00950276"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BERETTA Dariusz</w:t>
            </w: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Jażdżyk</w:t>
            </w:r>
            <w:proofErr w:type="spellEnd"/>
          </w:p>
          <w:p w14:paraId="3B0CBFBC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Wstępna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70/72</w:t>
            </w:r>
          </w:p>
          <w:p w14:paraId="732456A0" w14:textId="77777777" w:rsidR="008C05AC" w:rsidRPr="007D7932" w:rsidRDefault="008C05AC" w:rsidP="00E07B0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C3554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1 - Cena - 38.16</w:t>
            </w:r>
          </w:p>
          <w:p w14:paraId="5936C56F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2 - Termin dostawy - 12.50</w:t>
            </w:r>
          </w:p>
          <w:p w14:paraId="25411F13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3 - Termin płatności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1D705" w14:textId="77777777" w:rsidR="008C05AC" w:rsidRPr="007D7932" w:rsidRDefault="008C05AC" w:rsidP="00E07B0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 xml:space="preserve">  58,16</w:t>
            </w:r>
          </w:p>
        </w:tc>
      </w:tr>
      <w:tr w:rsidR="008C05AC" w14:paraId="3B17E340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82DE2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05AC">
              <w:rPr>
                <w:rFonts w:ascii="Arial" w:hAnsi="Arial" w:cs="Arial"/>
                <w:sz w:val="22"/>
                <w:szCs w:val="22"/>
              </w:rPr>
              <w:t>Ubranie medyczne męskie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5052E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14:paraId="54447387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Błotna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5B</w:t>
            </w:r>
          </w:p>
          <w:p w14:paraId="6110D643" w14:textId="77777777" w:rsidR="008C05AC" w:rsidRPr="007D7932" w:rsidRDefault="008C05AC" w:rsidP="00E07B0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65-133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8A879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7640585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2 - Termin dostawy - 25.00</w:t>
            </w:r>
          </w:p>
          <w:p w14:paraId="433497CF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0A788" w14:textId="77777777" w:rsidR="008C05AC" w:rsidRPr="007D7932" w:rsidRDefault="008C05AC" w:rsidP="00E07B0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C05AC" w14:paraId="3A1C366C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5D5BC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05AC">
              <w:rPr>
                <w:rFonts w:ascii="Arial" w:hAnsi="Arial" w:cs="Arial"/>
                <w:sz w:val="22"/>
                <w:szCs w:val="22"/>
              </w:rPr>
              <w:t>Ubranie medyczne męskie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54BB7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GRUPA SYMPETRUM SP Z O.O.</w:t>
            </w:r>
          </w:p>
          <w:p w14:paraId="5F866AB8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Szpitalna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42B8FA5F" w14:textId="77777777" w:rsidR="008C05AC" w:rsidRPr="007D7932" w:rsidRDefault="008C05AC" w:rsidP="00E07B0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47-100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9ED12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1 - Cena - 57.61</w:t>
            </w:r>
          </w:p>
          <w:p w14:paraId="73B8AE37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2 - Termin dostawy - 17.86</w:t>
            </w:r>
          </w:p>
          <w:p w14:paraId="0F007CA7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3 - Termin płatności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AD222" w14:textId="77777777" w:rsidR="008C05AC" w:rsidRPr="007D7932" w:rsidRDefault="008C05AC" w:rsidP="00E07B0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 xml:space="preserve">  82,97</w:t>
            </w:r>
          </w:p>
        </w:tc>
      </w:tr>
      <w:tr w:rsidR="008C05AC" w14:paraId="05B1B29B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09F6E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05AC">
              <w:rPr>
                <w:rFonts w:ascii="Arial" w:hAnsi="Arial" w:cs="Arial"/>
                <w:sz w:val="22"/>
                <w:szCs w:val="22"/>
              </w:rPr>
              <w:t>Ubranie medyczne męskie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122C5" w14:textId="54AF7D1C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PPH </w:t>
            </w:r>
            <w:r w:rsidR="00950276"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BERETTA Dariusz</w:t>
            </w: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Jażdżyk</w:t>
            </w:r>
            <w:proofErr w:type="spellEnd"/>
          </w:p>
          <w:p w14:paraId="722F90F1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Wstępna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70/72</w:t>
            </w:r>
          </w:p>
          <w:p w14:paraId="25D8624B" w14:textId="77777777" w:rsidR="008C05AC" w:rsidRPr="007D7932" w:rsidRDefault="008C05AC" w:rsidP="00E07B0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F961C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1 - Cena - 38.29</w:t>
            </w:r>
          </w:p>
          <w:p w14:paraId="176E9939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2 - Termin dostawy - 12.50</w:t>
            </w:r>
          </w:p>
          <w:p w14:paraId="08F8ECA9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3 - Termin płatności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BD7C6" w14:textId="77777777" w:rsidR="008C05AC" w:rsidRPr="007D7932" w:rsidRDefault="008C05AC" w:rsidP="00E07B0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 xml:space="preserve">  58,29</w:t>
            </w:r>
          </w:p>
        </w:tc>
      </w:tr>
      <w:tr w:rsidR="008C05AC" w14:paraId="1CE3A5C2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D9876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05AC">
              <w:rPr>
                <w:rFonts w:ascii="Arial" w:hAnsi="Arial" w:cs="Arial"/>
                <w:sz w:val="22"/>
                <w:szCs w:val="22"/>
              </w:rPr>
              <w:t>Fartuchy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EAA87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14:paraId="0790D7B6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Błotna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5B</w:t>
            </w:r>
          </w:p>
          <w:p w14:paraId="5AB00C59" w14:textId="77777777" w:rsidR="008C05AC" w:rsidRPr="007D7932" w:rsidRDefault="008C05AC" w:rsidP="00E07B0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65-133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6AB1E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C6F703E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2 - Termin dostawy - 25.00</w:t>
            </w:r>
          </w:p>
          <w:p w14:paraId="5A31EC43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1BC5A" w14:textId="77777777" w:rsidR="008C05AC" w:rsidRPr="007D7932" w:rsidRDefault="008C05AC" w:rsidP="00E07B0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C05AC" w14:paraId="5B546203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ACDE1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05AC">
              <w:rPr>
                <w:rFonts w:ascii="Arial" w:hAnsi="Arial" w:cs="Arial"/>
                <w:sz w:val="22"/>
                <w:szCs w:val="22"/>
              </w:rPr>
              <w:t>Fartuchy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918BE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GRUPA SYMPETRUM SP Z O.O.</w:t>
            </w:r>
          </w:p>
          <w:p w14:paraId="2E56E8FF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Szpitalna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57354C69" w14:textId="77777777" w:rsidR="008C05AC" w:rsidRPr="007D7932" w:rsidRDefault="008C05AC" w:rsidP="00E07B0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47-100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146D1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1 - Cena - 55.24</w:t>
            </w:r>
          </w:p>
          <w:p w14:paraId="3BC67E44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2 - Termin dostawy - 17.86</w:t>
            </w:r>
          </w:p>
          <w:p w14:paraId="48E6D556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3 - Termin płatności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32DE4" w14:textId="77777777" w:rsidR="008C05AC" w:rsidRPr="007D7932" w:rsidRDefault="008C05AC" w:rsidP="00E07B0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 xml:space="preserve">  80,60</w:t>
            </w:r>
          </w:p>
        </w:tc>
      </w:tr>
      <w:tr w:rsidR="008C05AC" w14:paraId="5DF6A3FC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0F34B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05AC">
              <w:rPr>
                <w:rFonts w:ascii="Arial" w:hAnsi="Arial" w:cs="Arial"/>
                <w:sz w:val="22"/>
                <w:szCs w:val="22"/>
              </w:rPr>
              <w:t>Fartuchy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54CC" w14:textId="0E89DF29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PPH </w:t>
            </w:r>
            <w:r w:rsidR="00950276"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BERETTA Dariusz</w:t>
            </w: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Jażdżyk</w:t>
            </w:r>
            <w:proofErr w:type="spellEnd"/>
          </w:p>
          <w:p w14:paraId="7F3BD3B2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Wstępna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70/72</w:t>
            </w:r>
          </w:p>
          <w:p w14:paraId="35355FB5" w14:textId="77777777" w:rsidR="008C05AC" w:rsidRPr="007D7932" w:rsidRDefault="008C05AC" w:rsidP="00E07B0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568F6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1 - Cena - 47.64</w:t>
            </w:r>
          </w:p>
          <w:p w14:paraId="73B886C5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2 - Termin dostawy - 12.50</w:t>
            </w:r>
          </w:p>
          <w:p w14:paraId="091738DE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3 - Termin płatności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D5585" w14:textId="77777777" w:rsidR="008C05AC" w:rsidRPr="007D7932" w:rsidRDefault="008C05AC" w:rsidP="00E07B0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 xml:space="preserve">  67,64</w:t>
            </w:r>
          </w:p>
        </w:tc>
      </w:tr>
      <w:tr w:rsidR="008C05AC" w14:paraId="2CDED363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DDE20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05AC">
              <w:rPr>
                <w:rFonts w:ascii="Arial" w:hAnsi="Arial" w:cs="Arial"/>
                <w:sz w:val="22"/>
                <w:szCs w:val="22"/>
              </w:rPr>
              <w:t>Ubranie chirurga zielone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F5AD2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14:paraId="488C2B64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Błotna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5B</w:t>
            </w:r>
          </w:p>
          <w:p w14:paraId="446973F8" w14:textId="77777777" w:rsidR="008C05AC" w:rsidRPr="007D7932" w:rsidRDefault="008C05AC" w:rsidP="00E07B0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65-133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2C65D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5D0AC63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2 - Termin dostawy - 25.00</w:t>
            </w:r>
          </w:p>
          <w:p w14:paraId="71721A31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3CDE6" w14:textId="77777777" w:rsidR="008C05AC" w:rsidRPr="007D7932" w:rsidRDefault="008C05AC" w:rsidP="00E07B0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C05AC" w14:paraId="27930967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046D7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05AC">
              <w:rPr>
                <w:rFonts w:ascii="Arial" w:hAnsi="Arial" w:cs="Arial"/>
                <w:sz w:val="22"/>
                <w:szCs w:val="22"/>
              </w:rPr>
              <w:t>Ubranie chirurga zielone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AAA0E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GRUPA SYMPETRUM SP Z O.O.</w:t>
            </w:r>
          </w:p>
          <w:p w14:paraId="5DAAAFFA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Szpitalna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82E024D" w14:textId="77777777" w:rsidR="008C05AC" w:rsidRPr="007D7932" w:rsidRDefault="008C05AC" w:rsidP="00E07B0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47-100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STRZELCE 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B472D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9863EEB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2 - Termin dostawy - 0.00</w:t>
            </w:r>
          </w:p>
          <w:p w14:paraId="5E28B8B4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2AA7B" w14:textId="77777777" w:rsidR="008C05AC" w:rsidRPr="007D7932" w:rsidRDefault="008C05AC" w:rsidP="00E07B0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8C05AC" w14:paraId="1A3A99A5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C6A4A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05AC">
              <w:rPr>
                <w:rFonts w:ascii="Arial" w:hAnsi="Arial" w:cs="Arial"/>
                <w:sz w:val="22"/>
                <w:szCs w:val="22"/>
              </w:rPr>
              <w:t>Ubranie sanitariusza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689B9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14:paraId="3F3E6D2D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Błotna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5B</w:t>
            </w:r>
          </w:p>
          <w:p w14:paraId="58EF31A3" w14:textId="77777777" w:rsidR="008C05AC" w:rsidRPr="007D7932" w:rsidRDefault="008C05AC" w:rsidP="00E07B0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65-133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00F55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96916E7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2 - Termin dostawy - 25.00</w:t>
            </w:r>
          </w:p>
          <w:p w14:paraId="4FA092D4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DB30B" w14:textId="77777777" w:rsidR="008C05AC" w:rsidRPr="007D7932" w:rsidRDefault="008C05AC" w:rsidP="00E07B0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C05AC" w14:paraId="0782B571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510F4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05AC">
              <w:rPr>
                <w:rFonts w:ascii="Arial" w:hAnsi="Arial" w:cs="Arial"/>
                <w:sz w:val="22"/>
                <w:szCs w:val="22"/>
              </w:rPr>
              <w:t>Ubranie sanitariusza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3B75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GRUPA SYMPETRUM SP Z O.O.</w:t>
            </w:r>
          </w:p>
          <w:p w14:paraId="78DDB0AC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Szpitalna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6BCFA706" w14:textId="77777777" w:rsidR="008C05AC" w:rsidRPr="007D7932" w:rsidRDefault="008C05AC" w:rsidP="00E07B0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47-100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 xml:space="preserve">STRZELCE </w:t>
            </w:r>
            <w:r w:rsidRPr="008C05AC">
              <w:rPr>
                <w:rFonts w:ascii="Arial" w:hAnsi="Arial" w:cs="Arial"/>
                <w:sz w:val="22"/>
                <w:szCs w:val="22"/>
              </w:rPr>
              <w:lastRenderedPageBreak/>
              <w:t>OPOLSKIE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78ACB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lastRenderedPageBreak/>
              <w:t>1 - Cena - 52.81</w:t>
            </w:r>
          </w:p>
          <w:p w14:paraId="0BA439BC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2 - Termin dostawy - 17.86</w:t>
            </w:r>
          </w:p>
          <w:p w14:paraId="36478650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3 - Termin płatności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87A8F" w14:textId="77777777" w:rsidR="008C05AC" w:rsidRPr="007D7932" w:rsidRDefault="008C05AC" w:rsidP="00E07B0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 xml:space="preserve">  78,17</w:t>
            </w:r>
          </w:p>
        </w:tc>
      </w:tr>
      <w:tr w:rsidR="008C05AC" w14:paraId="013317BD" w14:textId="77777777" w:rsidTr="008C05A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75C55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C05AC">
              <w:rPr>
                <w:rFonts w:ascii="Arial" w:hAnsi="Arial" w:cs="Arial"/>
                <w:sz w:val="22"/>
                <w:szCs w:val="22"/>
              </w:rPr>
              <w:t>Ubranie sanitariusza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E1021" w14:textId="2D95F529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PPH </w:t>
            </w:r>
            <w:r w:rsidR="00950276"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BERETTA Dariusz</w:t>
            </w:r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C05AC">
              <w:rPr>
                <w:rFonts w:ascii="Arial" w:hAnsi="Arial" w:cs="Arial"/>
                <w:b/>
                <w:bCs/>
                <w:sz w:val="22"/>
                <w:szCs w:val="22"/>
              </w:rPr>
              <w:t>Jażdżyk</w:t>
            </w:r>
            <w:proofErr w:type="spellEnd"/>
          </w:p>
          <w:p w14:paraId="7E5DA75D" w14:textId="77777777" w:rsidR="008C05AC" w:rsidRPr="007D7932" w:rsidRDefault="008C05AC" w:rsidP="00E07B0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Wstępna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70/72</w:t>
            </w:r>
          </w:p>
          <w:p w14:paraId="69EA91C5" w14:textId="77777777" w:rsidR="008C05AC" w:rsidRPr="007D7932" w:rsidRDefault="008C05AC" w:rsidP="00E07B0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C05AC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71D7D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1 - Cena - 36.49</w:t>
            </w:r>
          </w:p>
          <w:p w14:paraId="4B6325F7" w14:textId="77777777" w:rsidR="008C05AC" w:rsidRPr="008C05AC" w:rsidRDefault="008C05AC" w:rsidP="00E07B0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2 - Termin dostawy - 12.50</w:t>
            </w:r>
          </w:p>
          <w:p w14:paraId="35B4619A" w14:textId="77777777" w:rsidR="008C05AC" w:rsidRPr="007D7932" w:rsidRDefault="008C05AC" w:rsidP="00E07B0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>3 - Termin płatności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27DC" w14:textId="77777777" w:rsidR="008C05AC" w:rsidRPr="007D7932" w:rsidRDefault="008C05AC" w:rsidP="00E07B0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05AC">
              <w:rPr>
                <w:rFonts w:ascii="Arial" w:hAnsi="Arial" w:cs="Arial"/>
                <w:sz w:val="22"/>
                <w:szCs w:val="22"/>
              </w:rPr>
              <w:t xml:space="preserve">  56,49</w:t>
            </w:r>
          </w:p>
        </w:tc>
      </w:tr>
    </w:tbl>
    <w:p w14:paraId="202267F5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7A348107" w14:textId="77777777" w:rsidR="00950276" w:rsidRDefault="00950276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</w:p>
    <w:p w14:paraId="33BB2D7B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B53A6B9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C021BC1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866BD88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F0BFDC9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6D271D8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A694368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CF5CB9A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3A37F51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6C14611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4E0850A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2E4EB8B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02687C7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ABD05B9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A6C3056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0867695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71BC8FF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9A4C123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85069E4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0666335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DFB5038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8F4A5B3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ED20AA0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DCAE175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E125E72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A0A8DD6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F239A12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819A5BC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7495A72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BFE71D9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787B126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B10BD34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1296B0C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AEE50F9" w14:textId="77777777" w:rsidR="00950276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334C001" w14:textId="009FA906" w:rsidR="00950276" w:rsidRPr="00B9724A" w:rsidRDefault="00950276" w:rsidP="0095027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</w:t>
      </w:r>
      <w:proofErr w:type="spellStart"/>
      <w:r w:rsidRPr="00B9724A">
        <w:rPr>
          <w:rStyle w:val="Pogrubienie"/>
          <w:rFonts w:ascii="Arial Narrow" w:hAnsi="Arial Narrow" w:cs="Arial"/>
          <w:color w:val="1B1B1B"/>
          <w:sz w:val="22"/>
        </w:rPr>
        <w:t>egz</w:t>
      </w:r>
      <w:proofErr w:type="spellEnd"/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3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19B6A010" w14:textId="77777777" w:rsidR="00950276" w:rsidRPr="00B9724A" w:rsidRDefault="00950276" w:rsidP="00950276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0E27340D" w14:textId="77777777" w:rsidR="00950276" w:rsidRPr="00B9724A" w:rsidRDefault="00950276" w:rsidP="00950276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M. Sierek</w:t>
      </w:r>
      <w:r w:rsidRPr="00B9724A">
        <w:rPr>
          <w:rFonts w:ascii="Arial Narrow" w:hAnsi="Arial Narrow"/>
          <w:sz w:val="18"/>
          <w:szCs w:val="20"/>
        </w:rPr>
        <w:t>– tel. 261 417 449</w:t>
      </w:r>
    </w:p>
    <w:p w14:paraId="11047D9D" w14:textId="7EABEB47" w:rsidR="00950276" w:rsidRDefault="00B3665A" w:rsidP="00950276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20.12.2023</w:t>
      </w:r>
      <w:r w:rsidR="00950276">
        <w:rPr>
          <w:rFonts w:ascii="Arial Narrow" w:hAnsi="Arial Narrow"/>
          <w:sz w:val="18"/>
          <w:szCs w:val="20"/>
        </w:rPr>
        <w:t xml:space="preserve"> r.</w:t>
      </w:r>
    </w:p>
    <w:bookmarkEnd w:id="0"/>
    <w:sectPr w:rsidR="0095027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FEA55" w14:textId="77777777" w:rsidR="00397B37" w:rsidRDefault="00397B37">
      <w:r>
        <w:separator/>
      </w:r>
    </w:p>
  </w:endnote>
  <w:endnote w:type="continuationSeparator" w:id="0">
    <w:p w14:paraId="42BF69D2" w14:textId="77777777" w:rsidR="00397B37" w:rsidRDefault="00397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5061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0E14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3F8F7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76F183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0E67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14902" w14:textId="77777777" w:rsidR="00397B37" w:rsidRDefault="00397B37">
      <w:r>
        <w:separator/>
      </w:r>
    </w:p>
  </w:footnote>
  <w:footnote w:type="continuationSeparator" w:id="0">
    <w:p w14:paraId="0C304BF1" w14:textId="77777777" w:rsidR="00397B37" w:rsidRDefault="00397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3C6A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FEAA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7003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7B3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97B3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05AC"/>
    <w:rsid w:val="008E5102"/>
    <w:rsid w:val="00915B9E"/>
    <w:rsid w:val="00950276"/>
    <w:rsid w:val="00952256"/>
    <w:rsid w:val="00967BF4"/>
    <w:rsid w:val="0097748A"/>
    <w:rsid w:val="009F0E5C"/>
    <w:rsid w:val="00A029B8"/>
    <w:rsid w:val="00A91321"/>
    <w:rsid w:val="00AA02AC"/>
    <w:rsid w:val="00B32D12"/>
    <w:rsid w:val="00B3665A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1DCDB"/>
  <w15:chartTrackingRefBased/>
  <w15:docId w15:val="{2B3AC3B7-4411-438F-B462-8EBC8E08E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50276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9502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968</Words>
  <Characters>5103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2023-12-20T07:38:00Z</cp:lastPrinted>
  <dcterms:created xsi:type="dcterms:W3CDTF">2023-12-20T07:39:00Z</dcterms:created>
  <dcterms:modified xsi:type="dcterms:W3CDTF">2023-12-20T07:39:00Z</dcterms:modified>
</cp:coreProperties>
</file>