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B2AC8" w:rsidRPr="009B2AC8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B2AC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B2AC8">
        <w:rPr>
          <w:rFonts w:ascii="Arial" w:hAnsi="Arial" w:cs="Arial"/>
        </w:rPr>
        <w:t>Szpital Powiatowy w Limanowej Imienia Miłosierdzia Bożego</w:t>
      </w:r>
    </w:p>
    <w:p w:rsidR="005D05C3" w:rsidRPr="0012157F" w:rsidRDefault="009B2AC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B2AC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B2AC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B2AC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2AC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B2AC8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2AC8" w:rsidRPr="0012157F" w:rsidTr="008E0FCE">
        <w:tc>
          <w:tcPr>
            <w:tcW w:w="9104" w:type="dxa"/>
            <w:shd w:val="clear" w:color="auto" w:fill="D9D9D9"/>
          </w:tcPr>
          <w:p w:rsidR="009B2AC8" w:rsidRPr="0012157F" w:rsidRDefault="009B2AC8" w:rsidP="008E0FC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B2AC8" w:rsidRPr="00094F76" w:rsidRDefault="009B2AC8" w:rsidP="008E0FC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B2AC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B2AC8" w:rsidRPr="004B5FB1" w:rsidRDefault="009B2AC8" w:rsidP="008E0FC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B2AC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2A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ujęte w dwóch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2AC8" w:rsidRPr="00A2540E" w:rsidTr="008E0FCE">
        <w:tc>
          <w:tcPr>
            <w:tcW w:w="2269" w:type="dxa"/>
            <w:shd w:val="clear" w:color="auto" w:fill="auto"/>
          </w:tcPr>
          <w:p w:rsidR="009B2AC8" w:rsidRPr="00A2540E" w:rsidRDefault="009B2AC8" w:rsidP="008E0F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2AC8" w:rsidRPr="00A2540E" w:rsidRDefault="009B2AC8" w:rsidP="008E0F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2A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NZ/75/D/P/AC/2023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2AC8" w:rsidRPr="009B2AC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9C0517" w:rsidRPr="004A1EC5" w:rsidRDefault="009C0517" w:rsidP="009C0517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9C0517" w:rsidRPr="004A1EC5" w:rsidRDefault="009C0517" w:rsidP="009C0517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B2AC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B2A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F9E" w:rsidRDefault="006D5F9E" w:rsidP="0038231F">
      <w:pPr>
        <w:spacing w:after="0" w:line="240" w:lineRule="auto"/>
      </w:pPr>
      <w:r>
        <w:separator/>
      </w:r>
    </w:p>
  </w:endnote>
  <w:endnote w:type="continuationSeparator" w:id="0">
    <w:p w:rsidR="006D5F9E" w:rsidRDefault="006D5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AC8" w:rsidRDefault="009B2A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05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05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AC8" w:rsidRDefault="009B2A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F9E" w:rsidRDefault="006D5F9E" w:rsidP="0038231F">
      <w:pPr>
        <w:spacing w:after="0" w:line="240" w:lineRule="auto"/>
      </w:pPr>
      <w:r>
        <w:separator/>
      </w:r>
    </w:p>
  </w:footnote>
  <w:footnote w:type="continuationSeparator" w:id="0">
    <w:p w:rsidR="006D5F9E" w:rsidRDefault="006D5F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AC8" w:rsidRDefault="009B2A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AC8" w:rsidRDefault="009B2A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AC8" w:rsidRDefault="009B2A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F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D5F9E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B2AC8"/>
    <w:rsid w:val="009C0517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C4F1376-5CC9-46A8-9049-FD4AABC9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49739-4138-4464-9B86-CB780B01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2023-12-18T09:51:00Z</dcterms:created>
  <dcterms:modified xsi:type="dcterms:W3CDTF">2023-12-19T09:53:00Z</dcterms:modified>
</cp:coreProperties>
</file>