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C341D" w:rsidRPr="004C341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C341D" w:rsidRPr="004C341D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C341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34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dwóch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341D" w:rsidRPr="00A2540E" w:rsidTr="008E0FCE">
        <w:tc>
          <w:tcPr>
            <w:tcW w:w="2269" w:type="dxa"/>
            <w:shd w:val="clear" w:color="auto" w:fill="auto"/>
          </w:tcPr>
          <w:p w:rsidR="004C341D" w:rsidRPr="00A2540E" w:rsidRDefault="004C341D" w:rsidP="008E0F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341D" w:rsidRPr="00A2540E" w:rsidRDefault="004C341D" w:rsidP="008E0F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34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NZ/75/D/P/AC/2023</w:t>
            </w:r>
          </w:p>
        </w:tc>
      </w:tr>
    </w:tbl>
    <w:p w:rsidR="00DC652A" w:rsidRPr="00053927" w:rsidRDefault="004C341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C34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341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DEA" w:rsidRDefault="00364DEA" w:rsidP="00025386">
      <w:pPr>
        <w:spacing w:after="0" w:line="240" w:lineRule="auto"/>
      </w:pPr>
      <w:r>
        <w:separator/>
      </w:r>
    </w:p>
  </w:endnote>
  <w:endnote w:type="continuationSeparator" w:id="0">
    <w:p w:rsidR="00364DEA" w:rsidRDefault="00364D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1D" w:rsidRDefault="004C34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4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41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1D" w:rsidRDefault="004C34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DEA" w:rsidRDefault="00364DEA" w:rsidP="00025386">
      <w:pPr>
        <w:spacing w:after="0" w:line="240" w:lineRule="auto"/>
      </w:pPr>
      <w:r>
        <w:separator/>
      </w:r>
    </w:p>
  </w:footnote>
  <w:footnote w:type="continuationSeparator" w:id="0">
    <w:p w:rsidR="00364DEA" w:rsidRDefault="00364D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1D" w:rsidRDefault="004C34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1D" w:rsidRDefault="004C34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41D" w:rsidRDefault="004C34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DE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4DEA"/>
    <w:rsid w:val="004374F2"/>
    <w:rsid w:val="00460705"/>
    <w:rsid w:val="00467CA2"/>
    <w:rsid w:val="00485239"/>
    <w:rsid w:val="004C341D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17D88A6-1390-43A1-BB36-7B219E9A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2023-12-18T09:53:00Z</dcterms:created>
  <dcterms:modified xsi:type="dcterms:W3CDTF">2023-12-18T09:53:00Z</dcterms:modified>
</cp:coreProperties>
</file>