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31E7" w14:textId="77777777" w:rsidR="00B36EDA" w:rsidRPr="00335459" w:rsidRDefault="00A314E8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335459">
        <w:rPr>
          <w:rFonts w:ascii="Arial Narrow" w:hAnsi="Arial Narrow" w:cs="Arial"/>
          <w:sz w:val="20"/>
          <w:szCs w:val="20"/>
        </w:rPr>
        <w:t>Bydgoszcz</w:t>
      </w:r>
      <w:r w:rsidR="00B36EDA" w:rsidRPr="00335459">
        <w:rPr>
          <w:rFonts w:ascii="Arial Narrow" w:hAnsi="Arial Narrow" w:cs="Arial"/>
          <w:sz w:val="20"/>
          <w:szCs w:val="20"/>
        </w:rPr>
        <w:t xml:space="preserve"> dnia: </w:t>
      </w:r>
      <w:r w:rsidRPr="00335459">
        <w:rPr>
          <w:rFonts w:ascii="Arial Narrow" w:hAnsi="Arial Narrow" w:cs="Arial"/>
          <w:sz w:val="20"/>
          <w:szCs w:val="20"/>
        </w:rPr>
        <w:t>2023-12-21</w:t>
      </w:r>
    </w:p>
    <w:p w14:paraId="3F353A1E" w14:textId="77777777" w:rsidR="00B36EDA" w:rsidRPr="00335459" w:rsidRDefault="00A314E8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335459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78036A82" w14:textId="77777777" w:rsidR="00B36EDA" w:rsidRPr="00335459" w:rsidRDefault="00A314E8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335459">
        <w:rPr>
          <w:rFonts w:ascii="Arial Narrow" w:hAnsi="Arial Narrow" w:cs="Arial"/>
          <w:sz w:val="20"/>
          <w:szCs w:val="20"/>
        </w:rPr>
        <w:t>Powstańców Warszawy</w:t>
      </w:r>
      <w:r w:rsidR="00B36EDA" w:rsidRPr="00335459">
        <w:rPr>
          <w:rFonts w:ascii="Arial Narrow" w:hAnsi="Arial Narrow" w:cs="Arial"/>
          <w:sz w:val="20"/>
          <w:szCs w:val="20"/>
        </w:rPr>
        <w:t xml:space="preserve"> </w:t>
      </w:r>
      <w:r w:rsidRPr="00335459">
        <w:rPr>
          <w:rFonts w:ascii="Arial Narrow" w:hAnsi="Arial Narrow" w:cs="Arial"/>
          <w:sz w:val="20"/>
          <w:szCs w:val="20"/>
        </w:rPr>
        <w:t>5</w:t>
      </w:r>
    </w:p>
    <w:p w14:paraId="361A06B9" w14:textId="77777777" w:rsidR="00B36EDA" w:rsidRPr="00335459" w:rsidRDefault="00A314E8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335459">
        <w:rPr>
          <w:rFonts w:ascii="Arial Narrow" w:hAnsi="Arial Narrow" w:cs="Arial"/>
          <w:sz w:val="20"/>
          <w:szCs w:val="20"/>
        </w:rPr>
        <w:t>85-681</w:t>
      </w:r>
      <w:r w:rsidR="00B36EDA" w:rsidRPr="00335459">
        <w:rPr>
          <w:rFonts w:ascii="Arial Narrow" w:hAnsi="Arial Narrow" w:cs="Arial"/>
          <w:sz w:val="20"/>
          <w:szCs w:val="20"/>
        </w:rPr>
        <w:t xml:space="preserve"> </w:t>
      </w:r>
      <w:r w:rsidRPr="00335459">
        <w:rPr>
          <w:rFonts w:ascii="Arial Narrow" w:hAnsi="Arial Narrow" w:cs="Arial"/>
          <w:sz w:val="20"/>
          <w:szCs w:val="20"/>
        </w:rPr>
        <w:t>Bydgoszcz</w:t>
      </w:r>
    </w:p>
    <w:p w14:paraId="1F80A6AC" w14:textId="77777777" w:rsidR="00B36EDA" w:rsidRPr="00335459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335459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2586E88E" w14:textId="77777777" w:rsidR="00B36EDA" w:rsidRPr="0033545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335459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439461C8" w14:textId="77777777" w:rsidR="00B36EDA" w:rsidRPr="0033545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35459" w14:paraId="4ADF7E0C" w14:textId="77777777" w:rsidTr="00B36EDA">
        <w:tc>
          <w:tcPr>
            <w:tcW w:w="9923" w:type="dxa"/>
            <w:shd w:val="clear" w:color="auto" w:fill="F2F2F2"/>
            <w:hideMark/>
          </w:tcPr>
          <w:p w14:paraId="2E781976" w14:textId="16A9709B" w:rsidR="00B36EDA" w:rsidRPr="00335459" w:rsidRDefault="0033545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</w:t>
            </w:r>
            <w:r w:rsidRPr="00335459">
              <w:rPr>
                <w:rFonts w:ascii="Arial Narrow" w:hAnsi="Arial Narrow"/>
                <w:b/>
                <w:spacing w:val="50"/>
                <w:kern w:val="28"/>
                <w:sz w:val="20"/>
                <w:szCs w:val="20"/>
              </w:rPr>
              <w:t>GŁOSZENIE</w:t>
            </w:r>
          </w:p>
          <w:p w14:paraId="50759B9C" w14:textId="77777777" w:rsidR="00B36EDA" w:rsidRPr="0033545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AF36C0C" w14:textId="77777777" w:rsidR="00B36EDA" w:rsidRPr="0033545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6784F275" w14:textId="77777777" w:rsidR="00B36EDA" w:rsidRPr="0033545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33545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33545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33545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35459" w14:paraId="4C367ABF" w14:textId="77777777" w:rsidTr="00B36EDA">
        <w:tc>
          <w:tcPr>
            <w:tcW w:w="2269" w:type="dxa"/>
            <w:shd w:val="clear" w:color="auto" w:fill="auto"/>
          </w:tcPr>
          <w:p w14:paraId="72565422" w14:textId="77777777" w:rsidR="00B36EDA" w:rsidRPr="0033545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4E69030" w14:textId="77777777" w:rsidR="00B36EDA" w:rsidRPr="00335459" w:rsidRDefault="00A314E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Dostawa narzędzi chirurgicznych</w:t>
            </w:r>
          </w:p>
        </w:tc>
      </w:tr>
      <w:tr w:rsidR="00A314E8" w:rsidRPr="00335459" w14:paraId="318B7B0A" w14:textId="77777777" w:rsidTr="007930CA">
        <w:tc>
          <w:tcPr>
            <w:tcW w:w="2269" w:type="dxa"/>
            <w:shd w:val="clear" w:color="auto" w:fill="auto"/>
          </w:tcPr>
          <w:p w14:paraId="610FCE39" w14:textId="77777777" w:rsidR="00A314E8" w:rsidRPr="00335459" w:rsidRDefault="00A314E8" w:rsidP="007930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6673C92" w14:textId="77777777" w:rsidR="00A314E8" w:rsidRPr="00335459" w:rsidRDefault="00A314E8" w:rsidP="007930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134/2023</w:t>
            </w:r>
          </w:p>
        </w:tc>
      </w:tr>
    </w:tbl>
    <w:p w14:paraId="4EFC0BD8" w14:textId="77777777" w:rsidR="00B36EDA" w:rsidRPr="0033545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365F35CF" w14:textId="77777777" w:rsidR="00B36EDA" w:rsidRPr="0033545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335459">
        <w:rPr>
          <w:rFonts w:ascii="Arial Narrow" w:hAnsi="Arial Narrow" w:cs="Arial"/>
          <w:sz w:val="20"/>
          <w:szCs w:val="20"/>
        </w:rPr>
        <w:t xml:space="preserve">Zamawiający, </w:t>
      </w:r>
      <w:r w:rsidR="00A314E8" w:rsidRPr="00335459">
        <w:rPr>
          <w:rFonts w:ascii="Arial Narrow" w:hAnsi="Arial Narrow" w:cs="Arial"/>
          <w:b/>
          <w:sz w:val="20"/>
          <w:szCs w:val="20"/>
        </w:rPr>
        <w:t>10WSzKzP SPZOZ</w:t>
      </w:r>
      <w:r w:rsidRPr="00335459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A314E8" w:rsidRPr="00335459">
        <w:rPr>
          <w:rFonts w:ascii="Arial Narrow" w:hAnsi="Arial Narrow" w:cs="Arial"/>
          <w:sz w:val="20"/>
          <w:szCs w:val="20"/>
        </w:rPr>
        <w:t>(</w:t>
      </w:r>
      <w:proofErr w:type="spellStart"/>
      <w:r w:rsidR="00A314E8" w:rsidRPr="00335459">
        <w:rPr>
          <w:rFonts w:ascii="Arial Narrow" w:hAnsi="Arial Narrow" w:cs="Arial"/>
          <w:sz w:val="20"/>
          <w:szCs w:val="20"/>
        </w:rPr>
        <w:t>t.j</w:t>
      </w:r>
      <w:proofErr w:type="spellEnd"/>
      <w:r w:rsidR="00A314E8" w:rsidRPr="00335459">
        <w:rPr>
          <w:rFonts w:ascii="Arial Narrow" w:hAnsi="Arial Narrow" w:cs="Arial"/>
          <w:sz w:val="20"/>
          <w:szCs w:val="20"/>
        </w:rPr>
        <w:t>. Dz. U. z 2023r. poz. 1605)</w:t>
      </w:r>
      <w:r w:rsidRPr="00335459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335459">
        <w:rPr>
          <w:rFonts w:ascii="Arial Narrow" w:hAnsi="Arial Narrow" w:cs="Arial"/>
          <w:sz w:val="20"/>
          <w:szCs w:val="20"/>
        </w:rPr>
        <w:t>Pzp</w:t>
      </w:r>
      <w:proofErr w:type="spellEnd"/>
      <w:r w:rsidRPr="00335459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14E8" w:rsidRPr="00335459" w14:paraId="23328422" w14:textId="77777777" w:rsidTr="00A314E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25F4" w14:textId="77777777" w:rsidR="00A314E8" w:rsidRPr="00335459" w:rsidRDefault="00A314E8" w:rsidP="007930C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>: Narzędzia chirurgiczne do procedury bypass (zestaw wieńcowy)</w:t>
            </w:r>
          </w:p>
          <w:p w14:paraId="03DD0718" w14:textId="77777777" w:rsidR="00A314E8" w:rsidRPr="00335459" w:rsidRDefault="00A314E8" w:rsidP="007930C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LANDANGER</w:t>
            </w:r>
          </w:p>
          <w:p w14:paraId="5165C429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 xml:space="preserve">ZI LA VENDUE - </w:t>
            </w:r>
          </w:p>
          <w:p w14:paraId="48234BAF" w14:textId="77777777" w:rsidR="00A314E8" w:rsidRPr="00335459" w:rsidRDefault="00A314E8" w:rsidP="007930C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52906 CHAUMONT</w:t>
            </w:r>
          </w:p>
          <w:p w14:paraId="0D1B5CE8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27 071.44 zł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DC7EC12" w14:textId="77777777" w:rsidR="00A314E8" w:rsidRPr="00335459" w:rsidRDefault="00A314E8" w:rsidP="007930C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3545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9B86CCC" w14:textId="77777777" w:rsidR="00A314E8" w:rsidRPr="00335459" w:rsidRDefault="00A314E8" w:rsidP="007930C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314E8" w:rsidRPr="00335459" w14:paraId="21A158E3" w14:textId="77777777" w:rsidTr="00A314E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3E4C4" w14:textId="77777777" w:rsidR="00A314E8" w:rsidRPr="00335459" w:rsidRDefault="00A314E8" w:rsidP="007930C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>: Narzędzia mikrochirurgiczne-</w:t>
            </w:r>
          </w:p>
          <w:p w14:paraId="046C19EF" w14:textId="77777777" w:rsidR="00A314E8" w:rsidRPr="00335459" w:rsidRDefault="00A314E8" w:rsidP="007930C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 xml:space="preserve">Aesculap </w:t>
            </w:r>
            <w:proofErr w:type="spellStart"/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14:paraId="422B9A6D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 xml:space="preserve">Tysiąclecia 14 </w:t>
            </w:r>
          </w:p>
          <w:p w14:paraId="1DD00EB5" w14:textId="77777777" w:rsidR="00A314E8" w:rsidRPr="00335459" w:rsidRDefault="00A314E8" w:rsidP="007930C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64-300 Nowy Tomyśl</w:t>
            </w:r>
          </w:p>
          <w:p w14:paraId="51D0F7B1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67 262.40 zł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8BB1525" w14:textId="77777777" w:rsidR="00A314E8" w:rsidRPr="00335459" w:rsidRDefault="00A314E8" w:rsidP="007930C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3545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C271019" w14:textId="77777777" w:rsidR="00A314E8" w:rsidRPr="00335459" w:rsidRDefault="00A314E8" w:rsidP="007930C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314E8" w:rsidRPr="00335459" w14:paraId="7578C81C" w14:textId="77777777" w:rsidTr="00A314E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D315" w14:textId="77777777" w:rsidR="00A314E8" w:rsidRPr="00335459" w:rsidRDefault="00A314E8" w:rsidP="007930CA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>: Narzędzia do procedury MIDCAB</w:t>
            </w:r>
          </w:p>
          <w:p w14:paraId="1D3DA592" w14:textId="77777777" w:rsidR="00A314E8" w:rsidRPr="00335459" w:rsidRDefault="00A314E8" w:rsidP="007930C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LANDANGER</w:t>
            </w:r>
          </w:p>
          <w:p w14:paraId="61059CD1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 xml:space="preserve">ZI LA VENDUE - </w:t>
            </w:r>
          </w:p>
          <w:p w14:paraId="2F5DE268" w14:textId="77777777" w:rsidR="00A314E8" w:rsidRPr="00335459" w:rsidRDefault="00A314E8" w:rsidP="007930CA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52906 CHAUMONT</w:t>
            </w:r>
          </w:p>
          <w:p w14:paraId="3FC37983" w14:textId="77777777" w:rsidR="00A314E8" w:rsidRPr="00335459" w:rsidRDefault="00A314E8" w:rsidP="007930C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35459">
              <w:rPr>
                <w:rFonts w:ascii="Arial Narrow" w:hAnsi="Arial Narrow" w:cs="Arial"/>
                <w:b/>
                <w:sz w:val="20"/>
                <w:szCs w:val="20"/>
              </w:rPr>
              <w:t>77 559.49 zł</w:t>
            </w: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919663D" w14:textId="77777777" w:rsidR="00A314E8" w:rsidRPr="00335459" w:rsidRDefault="00A314E8" w:rsidP="007930C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33545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E740F38" w14:textId="77777777" w:rsidR="00A314E8" w:rsidRPr="00335459" w:rsidRDefault="00A314E8" w:rsidP="007930C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35A1C240" w14:textId="77777777" w:rsidR="00B36EDA" w:rsidRPr="0033545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335459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35459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35459" w14:paraId="23D24F60" w14:textId="77777777" w:rsidTr="00A314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A5D044" w14:textId="77777777" w:rsidR="00B36EDA" w:rsidRPr="0033545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339154" w14:textId="77777777" w:rsidR="00B36EDA" w:rsidRPr="0033545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5B0814" w14:textId="77777777" w:rsidR="00B36EDA" w:rsidRPr="0033545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51A276" w14:textId="77777777" w:rsidR="00B36EDA" w:rsidRPr="0033545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314E8" w:rsidRPr="00335459" w14:paraId="3E57E27E" w14:textId="77777777" w:rsidTr="00A314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BECCA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1 - Narzędzia chirurgiczne do procedury bypass (zestaw wieńcowy)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F632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LANDANGER</w:t>
            </w:r>
          </w:p>
          <w:p w14:paraId="6AACBCD2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ZI LA VENDUE -</w:t>
            </w:r>
          </w:p>
          <w:p w14:paraId="7FD4AA43" w14:textId="77777777" w:rsidR="00A314E8" w:rsidRPr="00335459" w:rsidRDefault="00A314E8" w:rsidP="007930C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52906 CHAUMONT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D4B6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B11413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685BDB17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26F0F86B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EC67" w14:textId="77777777" w:rsidR="00A314E8" w:rsidRPr="00335459" w:rsidRDefault="00A314E8" w:rsidP="007930C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4E8" w:rsidRPr="00335459" w14:paraId="3BD9C60F" w14:textId="77777777" w:rsidTr="00A314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C2A8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2 - Narzędzia mikrochirurgiczne-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7A6E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51587CE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6607CC5D" w14:textId="77777777" w:rsidR="00A314E8" w:rsidRPr="00335459" w:rsidRDefault="00A314E8" w:rsidP="007930C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0684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5EE407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475E8D80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116740BE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7950" w14:textId="77777777" w:rsidR="00A314E8" w:rsidRPr="00335459" w:rsidRDefault="00A314E8" w:rsidP="007930C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314E8" w:rsidRPr="00335459" w14:paraId="4293E6E3" w14:textId="77777777" w:rsidTr="00A314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F8AE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3 - Narzędzia do procedury MIDCAB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ECC6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b/>
                <w:bCs/>
                <w:sz w:val="20"/>
                <w:szCs w:val="20"/>
              </w:rPr>
              <w:t>LANDANGER</w:t>
            </w:r>
          </w:p>
          <w:p w14:paraId="0ADF3F4D" w14:textId="77777777" w:rsidR="00A314E8" w:rsidRPr="00335459" w:rsidRDefault="00A314E8" w:rsidP="007930C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ZI LA VENDUE -</w:t>
            </w:r>
          </w:p>
          <w:p w14:paraId="318C1882" w14:textId="77777777" w:rsidR="00A314E8" w:rsidRPr="00335459" w:rsidRDefault="00A314E8" w:rsidP="007930C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52906 CHAUMONT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FB28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C7415C1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0C73805B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460FE49F" w14:textId="77777777" w:rsidR="00A314E8" w:rsidRPr="00335459" w:rsidRDefault="00A314E8" w:rsidP="007930C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7F20" w14:textId="77777777" w:rsidR="00A314E8" w:rsidRPr="00335459" w:rsidRDefault="00A314E8" w:rsidP="007930C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5459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F0D5A65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335459">
        <w:rPr>
          <w:rFonts w:ascii="Arial Narrow" w:hAnsi="Arial Narrow" w:cs="Arial"/>
          <w:i/>
          <w:sz w:val="20"/>
          <w:szCs w:val="20"/>
        </w:rPr>
        <w:t>Zamawiający</w:t>
      </w:r>
    </w:p>
    <w:p w14:paraId="7F5501BF" w14:textId="77777777" w:rsidR="00335459" w:rsidRDefault="0033545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211FA41B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289DC73C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08E75799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724662CF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4ED1570C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73CB7CE5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2AE4DA8A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385BFF05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5DA74918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629B0B3B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4349F165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54649276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</w:p>
    <w:p w14:paraId="39887482" w14:textId="66504501" w:rsidR="00335459" w:rsidRPr="00B9724A" w:rsidRDefault="00335459" w:rsidP="00335459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 w:rsidR="0099005C">
        <w:rPr>
          <w:rFonts w:ascii="Arial Narrow" w:hAnsi="Arial Narrow"/>
          <w:sz w:val="18"/>
          <w:szCs w:val="18"/>
        </w:rPr>
        <w:t>1</w:t>
      </w:r>
      <w:r>
        <w:rPr>
          <w:rFonts w:ascii="Arial Narrow" w:hAnsi="Arial Narrow"/>
          <w:sz w:val="18"/>
          <w:szCs w:val="18"/>
        </w:rPr>
        <w:t xml:space="preserve">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42EA7399" w14:textId="77777777" w:rsidR="00335459" w:rsidRDefault="00335459" w:rsidP="0033545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31E9F634" w14:textId="77777777" w:rsidR="00335459" w:rsidRPr="00B9724A" w:rsidRDefault="00335459" w:rsidP="00335459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24DB8260" w14:textId="159581AA" w:rsidR="00335459" w:rsidRPr="00335459" w:rsidRDefault="00335459" w:rsidP="00335459">
      <w:pPr>
        <w:rPr>
          <w:rFonts w:ascii="Arial Narrow" w:hAnsi="Arial Narrow" w:cs="Arial"/>
          <w:b/>
          <w:bCs/>
          <w:color w:val="1B1B1B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21.12.2023 r.</w:t>
      </w:r>
    </w:p>
    <w:bookmarkEnd w:id="0"/>
    <w:sectPr w:rsidR="00335459" w:rsidRPr="0033545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7EB1B" w14:textId="77777777" w:rsidR="00B55B44" w:rsidRDefault="00B55B44">
      <w:r>
        <w:separator/>
      </w:r>
    </w:p>
  </w:endnote>
  <w:endnote w:type="continuationSeparator" w:id="0">
    <w:p w14:paraId="49217484" w14:textId="77777777" w:rsidR="00B55B44" w:rsidRDefault="00B5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50D6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EC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047A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DED3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CC9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7EAA6" w14:textId="77777777" w:rsidR="00B55B44" w:rsidRDefault="00B55B44">
      <w:r>
        <w:separator/>
      </w:r>
    </w:p>
  </w:footnote>
  <w:footnote w:type="continuationSeparator" w:id="0">
    <w:p w14:paraId="6C8A2DD3" w14:textId="77777777" w:rsidR="00B55B44" w:rsidRDefault="00B5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8E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DB33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EE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B4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545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9005C"/>
    <w:rsid w:val="009F0E5C"/>
    <w:rsid w:val="00A029B8"/>
    <w:rsid w:val="00A314E8"/>
    <w:rsid w:val="00A91321"/>
    <w:rsid w:val="00AA02AC"/>
    <w:rsid w:val="00B32D12"/>
    <w:rsid w:val="00B36EDA"/>
    <w:rsid w:val="00B464D3"/>
    <w:rsid w:val="00B55B44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F2287"/>
  <w15:chartTrackingRefBased/>
  <w15:docId w15:val="{E9B6FED8-23B0-4C31-A517-A5F149E0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3545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3354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398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2023-12-21T05:34:00Z</cp:lastPrinted>
  <dcterms:created xsi:type="dcterms:W3CDTF">2023-12-21T05:34:00Z</dcterms:created>
  <dcterms:modified xsi:type="dcterms:W3CDTF">2023-12-21T05:34:00Z</dcterms:modified>
</cp:coreProperties>
</file>