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36F1E9" w14:textId="77777777" w:rsidR="009432A1" w:rsidRPr="00CB2CA7" w:rsidRDefault="006530F9" w:rsidP="009432A1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CB2CA7">
        <w:rPr>
          <w:rFonts w:ascii="Arial Narrow" w:hAnsi="Arial Narrow" w:cs="Arial"/>
          <w:sz w:val="24"/>
          <w:szCs w:val="24"/>
        </w:rPr>
        <w:t>Bydgoszcz</w:t>
      </w:r>
      <w:r w:rsidR="009432A1" w:rsidRPr="00CB2CA7">
        <w:rPr>
          <w:rFonts w:ascii="Arial Narrow" w:hAnsi="Arial Narrow" w:cs="Arial"/>
          <w:sz w:val="24"/>
          <w:szCs w:val="24"/>
        </w:rPr>
        <w:t xml:space="preserve"> dnia: </w:t>
      </w:r>
      <w:r w:rsidRPr="00CB2CA7">
        <w:rPr>
          <w:rFonts w:ascii="Arial Narrow" w:hAnsi="Arial Narrow" w:cs="Arial"/>
          <w:sz w:val="24"/>
          <w:szCs w:val="24"/>
        </w:rPr>
        <w:t>2023-12-21</w:t>
      </w:r>
    </w:p>
    <w:p w14:paraId="47EB439F" w14:textId="77777777" w:rsidR="009432A1" w:rsidRPr="00CB2CA7" w:rsidRDefault="006530F9" w:rsidP="009432A1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CB2CA7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278E0BA5" w14:textId="77777777" w:rsidR="009432A1" w:rsidRPr="00CB2CA7" w:rsidRDefault="006530F9" w:rsidP="009432A1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CB2CA7">
        <w:rPr>
          <w:rFonts w:ascii="Arial Narrow" w:hAnsi="Arial Narrow" w:cs="Arial"/>
          <w:sz w:val="24"/>
          <w:szCs w:val="24"/>
        </w:rPr>
        <w:t>Powstańców Warszawy</w:t>
      </w:r>
      <w:r w:rsidR="009432A1" w:rsidRPr="00CB2CA7">
        <w:rPr>
          <w:rFonts w:ascii="Arial Narrow" w:hAnsi="Arial Narrow" w:cs="Arial"/>
          <w:sz w:val="24"/>
          <w:szCs w:val="24"/>
        </w:rPr>
        <w:t xml:space="preserve"> </w:t>
      </w:r>
      <w:r w:rsidRPr="00CB2CA7">
        <w:rPr>
          <w:rFonts w:ascii="Arial Narrow" w:hAnsi="Arial Narrow" w:cs="Arial"/>
          <w:sz w:val="24"/>
          <w:szCs w:val="24"/>
        </w:rPr>
        <w:t>5</w:t>
      </w:r>
    </w:p>
    <w:p w14:paraId="0F618D77" w14:textId="77777777" w:rsidR="009432A1" w:rsidRPr="00CB2CA7" w:rsidRDefault="006530F9" w:rsidP="009432A1">
      <w:pPr>
        <w:rPr>
          <w:rFonts w:ascii="Arial Narrow" w:hAnsi="Arial Narrow" w:cs="Arial"/>
          <w:sz w:val="24"/>
          <w:szCs w:val="24"/>
        </w:rPr>
      </w:pPr>
      <w:r w:rsidRPr="00CB2CA7">
        <w:rPr>
          <w:rFonts w:ascii="Arial Narrow" w:hAnsi="Arial Narrow" w:cs="Arial"/>
          <w:sz w:val="24"/>
          <w:szCs w:val="24"/>
        </w:rPr>
        <w:t>85-681</w:t>
      </w:r>
      <w:r w:rsidR="009432A1" w:rsidRPr="00CB2CA7">
        <w:rPr>
          <w:rFonts w:ascii="Arial Narrow" w:hAnsi="Arial Narrow" w:cs="Arial"/>
          <w:sz w:val="24"/>
          <w:szCs w:val="24"/>
        </w:rPr>
        <w:t xml:space="preserve"> </w:t>
      </w:r>
      <w:r w:rsidRPr="00CB2CA7">
        <w:rPr>
          <w:rFonts w:ascii="Arial Narrow" w:hAnsi="Arial Narrow" w:cs="Arial"/>
          <w:sz w:val="24"/>
          <w:szCs w:val="24"/>
        </w:rPr>
        <w:t>Bydgoszcz</w:t>
      </w:r>
    </w:p>
    <w:p w14:paraId="2C7CBD83" w14:textId="77777777" w:rsidR="009432A1" w:rsidRPr="00CB2CA7" w:rsidRDefault="009432A1" w:rsidP="009432A1">
      <w:pPr>
        <w:jc w:val="both"/>
        <w:rPr>
          <w:rFonts w:ascii="Arial Narrow" w:hAnsi="Arial Narrow" w:cs="Arial"/>
          <w:bCs/>
          <w:sz w:val="18"/>
          <w:szCs w:val="18"/>
        </w:rPr>
      </w:pPr>
      <w:r w:rsidRPr="00CB2CA7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487F15AB" w14:textId="77777777" w:rsidR="009432A1" w:rsidRPr="00CB2CA7" w:rsidRDefault="009432A1" w:rsidP="009432A1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CB2CA7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CB2CA7" w14:paraId="3A0F29CE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E6F1B1C" w14:textId="77777777" w:rsidR="009432A1" w:rsidRPr="00CB2CA7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CB2CA7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176FE0C8" w14:textId="77777777" w:rsidR="009432A1" w:rsidRPr="00CB2CA7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CB2CA7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72C392CF" w14:textId="77777777" w:rsidR="00A80738" w:rsidRPr="00CB2CA7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CB2CA7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53E3FA45" w14:textId="77777777" w:rsidR="009432A1" w:rsidRPr="00CB2CA7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CB2CA7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CB2CA7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CB2CA7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CB2CA7" w14:paraId="77C51152" w14:textId="77777777" w:rsidTr="00A652DF">
        <w:tc>
          <w:tcPr>
            <w:tcW w:w="2269" w:type="dxa"/>
            <w:shd w:val="clear" w:color="auto" w:fill="auto"/>
          </w:tcPr>
          <w:p w14:paraId="6C0518A2" w14:textId="77777777" w:rsidR="009432A1" w:rsidRPr="00CB2CA7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B2CA7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A8EEA74" w14:textId="77777777" w:rsidR="009432A1" w:rsidRPr="00CB2CA7" w:rsidRDefault="006530F9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CB2CA7">
              <w:rPr>
                <w:rFonts w:ascii="Arial Narrow" w:hAnsi="Arial Narrow" w:cs="Arial"/>
                <w:bCs/>
                <w:sz w:val="24"/>
                <w:szCs w:val="24"/>
              </w:rPr>
              <w:t xml:space="preserve">Przedłużenie usług rozszerzonej usługi gwarancyjnej HP </w:t>
            </w:r>
            <w:proofErr w:type="spellStart"/>
            <w:r w:rsidRPr="00CB2CA7">
              <w:rPr>
                <w:rFonts w:ascii="Arial Narrow" w:hAnsi="Arial Narrow" w:cs="Arial"/>
                <w:bCs/>
                <w:sz w:val="24"/>
                <w:szCs w:val="24"/>
              </w:rPr>
              <w:t>Care</w:t>
            </w:r>
            <w:proofErr w:type="spellEnd"/>
            <w:r w:rsidRPr="00CB2CA7">
              <w:rPr>
                <w:rFonts w:ascii="Arial Narrow" w:hAnsi="Arial Narrow" w:cs="Arial"/>
                <w:bCs/>
                <w:sz w:val="24"/>
                <w:szCs w:val="24"/>
              </w:rPr>
              <w:t xml:space="preserve"> Pack</w:t>
            </w:r>
            <w:r w:rsidR="009432A1" w:rsidRPr="00CB2CA7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6530F9" w:rsidRPr="00CB2CA7" w14:paraId="71AF9064" w14:textId="77777777" w:rsidTr="007E55FC">
        <w:tc>
          <w:tcPr>
            <w:tcW w:w="2269" w:type="dxa"/>
            <w:shd w:val="clear" w:color="auto" w:fill="auto"/>
          </w:tcPr>
          <w:p w14:paraId="5E3664EF" w14:textId="77777777" w:rsidR="006530F9" w:rsidRPr="00CB2CA7" w:rsidRDefault="006530F9" w:rsidP="007E55F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B2CA7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7CAFF43" w14:textId="77777777" w:rsidR="006530F9" w:rsidRPr="00CB2CA7" w:rsidRDefault="006530F9" w:rsidP="007E55F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CB2CA7">
              <w:rPr>
                <w:rFonts w:ascii="Arial Narrow" w:hAnsi="Arial Narrow" w:cs="Arial"/>
                <w:bCs/>
                <w:sz w:val="24"/>
                <w:szCs w:val="24"/>
              </w:rPr>
              <w:t>141/2023</w:t>
            </w:r>
          </w:p>
        </w:tc>
      </w:tr>
    </w:tbl>
    <w:p w14:paraId="77435179" w14:textId="77777777" w:rsidR="00890B92" w:rsidRPr="00CB2CA7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CB2CA7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CB2CA7">
        <w:rPr>
          <w:rFonts w:ascii="Arial Narrow" w:hAnsi="Arial Narrow" w:cs="Arial"/>
          <w:sz w:val="24"/>
          <w:szCs w:val="24"/>
        </w:rPr>
        <w:t>22</w:t>
      </w:r>
      <w:r w:rsidR="0043158A" w:rsidRPr="00CB2CA7">
        <w:rPr>
          <w:rFonts w:ascii="Arial Narrow" w:hAnsi="Arial Narrow" w:cs="Arial"/>
          <w:sz w:val="24"/>
          <w:szCs w:val="24"/>
        </w:rPr>
        <w:t>2</w:t>
      </w:r>
      <w:r w:rsidRPr="00CB2CA7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CB2CA7">
        <w:rPr>
          <w:rFonts w:ascii="Arial Narrow" w:hAnsi="Arial Narrow" w:cs="Arial"/>
          <w:sz w:val="24"/>
          <w:szCs w:val="24"/>
        </w:rPr>
        <w:t>4</w:t>
      </w:r>
      <w:r w:rsidRPr="00CB2CA7">
        <w:rPr>
          <w:rFonts w:ascii="Arial Narrow" w:hAnsi="Arial Narrow" w:cs="Arial"/>
          <w:sz w:val="24"/>
          <w:szCs w:val="24"/>
        </w:rPr>
        <w:t xml:space="preserve"> </w:t>
      </w:r>
      <w:r w:rsidR="00890B92" w:rsidRPr="00CB2CA7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CB2CA7">
        <w:rPr>
          <w:rFonts w:ascii="Arial Narrow" w:hAnsi="Arial Narrow" w:cs="Arial"/>
          <w:sz w:val="24"/>
          <w:szCs w:val="24"/>
        </w:rPr>
        <w:t xml:space="preserve"> </w:t>
      </w:r>
      <w:r w:rsidR="006530F9" w:rsidRPr="00CB2CA7">
        <w:rPr>
          <w:rFonts w:ascii="Arial Narrow" w:hAnsi="Arial Narrow" w:cs="Arial"/>
          <w:sz w:val="24"/>
          <w:szCs w:val="24"/>
        </w:rPr>
        <w:t>(</w:t>
      </w:r>
      <w:proofErr w:type="spellStart"/>
      <w:r w:rsidR="006530F9" w:rsidRPr="00CB2CA7">
        <w:rPr>
          <w:rFonts w:ascii="Arial Narrow" w:hAnsi="Arial Narrow" w:cs="Arial"/>
          <w:sz w:val="24"/>
          <w:szCs w:val="24"/>
        </w:rPr>
        <w:t>t.j</w:t>
      </w:r>
      <w:proofErr w:type="spellEnd"/>
      <w:r w:rsidR="006530F9" w:rsidRPr="00CB2CA7">
        <w:rPr>
          <w:rFonts w:ascii="Arial Narrow" w:hAnsi="Arial Narrow" w:cs="Arial"/>
          <w:sz w:val="24"/>
          <w:szCs w:val="24"/>
        </w:rPr>
        <w:t>. Dz. U. z 2023r. poz. 1605)</w:t>
      </w:r>
      <w:r w:rsidR="00490DC0" w:rsidRPr="00CB2CA7">
        <w:rPr>
          <w:rFonts w:ascii="Arial Narrow" w:hAnsi="Arial Narrow" w:cs="Arial"/>
          <w:sz w:val="24"/>
          <w:szCs w:val="24"/>
        </w:rPr>
        <w:t xml:space="preserve"> </w:t>
      </w:r>
      <w:r w:rsidR="00890B92" w:rsidRPr="00CB2CA7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14:paraId="6C99869D" w14:textId="77777777" w:rsidR="0069085C" w:rsidRPr="00CB2CA7" w:rsidRDefault="006530F9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CB2CA7">
        <w:rPr>
          <w:rFonts w:ascii="Arial Narrow" w:hAnsi="Arial Narrow" w:cs="Arial"/>
          <w:b/>
          <w:sz w:val="24"/>
          <w:szCs w:val="24"/>
        </w:rPr>
        <w:t>215 000.00</w:t>
      </w:r>
      <w:r w:rsidR="00890B92" w:rsidRPr="00CB2CA7">
        <w:rPr>
          <w:rFonts w:ascii="Arial Narrow" w:hAnsi="Arial Narrow" w:cs="Arial"/>
          <w:sz w:val="24"/>
          <w:szCs w:val="24"/>
        </w:rPr>
        <w:t xml:space="preserve"> zł brutto.</w:t>
      </w:r>
    </w:p>
    <w:p w14:paraId="58CE3862" w14:textId="77777777" w:rsidR="00890B92" w:rsidRPr="00CB2CA7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7A55F179" w14:textId="77777777" w:rsidR="00890B92" w:rsidRPr="00CB2CA7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4E1DA20C" w14:textId="77777777" w:rsidR="00890B92" w:rsidRPr="00CB2CA7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61DE8032" w14:textId="77777777" w:rsidR="00A80738" w:rsidRPr="00CB2CA7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CB2CA7">
        <w:rPr>
          <w:rFonts w:ascii="Arial Narrow" w:hAnsi="Arial Narrow" w:cs="Arial"/>
          <w:i/>
          <w:szCs w:val="24"/>
        </w:rPr>
        <w:t>Zamawiający</w:t>
      </w:r>
    </w:p>
    <w:p w14:paraId="1397A72A" w14:textId="77777777" w:rsidR="00CB2CA7" w:rsidRDefault="00CB2CA7" w:rsidP="00CB2C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C7661B6" w14:textId="77777777" w:rsidR="00CB2CA7" w:rsidRDefault="00CB2CA7" w:rsidP="00CB2C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8F9CB2E" w14:textId="77777777" w:rsidR="00CB2CA7" w:rsidRDefault="00CB2CA7" w:rsidP="00CB2C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9A9F11A" w14:textId="77777777" w:rsidR="00CB2CA7" w:rsidRDefault="00CB2CA7" w:rsidP="00CB2C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C5D761A" w14:textId="77777777" w:rsidR="00CB2CA7" w:rsidRDefault="00CB2CA7" w:rsidP="00CB2C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A3ADFE2" w14:textId="77777777" w:rsidR="00CB2CA7" w:rsidRDefault="00CB2CA7" w:rsidP="00CB2C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B323594" w14:textId="77777777" w:rsidR="00CB2CA7" w:rsidRDefault="00CB2CA7" w:rsidP="00CB2C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80B5CA3" w14:textId="77777777" w:rsidR="00CB2CA7" w:rsidRDefault="00CB2CA7" w:rsidP="00CB2C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FA8F196" w14:textId="77777777" w:rsidR="00CB2CA7" w:rsidRDefault="00CB2CA7" w:rsidP="00CB2C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D5A84A0" w14:textId="77777777" w:rsidR="00CB2CA7" w:rsidRDefault="00CB2CA7" w:rsidP="00CB2C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86D574A" w14:textId="77777777" w:rsidR="00CB2CA7" w:rsidRDefault="00CB2CA7" w:rsidP="00CB2C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651A789" w14:textId="77777777" w:rsidR="00CB2CA7" w:rsidRDefault="00CB2CA7" w:rsidP="00CB2C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162363B" w14:textId="77777777" w:rsidR="00CB2CA7" w:rsidRDefault="00CB2CA7" w:rsidP="00CB2C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F581E38" w14:textId="77777777" w:rsidR="00CB2CA7" w:rsidRDefault="00CB2CA7" w:rsidP="00CB2C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78ADC56" w14:textId="5FC7641A" w:rsidR="00CB2CA7" w:rsidRPr="00CB2CA7" w:rsidRDefault="00CB2CA7" w:rsidP="00CB2C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CB2CA7">
        <w:rPr>
          <w:rFonts w:ascii="Arial Narrow" w:hAnsi="Arial Narrow"/>
          <w:sz w:val="18"/>
          <w:szCs w:val="20"/>
        </w:rPr>
        <w:t>Wykonano w 1 egz. na</w:t>
      </w:r>
      <w:r w:rsidRPr="00CB2CA7">
        <w:rPr>
          <w:rFonts w:ascii="Arial Narrow" w:hAnsi="Arial Narrow"/>
          <w:sz w:val="18"/>
          <w:szCs w:val="20"/>
        </w:rPr>
        <w:t xml:space="preserve"> 1</w:t>
      </w:r>
      <w:r w:rsidRPr="00CB2CA7">
        <w:rPr>
          <w:rFonts w:ascii="Arial Narrow" w:hAnsi="Arial Narrow"/>
          <w:sz w:val="18"/>
          <w:szCs w:val="20"/>
        </w:rPr>
        <w:t xml:space="preserve"> ark.</w:t>
      </w:r>
    </w:p>
    <w:p w14:paraId="45339945" w14:textId="77777777" w:rsidR="00CB2CA7" w:rsidRPr="00CB2CA7" w:rsidRDefault="00CB2CA7" w:rsidP="00CB2C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CB2CA7">
        <w:rPr>
          <w:rFonts w:ascii="Arial Narrow" w:hAnsi="Arial Narrow"/>
          <w:sz w:val="18"/>
          <w:szCs w:val="20"/>
        </w:rPr>
        <w:t xml:space="preserve">Egz. 1 – a/a </w:t>
      </w:r>
      <w:proofErr w:type="spellStart"/>
      <w:r w:rsidRPr="00CB2CA7">
        <w:rPr>
          <w:rFonts w:ascii="Arial Narrow" w:hAnsi="Arial Narrow"/>
          <w:sz w:val="18"/>
          <w:szCs w:val="20"/>
        </w:rPr>
        <w:t>SZPubl</w:t>
      </w:r>
      <w:proofErr w:type="spellEnd"/>
      <w:r w:rsidRPr="00CB2CA7">
        <w:rPr>
          <w:rFonts w:ascii="Arial Narrow" w:hAnsi="Arial Narrow"/>
          <w:sz w:val="18"/>
          <w:szCs w:val="20"/>
        </w:rPr>
        <w:t xml:space="preserve">.  str. </w:t>
      </w:r>
      <w:proofErr w:type="spellStart"/>
      <w:r w:rsidRPr="00CB2CA7">
        <w:rPr>
          <w:rFonts w:ascii="Arial Narrow" w:hAnsi="Arial Narrow"/>
          <w:sz w:val="18"/>
          <w:szCs w:val="20"/>
        </w:rPr>
        <w:t>int</w:t>
      </w:r>
      <w:proofErr w:type="spellEnd"/>
      <w:r w:rsidRPr="00CB2CA7">
        <w:rPr>
          <w:rFonts w:ascii="Arial Narrow" w:hAnsi="Arial Narrow"/>
          <w:sz w:val="18"/>
          <w:szCs w:val="20"/>
        </w:rPr>
        <w:t>. 10wsk.mil.pl i platforma: e-propublico.pl</w:t>
      </w:r>
    </w:p>
    <w:p w14:paraId="678BD796" w14:textId="77777777" w:rsidR="00CB2CA7" w:rsidRPr="00CB2CA7" w:rsidRDefault="00CB2CA7" w:rsidP="00CB2CA7">
      <w:pPr>
        <w:rPr>
          <w:rFonts w:ascii="Arial Narrow" w:hAnsi="Arial Narrow"/>
          <w:sz w:val="18"/>
        </w:rPr>
      </w:pPr>
      <w:r w:rsidRPr="00CB2CA7">
        <w:rPr>
          <w:rFonts w:ascii="Arial Narrow" w:hAnsi="Arial Narrow"/>
          <w:sz w:val="18"/>
        </w:rPr>
        <w:t>Wyk. P. Kucharska – tel. 261 417 449</w:t>
      </w:r>
    </w:p>
    <w:p w14:paraId="2FE8F633" w14:textId="55C755DB" w:rsidR="00C236D3" w:rsidRPr="00CB2CA7" w:rsidRDefault="00CB2CA7" w:rsidP="00CB2CA7">
      <w:pPr>
        <w:rPr>
          <w:rFonts w:ascii="Arial Narrow" w:hAnsi="Arial Narrow" w:cs="Arial"/>
          <w:sz w:val="22"/>
          <w:szCs w:val="22"/>
        </w:rPr>
      </w:pPr>
      <w:r w:rsidRPr="00CB2CA7">
        <w:rPr>
          <w:rFonts w:ascii="Arial Narrow" w:hAnsi="Arial Narrow"/>
          <w:sz w:val="18"/>
        </w:rPr>
        <w:t xml:space="preserve">Data: </w:t>
      </w:r>
      <w:r w:rsidRPr="00CB2CA7">
        <w:rPr>
          <w:rFonts w:ascii="Arial Narrow" w:hAnsi="Arial Narrow"/>
          <w:sz w:val="18"/>
        </w:rPr>
        <w:t>21.12.2023 r.</w:t>
      </w:r>
    </w:p>
    <w:sectPr w:rsidR="00C236D3" w:rsidRPr="00CB2CA7" w:rsidSect="00CB2CA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993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0750E7" w14:textId="77777777" w:rsidR="00CE6D51" w:rsidRDefault="00CE6D51">
      <w:r>
        <w:separator/>
      </w:r>
    </w:p>
  </w:endnote>
  <w:endnote w:type="continuationSeparator" w:id="0">
    <w:p w14:paraId="19CB7909" w14:textId="77777777" w:rsidR="00CE6D51" w:rsidRDefault="00CE6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5E901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CB9EB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724EB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7D0341F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02D43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C941287" w14:textId="77777777" w:rsidR="009F189D" w:rsidRDefault="009F189D">
    <w:pPr>
      <w:pStyle w:val="Stopka"/>
      <w:tabs>
        <w:tab w:val="clear" w:pos="4536"/>
      </w:tabs>
      <w:jc w:val="center"/>
    </w:pPr>
  </w:p>
  <w:p w14:paraId="3797A90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462E68" w14:textId="77777777" w:rsidR="00CE6D51" w:rsidRDefault="00CE6D51">
      <w:r>
        <w:separator/>
      </w:r>
    </w:p>
  </w:footnote>
  <w:footnote w:type="continuationSeparator" w:id="0">
    <w:p w14:paraId="0C313FE1" w14:textId="77777777" w:rsidR="00CE6D51" w:rsidRDefault="00CE6D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B20510" w14:textId="77777777" w:rsidR="006530F9" w:rsidRDefault="006530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21CC9B" w14:textId="77777777" w:rsidR="006530F9" w:rsidRDefault="006530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C0F284" w14:textId="77777777" w:rsidR="006530F9" w:rsidRDefault="006530F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6D51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530F9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CB2CA7"/>
    <w:rsid w:val="00CE6D51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F14C9A"/>
  <w15:chartTrackingRefBased/>
  <w15:docId w15:val="{6BCB792F-69D3-41BC-BA85-8088316F2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B2CA7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CB2C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106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2023-12-21T05:41:00Z</dcterms:created>
  <dcterms:modified xsi:type="dcterms:W3CDTF">2023-12-21T05:43:00Z</dcterms:modified>
</cp:coreProperties>
</file>