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A567A" w14:textId="2C18F070" w:rsidR="00025386" w:rsidRPr="002D2F7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D2F7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D2F73" w:rsidRPr="002D2F73">
        <w:rPr>
          <w:rFonts w:ascii="Arial Narrow" w:hAnsi="Arial Narrow" w:cs="Arial"/>
          <w:bCs/>
          <w:i w:val="0"/>
          <w:szCs w:val="24"/>
        </w:rPr>
        <w:t>3</w:t>
      </w:r>
      <w:r w:rsidR="007666D6" w:rsidRPr="002D2F7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D2F73" w14:paraId="286BF7B3" w14:textId="77777777" w:rsidTr="00467CA2">
        <w:tc>
          <w:tcPr>
            <w:tcW w:w="2800" w:type="dxa"/>
            <w:shd w:val="clear" w:color="auto" w:fill="auto"/>
          </w:tcPr>
          <w:p w14:paraId="4F44373F" w14:textId="77777777" w:rsidR="00D520D3" w:rsidRPr="002D2F7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2F7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D2F7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085D2F" w14:textId="77777777" w:rsidR="00D520D3" w:rsidRPr="002D2F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EB79C3" w14:textId="77777777" w:rsidR="00D520D3" w:rsidRPr="002D2F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AB15B0" w14:textId="77777777" w:rsidR="00D520D3" w:rsidRPr="002D2F7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D2F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D2F7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D2F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D2F73" w14:paraId="68F35CA3" w14:textId="77777777" w:rsidTr="00467CA2">
        <w:tc>
          <w:tcPr>
            <w:tcW w:w="2800" w:type="dxa"/>
            <w:shd w:val="clear" w:color="auto" w:fill="auto"/>
          </w:tcPr>
          <w:p w14:paraId="510A641F" w14:textId="77777777" w:rsidR="00D520D3" w:rsidRPr="002D2F7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2F7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AFC7CA" w14:textId="77777777" w:rsidR="00D520D3" w:rsidRPr="002D2F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09051A5" w14:textId="77777777" w:rsidR="00D520D3" w:rsidRPr="002D2F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9908CC" w14:textId="77777777" w:rsidR="00D520D3" w:rsidRPr="002D2F7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D2F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D2F7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D2F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B35D405" w14:textId="77777777" w:rsidR="00B62AD0" w:rsidRPr="002D2F7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D2F73" w14:paraId="79D0841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B13B8DB" w14:textId="77777777" w:rsidR="00053927" w:rsidRPr="002D2F7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D2F7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EA778C1" w14:textId="77777777" w:rsidR="00053927" w:rsidRPr="002D2F7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D2F7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D2F7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D2F7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68497C" w14:textId="77777777" w:rsidR="0071340C" w:rsidRPr="002D2F7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D2F7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D2F7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C4100" w:rsidRPr="002D2F73">
        <w:rPr>
          <w:rFonts w:ascii="Arial Narrow" w:hAnsi="Arial Narrow" w:cs="Arial"/>
          <w:sz w:val="24"/>
          <w:szCs w:val="24"/>
        </w:rPr>
        <w:t>(</w:t>
      </w:r>
      <w:proofErr w:type="spellStart"/>
      <w:r w:rsidR="00CC4100" w:rsidRPr="002D2F73">
        <w:rPr>
          <w:rFonts w:ascii="Arial Narrow" w:hAnsi="Arial Narrow" w:cs="Arial"/>
          <w:sz w:val="24"/>
          <w:szCs w:val="24"/>
        </w:rPr>
        <w:t>t.j</w:t>
      </w:r>
      <w:proofErr w:type="spellEnd"/>
      <w:r w:rsidR="00CC4100" w:rsidRPr="002D2F73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D2F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D2F73" w14:paraId="1DD0CFC3" w14:textId="77777777" w:rsidTr="00467CA2">
        <w:tc>
          <w:tcPr>
            <w:tcW w:w="2269" w:type="dxa"/>
            <w:shd w:val="clear" w:color="auto" w:fill="auto"/>
          </w:tcPr>
          <w:p w14:paraId="6ED7FFDF" w14:textId="77777777" w:rsidR="00D520D3" w:rsidRPr="002D2F7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800871" w14:textId="77777777" w:rsidR="00D520D3" w:rsidRPr="002D2F73" w:rsidRDefault="00CC410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D520D3" w:rsidRPr="002D2F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4100" w:rsidRPr="002D2F73" w14:paraId="2E764DA3" w14:textId="77777777" w:rsidTr="00E429D2">
        <w:tc>
          <w:tcPr>
            <w:tcW w:w="2269" w:type="dxa"/>
            <w:shd w:val="clear" w:color="auto" w:fill="auto"/>
          </w:tcPr>
          <w:p w14:paraId="6EBF374A" w14:textId="77777777" w:rsidR="00CC4100" w:rsidRPr="002D2F73" w:rsidRDefault="00CC4100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B90EB7" w14:textId="77777777" w:rsidR="00CC4100" w:rsidRPr="002D2F73" w:rsidRDefault="00CC4100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142/2023</w:t>
            </w:r>
          </w:p>
        </w:tc>
      </w:tr>
    </w:tbl>
    <w:p w14:paraId="0B8D20D0" w14:textId="77777777" w:rsidR="00DC652A" w:rsidRPr="002D2F73" w:rsidRDefault="00CC410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D2F7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03080B0" w14:textId="77777777" w:rsidR="00DC652A" w:rsidRPr="002D2F7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2F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FC5B176" w14:textId="77777777" w:rsidR="0071340C" w:rsidRPr="002D2F7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D2F7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D2F7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D2F7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E35C751" w14:textId="77777777" w:rsidR="0071340C" w:rsidRPr="002D2F7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02C6B41" w14:textId="77777777" w:rsidR="0071340C" w:rsidRPr="002D2F7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31B8E20" w14:textId="77777777" w:rsidR="0071340C" w:rsidRPr="002D2F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2F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3286906" w14:textId="77777777" w:rsidR="0071340C" w:rsidRPr="002D2F7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D2F7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D2F7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D2F7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051C759" w14:textId="77777777" w:rsidR="0071340C" w:rsidRPr="002D2F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C5975B5" w14:textId="77777777" w:rsidR="0071340C" w:rsidRPr="002D2F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F05591A" w14:textId="77777777" w:rsidR="00DC652A" w:rsidRPr="002D2F7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D2F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D2F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D2F7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B3804B2" w14:textId="77777777" w:rsidR="00DC652A" w:rsidRPr="002D2F7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D2F7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D2F7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F192118" w14:textId="77777777" w:rsidR="0093388F" w:rsidRPr="002D2F7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D2F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2175614" w14:textId="77777777" w:rsidR="0093388F" w:rsidRPr="002D2F7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44E3E99" w14:textId="77777777" w:rsidR="0093388F" w:rsidRPr="002D2F7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D2F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8C4147A" w14:textId="77777777" w:rsidR="00CB29AC" w:rsidRPr="002D2F7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5525C32" w14:textId="77777777" w:rsidR="00CB29AC" w:rsidRPr="002D2F7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2F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3A7B5C4" w14:textId="77777777" w:rsidR="00830970" w:rsidRPr="002D2F7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D2F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D2F7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3F5049C" w14:textId="77777777" w:rsidR="00E27ABB" w:rsidRPr="002D2F7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2F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D2F73" w14:paraId="59A0A3BE" w14:textId="77777777" w:rsidTr="00467CA2">
        <w:tc>
          <w:tcPr>
            <w:tcW w:w="2660" w:type="dxa"/>
            <w:shd w:val="clear" w:color="auto" w:fill="auto"/>
          </w:tcPr>
          <w:p w14:paraId="59BE976F" w14:textId="77777777" w:rsidR="00D520D3" w:rsidRPr="002D2F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C45117" w14:textId="77777777" w:rsidR="00D520D3" w:rsidRPr="002D2F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967E268" w14:textId="77777777" w:rsidR="00D520D3" w:rsidRPr="002D2F7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1657DC9" w14:textId="77777777" w:rsidR="00D520D3" w:rsidRPr="002D2F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D973EDD" w14:textId="77777777" w:rsidR="00D520D3" w:rsidRPr="002D2F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53A2FE" w14:textId="77777777" w:rsidR="00D520D3" w:rsidRPr="002D2F7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2F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C4100" w:rsidRPr="002D2F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D2F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D2F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D2F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2B69614" w14:textId="77777777" w:rsidR="00E27ABB" w:rsidRPr="002D2F7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D2F7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788C0" w14:textId="77777777" w:rsidR="004D4568" w:rsidRDefault="004D4568" w:rsidP="00025386">
      <w:pPr>
        <w:spacing w:after="0" w:line="240" w:lineRule="auto"/>
      </w:pPr>
      <w:r>
        <w:separator/>
      </w:r>
    </w:p>
  </w:endnote>
  <w:endnote w:type="continuationSeparator" w:id="0">
    <w:p w14:paraId="082F490F" w14:textId="77777777" w:rsidR="004D4568" w:rsidRDefault="004D45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A5498" w14:textId="77777777" w:rsidR="00CC4100" w:rsidRDefault="00CC4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5132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C530FD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1BF41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86FF03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D5B9" w14:textId="77777777" w:rsidR="00CC4100" w:rsidRDefault="00CC4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59641" w14:textId="77777777" w:rsidR="004D4568" w:rsidRDefault="004D4568" w:rsidP="00025386">
      <w:pPr>
        <w:spacing w:after="0" w:line="240" w:lineRule="auto"/>
      </w:pPr>
      <w:r>
        <w:separator/>
      </w:r>
    </w:p>
  </w:footnote>
  <w:footnote w:type="continuationSeparator" w:id="0">
    <w:p w14:paraId="2DC77DBD" w14:textId="77777777" w:rsidR="004D4568" w:rsidRDefault="004D45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76322" w14:textId="77777777" w:rsidR="00CC4100" w:rsidRDefault="00CC4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D3E82" w14:textId="77777777" w:rsidR="00CC4100" w:rsidRDefault="00CC4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DEE01" w14:textId="77777777" w:rsidR="00CC4100" w:rsidRDefault="00CC4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70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456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2F73"/>
    <w:rsid w:val="004374F2"/>
    <w:rsid w:val="00460705"/>
    <w:rsid w:val="00467CA2"/>
    <w:rsid w:val="00485239"/>
    <w:rsid w:val="004D4568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C4100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0B239"/>
  <w15:chartTrackingRefBased/>
  <w15:docId w15:val="{4C92326C-7A90-4C2C-B8A6-8653D8AA5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2023-12-21T08:05:00Z</dcterms:created>
  <dcterms:modified xsi:type="dcterms:W3CDTF">2023-12-21T08:05:00Z</dcterms:modified>
</cp:coreProperties>
</file>