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3F4FBDF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8468CA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7B6A8EC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8468CA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43DD16C" w14:textId="0B62DA1C" w:rsidR="00630ED4" w:rsidRPr="008468CA" w:rsidRDefault="004F0DC7" w:rsidP="00AA2BEC">
      <w:pPr>
        <w:spacing w:line="276" w:lineRule="auto"/>
        <w:jc w:val="center"/>
        <w:rPr>
          <w:b/>
        </w:rPr>
      </w:pPr>
      <w:r w:rsidRPr="008468CA">
        <w:rPr>
          <w:b/>
        </w:rPr>
        <w:t xml:space="preserve">Usługi transportu </w:t>
      </w:r>
      <w:r w:rsidR="008468CA">
        <w:rPr>
          <w:b/>
        </w:rPr>
        <w:t>sanitarnego na potrzeby Szpitala Wojewódzkiego w Poznaniu</w:t>
      </w:r>
    </w:p>
    <w:p w14:paraId="06188C3D" w14:textId="77777777" w:rsidR="004F0DC7" w:rsidRPr="003E3810" w:rsidRDefault="004F0DC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8468CA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94233" w:rsidRPr="007677F8" w14:paraId="41A1490C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FA77ADB" w14:textId="35FF9B91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151377648"/>
            <w:bookmarkEnd w:id="1"/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  <w:tr w:rsidR="008468CA" w:rsidRPr="007677F8" w14:paraId="275749D0" w14:textId="77777777" w:rsidTr="008468CA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F945E" w14:textId="157FC6AF" w:rsidR="008468CA" w:rsidRPr="007677F8" w:rsidRDefault="008468CA" w:rsidP="0052499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3" w:name="_Hlk151378082"/>
            <w:bookmarkEnd w:id="2"/>
            <w:r>
              <w:rPr>
                <w:rFonts w:eastAsia="Calibri"/>
                <w:sz w:val="22"/>
                <w:szCs w:val="22"/>
              </w:rPr>
              <w:t>Numer telefonu umożliwiający przyjmowanie zleceń przez całą dobę – zgodnie z &amp; 4 ust. 5 wzoru umowy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D255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6F20EE34" w14:textId="07FD5C11" w:rsidR="008468CA" w:rsidRDefault="008468CA" w:rsidP="008468CA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137C93D1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tel.          </w:t>
            </w:r>
          </w:p>
          <w:p w14:paraId="5D5F2D3C" w14:textId="43094DC2" w:rsidR="008468CA" w:rsidRPr="007677F8" w:rsidRDefault="008468CA" w:rsidP="008468C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3"/>
      <w:tr w:rsidR="008468CA" w:rsidRPr="007677F8" w14:paraId="3364D75A" w14:textId="77777777" w:rsidTr="008468CA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C9B4E" w14:textId="44B9F490" w:rsidR="008468CA" w:rsidRPr="007677F8" w:rsidRDefault="008468CA" w:rsidP="0052499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D76A48">
              <w:rPr>
                <w:rFonts w:eastAsia="Calibri"/>
                <w:sz w:val="22"/>
                <w:szCs w:val="22"/>
                <w:u w:val="single"/>
              </w:rPr>
              <w:t>drugi</w:t>
            </w:r>
            <w:r w:rsidRPr="008468CA">
              <w:rPr>
                <w:rFonts w:eastAsia="Calibri"/>
                <w:sz w:val="22"/>
                <w:szCs w:val="22"/>
              </w:rPr>
              <w:t xml:space="preserve"> numer telefonu w przypadku wystąpienia trudności z uzyskaniem połączenia na pierwszy numer tel. – </w:t>
            </w:r>
            <w:r w:rsidRPr="00D76A48">
              <w:rPr>
                <w:rFonts w:eastAsia="Calibri"/>
                <w:sz w:val="22"/>
                <w:szCs w:val="22"/>
                <w:u w:val="single"/>
              </w:rPr>
              <w:t>dotyczy zadania nr 7 i 8</w:t>
            </w:r>
            <w:r w:rsidRPr="008468CA">
              <w:rPr>
                <w:rFonts w:eastAsia="Calibri"/>
                <w:sz w:val="22"/>
                <w:szCs w:val="22"/>
              </w:rPr>
              <w:t xml:space="preserve"> – </w:t>
            </w:r>
            <w:r>
              <w:rPr>
                <w:rFonts w:eastAsia="Calibri"/>
                <w:sz w:val="22"/>
                <w:szCs w:val="22"/>
              </w:rPr>
              <w:t>zgodnie z &amp; 4 ust. 5 wzoru umowy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ECDCA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3B2978AD" w14:textId="32017CA8" w:rsidR="008468CA" w:rsidRDefault="008468CA" w:rsidP="00D76A48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41076AD3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tel.          </w:t>
            </w:r>
          </w:p>
          <w:p w14:paraId="549A02A8" w14:textId="77777777" w:rsidR="008468CA" w:rsidRPr="007677F8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4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4"/>
    <w:p w14:paraId="38BA0BBE" w14:textId="77777777" w:rsidR="00630ED4" w:rsidRDefault="00630ED4" w:rsidP="00A14961">
      <w:pPr>
        <w:pStyle w:val="Akapitzlist"/>
        <w:spacing w:line="360" w:lineRule="auto"/>
        <w:ind w:left="284"/>
        <w:jc w:val="both"/>
        <w:rPr>
          <w:b/>
          <w:sz w:val="22"/>
        </w:rPr>
      </w:pPr>
    </w:p>
    <w:p w14:paraId="41051043" w14:textId="4606B3F9" w:rsidR="00CF237D" w:rsidRPr="00CF237D" w:rsidRDefault="00CF237D" w:rsidP="00A14961">
      <w:pPr>
        <w:pStyle w:val="Akapitzlist"/>
        <w:spacing w:line="360" w:lineRule="auto"/>
        <w:ind w:left="284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1 - Całodobowa usługa transportu sanitarnego (T)  do przewozu pacjentów w pozycji siedzącej lub leżącej, (zespół: kierowca  i sanitariusz) oraz pacjentów </w:t>
      </w:r>
      <w:proofErr w:type="spellStart"/>
      <w:r w:rsidRPr="00CF237D">
        <w:rPr>
          <w:bCs/>
          <w:sz w:val="22"/>
          <w:u w:val="single"/>
        </w:rPr>
        <w:t>bariatrycznych</w:t>
      </w:r>
      <w:proofErr w:type="spellEnd"/>
      <w:r w:rsidRPr="00CF237D">
        <w:rPr>
          <w:bCs/>
          <w:sz w:val="22"/>
          <w:u w:val="single"/>
        </w:rPr>
        <w:t xml:space="preserve"> (pow. 120 kg) na potrzeby Filii 1 i 3</w:t>
      </w:r>
    </w:p>
    <w:p w14:paraId="70AD3D7E" w14:textId="6A4CAFBC" w:rsidR="00E401EB" w:rsidRDefault="00862BEF" w:rsidP="00862BEF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   </w:t>
      </w:r>
      <w:bookmarkStart w:id="5" w:name="_Hlk151466084"/>
      <w:r w:rsidR="00E401EB"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 w:rsidR="00E401EB">
        <w:rPr>
          <w:bCs/>
          <w:sz w:val="22"/>
        </w:rPr>
        <w:t>…… zł</w:t>
      </w:r>
    </w:p>
    <w:p w14:paraId="28743C05" w14:textId="7D091C18" w:rsidR="00567CC9" w:rsidRDefault="00AC2D4F" w:rsidP="00862BEF">
      <w:pPr>
        <w:spacing w:line="276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lastRenderedPageBreak/>
        <w:t>stawka  podatku VAT wynosi  ......%</w:t>
      </w:r>
      <w:r w:rsidR="00A14961" w:rsidRPr="006435BF">
        <w:rPr>
          <w:sz w:val="22"/>
          <w:szCs w:val="22"/>
        </w:rPr>
        <w:t xml:space="preserve">, </w:t>
      </w:r>
    </w:p>
    <w:p w14:paraId="411CF8FE" w14:textId="2EA9E871" w:rsidR="00E401EB" w:rsidRPr="00E401EB" w:rsidRDefault="00862BEF" w:rsidP="00862BEF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 </w:t>
      </w:r>
      <w:r w:rsidR="00E401EB"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="00E401EB" w:rsidRPr="00E401EB">
        <w:rPr>
          <w:b/>
          <w:sz w:val="22"/>
        </w:rPr>
        <w:t>za wykonanie całości przedmiotu zamówienia wynosi: …………</w:t>
      </w:r>
      <w:r w:rsidR="00CF237D">
        <w:rPr>
          <w:b/>
          <w:sz w:val="22"/>
        </w:rPr>
        <w:t>……</w:t>
      </w:r>
      <w:r w:rsidR="00E401EB" w:rsidRPr="00E401EB">
        <w:rPr>
          <w:b/>
          <w:sz w:val="22"/>
        </w:rPr>
        <w:t>….. zł</w:t>
      </w:r>
    </w:p>
    <w:p w14:paraId="6B0E6CDE" w14:textId="42F8E940" w:rsidR="00A14961" w:rsidRDefault="00862BEF" w:rsidP="00862BEF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</w:t>
      </w:r>
      <w:r w:rsidR="00E401EB"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 w:rsidR="00E401EB">
        <w:rPr>
          <w:bCs/>
          <w:sz w:val="22"/>
        </w:rPr>
        <w:t>…………………………</w:t>
      </w:r>
      <w:r w:rsidR="00CF237D">
        <w:rPr>
          <w:bCs/>
          <w:sz w:val="22"/>
        </w:rPr>
        <w:t>…</w:t>
      </w:r>
      <w:r w:rsidR="00E401EB">
        <w:rPr>
          <w:bCs/>
          <w:sz w:val="22"/>
        </w:rPr>
        <w:t>…………… zł)</w:t>
      </w:r>
      <w:r w:rsidR="00063162">
        <w:rPr>
          <w:bCs/>
          <w:sz w:val="22"/>
        </w:rPr>
        <w:t xml:space="preserve">, </w:t>
      </w:r>
    </w:p>
    <w:p w14:paraId="5396FFCD" w14:textId="02292A77" w:rsidR="004F0DC7" w:rsidRDefault="004F0DC7" w:rsidP="00862B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62E02D4B" w14:textId="65D43862" w:rsidR="004F0DC7" w:rsidRDefault="004F0DC7" w:rsidP="00862B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D7D1A">
        <w:rPr>
          <w:sz w:val="22"/>
          <w:szCs w:val="22"/>
        </w:rPr>
        <w:t xml:space="preserve"> </w:t>
      </w:r>
      <w:r w:rsidR="009306A6" w:rsidRPr="00CF237D">
        <w:rPr>
          <w:b/>
          <w:bCs/>
          <w:sz w:val="22"/>
          <w:szCs w:val="22"/>
        </w:rPr>
        <w:t xml:space="preserve">stawka za </w:t>
      </w:r>
      <w:r w:rsidRPr="00CF237D">
        <w:rPr>
          <w:b/>
          <w:bCs/>
          <w:sz w:val="22"/>
          <w:szCs w:val="22"/>
        </w:rPr>
        <w:t xml:space="preserve">1 </w:t>
      </w:r>
      <w:r w:rsidR="009306A6" w:rsidRPr="00CF237D">
        <w:rPr>
          <w:b/>
          <w:bCs/>
          <w:sz w:val="22"/>
          <w:szCs w:val="22"/>
        </w:rPr>
        <w:t>km</w:t>
      </w:r>
      <w:r w:rsidRPr="00CF237D">
        <w:rPr>
          <w:b/>
          <w:bCs/>
          <w:sz w:val="22"/>
          <w:szCs w:val="22"/>
        </w:rPr>
        <w:t xml:space="preserve">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50F223DD" w14:textId="04AB2FE7" w:rsidR="00862BEF" w:rsidRPr="009E22AD" w:rsidRDefault="00862BEF" w:rsidP="00862BEF">
      <w:pPr>
        <w:spacing w:line="276" w:lineRule="auto"/>
        <w:ind w:left="142"/>
        <w:jc w:val="both"/>
        <w:rPr>
          <w:color w:val="FF0000"/>
        </w:rPr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9E22AD">
        <w:rPr>
          <w:color w:val="FF0000"/>
        </w:rPr>
        <w:t xml:space="preserve">(wpisać odpowiednio: </w:t>
      </w:r>
      <w:r w:rsidR="009E22AD" w:rsidRPr="009E22AD">
        <w:rPr>
          <w:color w:val="FF0000"/>
        </w:rPr>
        <w:t xml:space="preserve">3 pojazdy, 4 pojazdy, 5 pojazdów, 6 pojazdów i więcej - </w:t>
      </w:r>
      <w:r w:rsidRPr="009E22AD">
        <w:rPr>
          <w:color w:val="FF0000"/>
          <w:u w:val="single"/>
        </w:rPr>
        <w:t>podać dokładnie ile</w:t>
      </w:r>
      <w:r w:rsidRPr="009E22AD">
        <w:rPr>
          <w:color w:val="FF0000"/>
        </w:rPr>
        <w:t>,)</w:t>
      </w:r>
    </w:p>
    <w:p w14:paraId="3E7C3663" w14:textId="4AB25F96" w:rsidR="004F0DC7" w:rsidRPr="00825A27" w:rsidRDefault="00862BEF" w:rsidP="00862B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D7D1A" w:rsidRPr="00825A27">
        <w:rPr>
          <w:sz w:val="22"/>
          <w:szCs w:val="22"/>
        </w:rPr>
        <w:t xml:space="preserve"> </w:t>
      </w:r>
      <w:r w:rsidR="004F0DC7" w:rsidRPr="00825A27">
        <w:rPr>
          <w:sz w:val="22"/>
          <w:szCs w:val="22"/>
        </w:rPr>
        <w:t>Termin wykonania umowy wynosi</w:t>
      </w:r>
      <w:r w:rsidR="00CF237D">
        <w:rPr>
          <w:sz w:val="22"/>
          <w:szCs w:val="22"/>
        </w:rPr>
        <w:t>:</w:t>
      </w:r>
      <w:r w:rsidR="004F0DC7" w:rsidRPr="00825A27">
        <w:rPr>
          <w:sz w:val="22"/>
          <w:szCs w:val="22"/>
        </w:rPr>
        <w:t xml:space="preserve"> 12 miesięcy od daty zawarcia umowy.</w:t>
      </w:r>
    </w:p>
    <w:p w14:paraId="0FFCD447" w14:textId="3809DF59" w:rsidR="00E401EB" w:rsidRDefault="00862BEF" w:rsidP="00862BEF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5D7D1A" w:rsidRPr="00825A27">
        <w:rPr>
          <w:sz w:val="22"/>
          <w:szCs w:val="22"/>
        </w:rPr>
        <w:t xml:space="preserve"> </w:t>
      </w:r>
      <w:r w:rsidR="00E401EB" w:rsidRPr="00825A27">
        <w:rPr>
          <w:bCs/>
          <w:sz w:val="22"/>
          <w:szCs w:val="22"/>
        </w:rPr>
        <w:t xml:space="preserve">Warunki płatności: </w:t>
      </w:r>
      <w:r w:rsidR="00781D83" w:rsidRPr="00825A27">
        <w:rPr>
          <w:bCs/>
          <w:sz w:val="22"/>
          <w:szCs w:val="22"/>
        </w:rPr>
        <w:t>6</w:t>
      </w:r>
      <w:r w:rsidR="00D971D1" w:rsidRPr="00825A27">
        <w:rPr>
          <w:bCs/>
          <w:sz w:val="22"/>
          <w:szCs w:val="22"/>
        </w:rPr>
        <w:t>0 dni</w:t>
      </w:r>
    </w:p>
    <w:bookmarkEnd w:id="5"/>
    <w:p w14:paraId="62BB3F6A" w14:textId="77777777" w:rsidR="00E166D0" w:rsidRDefault="00E166D0" w:rsidP="00CF237D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73C6EE7F" w14:textId="77777777" w:rsidR="00E166D0" w:rsidRDefault="00E166D0" w:rsidP="00E166D0">
      <w:pPr>
        <w:pStyle w:val="Akapitzlist"/>
        <w:spacing w:line="360" w:lineRule="auto"/>
        <w:ind w:left="284"/>
        <w:jc w:val="both"/>
        <w:rPr>
          <w:bCs/>
          <w:sz w:val="22"/>
          <w:u w:val="single"/>
        </w:rPr>
      </w:pPr>
    </w:p>
    <w:p w14:paraId="0648610B" w14:textId="656F0D09" w:rsidR="00E166D0" w:rsidRPr="00CF237D" w:rsidRDefault="00E166D0" w:rsidP="005A2C1E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>Całodobowa usługa transportu sanitarnego (T)  do przewozu pacjentów w pozycji siedzącej lub leżącej, (zespół: kierowca  i sanitariusz)  na potrzeby Filii 2</w:t>
      </w:r>
    </w:p>
    <w:p w14:paraId="659A74B0" w14:textId="1FAC519B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 Wartość netto za wykonanie całości przedmiotu zamówienia wynosi: …………………….…… zł</w:t>
      </w:r>
    </w:p>
    <w:p w14:paraId="717B6C9C" w14:textId="77777777" w:rsidR="005A2C1E" w:rsidRDefault="005A2C1E" w:rsidP="005A2C1E">
      <w:pPr>
        <w:spacing w:line="276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2702935C" w14:textId="1AAB41C4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28DBFF79" w14:textId="3706B872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 (słownie: ……………………………………………..………………………………………… zł), </w:t>
      </w:r>
    </w:p>
    <w:p w14:paraId="1AE490A3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4D8D8239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210304D2" w14:textId="77777777" w:rsidR="009E22AD" w:rsidRPr="009E22AD" w:rsidRDefault="005A2C1E" w:rsidP="009E22AD">
      <w:pPr>
        <w:spacing w:line="276" w:lineRule="auto"/>
        <w:ind w:left="142"/>
        <w:jc w:val="both"/>
        <w:rPr>
          <w:color w:val="FF0000"/>
        </w:rPr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="009E22AD" w:rsidRPr="009E22AD">
        <w:rPr>
          <w:color w:val="FF0000"/>
        </w:rPr>
        <w:t xml:space="preserve">(wpisać odpowiednio: 3 pojazdy, 4 pojazdy, 5 pojazdów, 6 pojazdów i więcej - </w:t>
      </w:r>
      <w:r w:rsidR="009E22AD" w:rsidRPr="009E22AD">
        <w:rPr>
          <w:color w:val="FF0000"/>
          <w:u w:val="single"/>
        </w:rPr>
        <w:t>podać dokładnie ile</w:t>
      </w:r>
      <w:r w:rsidR="009E22AD" w:rsidRPr="009E22AD">
        <w:rPr>
          <w:color w:val="FF0000"/>
        </w:rPr>
        <w:t>,)</w:t>
      </w:r>
    </w:p>
    <w:p w14:paraId="7B807F42" w14:textId="26410CC7" w:rsidR="005A2C1E" w:rsidRPr="00825A27" w:rsidRDefault="005A2C1E" w:rsidP="009E22AD">
      <w:pPr>
        <w:spacing w:line="276" w:lineRule="auto"/>
        <w:ind w:left="142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0B9F0682" w14:textId="77777777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</w:t>
      </w:r>
      <w:r w:rsidRPr="00825A27">
        <w:rPr>
          <w:bCs/>
          <w:sz w:val="22"/>
          <w:szCs w:val="22"/>
        </w:rPr>
        <w:t>Warunki płatności: 60 dni</w:t>
      </w:r>
    </w:p>
    <w:p w14:paraId="0D5DC6BC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7C84A6C4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3F2ACE39" w14:textId="506EEE0D" w:rsidR="00E166D0" w:rsidRPr="00CF237D" w:rsidRDefault="00E166D0" w:rsidP="005A2C1E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z zespołem podstawowym  (P)  -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>do przewozu pacjentów w pozycji siedzącej  lub leżącej (zespół : kierowca będący ratownikiem medycznym i ratownik medyczny) na potrzeby Filii 1 i 3 na terenie i poza terenem miasta Poznania</w:t>
      </w:r>
    </w:p>
    <w:p w14:paraId="64B01800" w14:textId="21693E79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 Wartość netto za wykonanie całości przedmiotu zamówienia wynosi: …………………….…… zł</w:t>
      </w:r>
    </w:p>
    <w:p w14:paraId="5295A385" w14:textId="77777777" w:rsidR="005A2C1E" w:rsidRDefault="005A2C1E" w:rsidP="005A2C1E">
      <w:pPr>
        <w:spacing w:line="276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51AF1841" w14:textId="77777777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454267E1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(słownie: ……………………………………………..………………………………………… zł), </w:t>
      </w:r>
    </w:p>
    <w:p w14:paraId="1F97FCA8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24C46B4F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74D0856F" w14:textId="77777777" w:rsidR="009E22AD" w:rsidRPr="009E22AD" w:rsidRDefault="005A2C1E" w:rsidP="009E22AD">
      <w:pPr>
        <w:spacing w:line="276" w:lineRule="auto"/>
        <w:ind w:left="142"/>
        <w:jc w:val="both"/>
        <w:rPr>
          <w:color w:val="FF0000"/>
        </w:rPr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="009E22AD" w:rsidRPr="009E22AD">
        <w:rPr>
          <w:color w:val="FF0000"/>
        </w:rPr>
        <w:t xml:space="preserve">(wpisać odpowiednio: 3 pojazdy, 4 pojazdy, 5 pojazdów, 6 pojazdów i więcej - </w:t>
      </w:r>
      <w:r w:rsidR="009E22AD" w:rsidRPr="009E22AD">
        <w:rPr>
          <w:color w:val="FF0000"/>
          <w:u w:val="single"/>
        </w:rPr>
        <w:t>podać dokładnie ile</w:t>
      </w:r>
      <w:r w:rsidR="009E22AD" w:rsidRPr="009E22AD">
        <w:rPr>
          <w:color w:val="FF0000"/>
        </w:rPr>
        <w:t>,)</w:t>
      </w:r>
    </w:p>
    <w:p w14:paraId="52C11AB1" w14:textId="39BD11EC" w:rsidR="005A2C1E" w:rsidRPr="00825A27" w:rsidRDefault="005A2C1E" w:rsidP="009E22AD">
      <w:pPr>
        <w:spacing w:line="276" w:lineRule="auto"/>
        <w:ind w:left="142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5529E6E5" w14:textId="77777777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</w:t>
      </w:r>
      <w:r w:rsidRPr="00825A27">
        <w:rPr>
          <w:bCs/>
          <w:sz w:val="22"/>
          <w:szCs w:val="22"/>
        </w:rPr>
        <w:t>Warunki płatności: 60 dni</w:t>
      </w:r>
    </w:p>
    <w:p w14:paraId="4CF3C71F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5C52EDB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7F3C1956" w14:textId="77777777" w:rsidR="005A2C1E" w:rsidRDefault="00E166D0" w:rsidP="00B50389">
      <w:pPr>
        <w:pStyle w:val="Akapitzlist"/>
        <w:spacing w:line="276" w:lineRule="auto"/>
        <w:ind w:left="142"/>
        <w:jc w:val="both"/>
        <w:rPr>
          <w:bCs/>
          <w:sz w:val="22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z zespołem podstawowym  (P)   -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 xml:space="preserve">do przewozu pacjentów w pozycji siedzącej  lub leżącej, ( zespół: kierowca będący ratownikiem medycznym i ratownik medyczny)  na potrzeby  Filii 2 na terenie i poza terenem  miasta Oborniki </w:t>
      </w:r>
      <w:r w:rsidR="005A2C1E">
        <w:rPr>
          <w:bCs/>
          <w:sz w:val="22"/>
        </w:rPr>
        <w:t>Wartość netto za wykonanie całości przedmiotu zamówienia wynosi: …………………….…… zł</w:t>
      </w:r>
    </w:p>
    <w:p w14:paraId="3FA4F30D" w14:textId="77777777" w:rsidR="005A2C1E" w:rsidRDefault="005A2C1E" w:rsidP="00B50389">
      <w:pPr>
        <w:spacing w:line="276" w:lineRule="auto"/>
        <w:ind w:left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360D0879" w14:textId="193FE804" w:rsidR="005A2C1E" w:rsidRPr="00E401EB" w:rsidRDefault="005A2C1E" w:rsidP="00B50389">
      <w:pPr>
        <w:spacing w:line="276" w:lineRule="auto"/>
        <w:ind w:left="142"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2D0AE020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  (słownie: ……………………………………………..………………………………………… zł), </w:t>
      </w:r>
    </w:p>
    <w:p w14:paraId="1545011F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1348BF68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3C465ECB" w14:textId="77777777" w:rsidR="009E22AD" w:rsidRPr="009E22AD" w:rsidRDefault="005A2C1E" w:rsidP="009E22AD">
      <w:pPr>
        <w:spacing w:line="276" w:lineRule="auto"/>
        <w:ind w:left="142"/>
        <w:jc w:val="both"/>
        <w:rPr>
          <w:color w:val="FF0000"/>
        </w:rPr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="009E22AD" w:rsidRPr="009E22AD">
        <w:rPr>
          <w:color w:val="FF0000"/>
        </w:rPr>
        <w:t xml:space="preserve">(wpisać odpowiednio: 3 pojazdy, 4 pojazdy, 5 pojazdów, 6 pojazdów i więcej - </w:t>
      </w:r>
      <w:r w:rsidR="009E22AD" w:rsidRPr="009E22AD">
        <w:rPr>
          <w:color w:val="FF0000"/>
          <w:u w:val="single"/>
        </w:rPr>
        <w:t>podać dokładnie ile</w:t>
      </w:r>
      <w:r w:rsidR="009E22AD" w:rsidRPr="009E22AD">
        <w:rPr>
          <w:color w:val="FF0000"/>
        </w:rPr>
        <w:t>,)</w:t>
      </w:r>
    </w:p>
    <w:p w14:paraId="0296232B" w14:textId="28FBDF55" w:rsidR="005A2C1E" w:rsidRPr="00825A27" w:rsidRDefault="009E22AD" w:rsidP="009E22A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5A2C1E" w:rsidRPr="00825A27">
        <w:rPr>
          <w:sz w:val="22"/>
          <w:szCs w:val="22"/>
        </w:rPr>
        <w:t>Termin wykonania umowy wynosi</w:t>
      </w:r>
      <w:r w:rsidR="005A2C1E">
        <w:rPr>
          <w:sz w:val="22"/>
          <w:szCs w:val="22"/>
        </w:rPr>
        <w:t>:</w:t>
      </w:r>
      <w:r w:rsidR="005A2C1E" w:rsidRPr="00825A27">
        <w:rPr>
          <w:sz w:val="22"/>
          <w:szCs w:val="22"/>
        </w:rPr>
        <w:t xml:space="preserve"> 12 miesięcy od daty zawarcia umowy.</w:t>
      </w:r>
    </w:p>
    <w:p w14:paraId="54CFDA73" w14:textId="77777777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</w:t>
      </w:r>
      <w:r w:rsidRPr="00825A27">
        <w:rPr>
          <w:bCs/>
          <w:sz w:val="22"/>
          <w:szCs w:val="22"/>
        </w:rPr>
        <w:t>Warunki płatności: 60 dni</w:t>
      </w:r>
    </w:p>
    <w:p w14:paraId="63C07AFF" w14:textId="44FC3F9A" w:rsidR="00E166D0" w:rsidRDefault="00E166D0" w:rsidP="005A2C1E">
      <w:pPr>
        <w:pStyle w:val="Akapitzlist"/>
        <w:spacing w:line="360" w:lineRule="auto"/>
        <w:ind w:left="142"/>
        <w:jc w:val="both"/>
        <w:rPr>
          <w:bCs/>
          <w:sz w:val="22"/>
          <w:szCs w:val="22"/>
        </w:rPr>
      </w:pPr>
    </w:p>
    <w:p w14:paraId="078F3074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50AAAA57" w14:textId="3E559EA0" w:rsidR="00E166D0" w:rsidRDefault="00E166D0" w:rsidP="005A2C1E">
      <w:pPr>
        <w:pStyle w:val="Akapitzlist"/>
        <w:spacing w:line="360" w:lineRule="auto"/>
        <w:ind w:left="0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(S) do przewozu pacjentów w pozycji siedzącej lub leżącej, (zespół : kierowca będący ratownikiem medycznym, ratownik medyczny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 xml:space="preserve">i lekarz) , Filia 1 i 3  </w:t>
      </w:r>
      <w:r w:rsidRPr="00E166D0">
        <w:rPr>
          <w:b/>
          <w:bCs/>
          <w:sz w:val="22"/>
          <w:u w:val="single"/>
        </w:rPr>
        <w:t xml:space="preserve">– </w:t>
      </w:r>
      <w:r w:rsidRPr="00E166D0">
        <w:rPr>
          <w:bCs/>
          <w:sz w:val="22"/>
          <w:u w:val="single"/>
        </w:rPr>
        <w:t>na terenie i poza terenem miasta Poznania</w:t>
      </w:r>
    </w:p>
    <w:p w14:paraId="4C858E49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3AB05499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19AA4667" w14:textId="52EF5984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345BA892" w14:textId="0B19F28E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3B5EC9FF" w14:textId="6EF1A5A3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3E781720" w14:textId="21471973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40AFE9F1" w14:textId="77777777" w:rsidR="009E22AD" w:rsidRPr="009E22AD" w:rsidRDefault="005A2C1E" w:rsidP="009E22AD">
      <w:pPr>
        <w:spacing w:line="276" w:lineRule="auto"/>
        <w:jc w:val="both"/>
        <w:rPr>
          <w:color w:val="FF0000"/>
        </w:rPr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="009E22AD" w:rsidRPr="009E22AD">
        <w:rPr>
          <w:color w:val="FF0000"/>
        </w:rPr>
        <w:t xml:space="preserve">(wpisać odpowiednio: 3 pojazdy, 4 pojazdy, 5 pojazdów, 6 pojazdów i więcej - </w:t>
      </w:r>
      <w:r w:rsidR="009E22AD" w:rsidRPr="009E22AD">
        <w:rPr>
          <w:color w:val="FF0000"/>
          <w:u w:val="single"/>
        </w:rPr>
        <w:t>podać dokładnie ile</w:t>
      </w:r>
      <w:r w:rsidR="009E22AD" w:rsidRPr="009E22AD">
        <w:rPr>
          <w:color w:val="FF0000"/>
        </w:rPr>
        <w:t>,)</w:t>
      </w:r>
    </w:p>
    <w:p w14:paraId="6C0B9541" w14:textId="37AE8E3B" w:rsidR="005A2C1E" w:rsidRPr="00825A27" w:rsidRDefault="005A2C1E" w:rsidP="005A2C1E">
      <w:pPr>
        <w:spacing w:line="276" w:lineRule="auto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1369DB72" w14:textId="23AE9B66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>Warunki płatności: 60 dni</w:t>
      </w:r>
    </w:p>
    <w:p w14:paraId="052A2A7E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47C81AA6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56C98D50" w14:textId="0D3F1F57" w:rsidR="00E166D0" w:rsidRDefault="00E166D0" w:rsidP="005A2C1E">
      <w:pPr>
        <w:pStyle w:val="Akapitzlist"/>
        <w:spacing w:line="360" w:lineRule="auto"/>
        <w:ind w:left="0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(S) do przewozu pacjentów w pozycji siedzącej lub leżącej, (zespół : kierowca będący ratownikiem medycznym, ratownik medyczny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 xml:space="preserve">i lekarz) , Filia 2  </w:t>
      </w:r>
      <w:r w:rsidRPr="00E166D0">
        <w:rPr>
          <w:b/>
          <w:bCs/>
          <w:sz w:val="22"/>
          <w:u w:val="single"/>
        </w:rPr>
        <w:t xml:space="preserve">– </w:t>
      </w:r>
      <w:r w:rsidRPr="00E166D0">
        <w:rPr>
          <w:bCs/>
          <w:sz w:val="22"/>
          <w:u w:val="single"/>
        </w:rPr>
        <w:t>na terenie miasta Obornik</w:t>
      </w:r>
    </w:p>
    <w:p w14:paraId="2CF28C48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6FFC688A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414373CA" w14:textId="46C5BF99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53BDD763" w14:textId="554E558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34FCC3FD" w14:textId="3934076A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w tym za:</w:t>
      </w:r>
    </w:p>
    <w:p w14:paraId="5FF77E46" w14:textId="1C0D5283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3002FE0E" w14:textId="77777777" w:rsidR="009E22AD" w:rsidRPr="009E22AD" w:rsidRDefault="005A2C1E" w:rsidP="009E22AD">
      <w:pPr>
        <w:spacing w:line="276" w:lineRule="auto"/>
        <w:jc w:val="both"/>
        <w:rPr>
          <w:color w:val="FF0000"/>
        </w:rPr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="009E22AD" w:rsidRPr="009E22AD">
        <w:rPr>
          <w:color w:val="FF0000"/>
        </w:rPr>
        <w:t xml:space="preserve">(wpisać odpowiednio: 3 pojazdy, 4 pojazdy, 5 pojazdów, 6 pojazdów i więcej - </w:t>
      </w:r>
      <w:r w:rsidR="009E22AD" w:rsidRPr="009E22AD">
        <w:rPr>
          <w:color w:val="FF0000"/>
          <w:u w:val="single"/>
        </w:rPr>
        <w:t>podać dokładnie ile</w:t>
      </w:r>
      <w:r w:rsidR="009E22AD" w:rsidRPr="009E22AD">
        <w:rPr>
          <w:color w:val="FF0000"/>
        </w:rPr>
        <w:t>,)</w:t>
      </w:r>
    </w:p>
    <w:p w14:paraId="01379F2D" w14:textId="7DD9333A" w:rsidR="005A2C1E" w:rsidRPr="00825A27" w:rsidRDefault="005A2C1E" w:rsidP="005A2C1E">
      <w:pPr>
        <w:spacing w:line="276" w:lineRule="auto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4DE2344C" w14:textId="43B49B5F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>Warunki płatności: 60 dni</w:t>
      </w:r>
    </w:p>
    <w:p w14:paraId="3198D067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A14C6C5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46668AD6" w14:textId="5F4518F0" w:rsidR="00E166D0" w:rsidRPr="00CF237D" w:rsidRDefault="00E166D0" w:rsidP="005A2C1E">
      <w:pPr>
        <w:pStyle w:val="Akapitzlist"/>
        <w:spacing w:line="360" w:lineRule="auto"/>
        <w:ind w:left="0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>Całodobowy przewóz materiałów biologicznych ( np. krew, organy) lub materiałów wykorzystywanych do udzielania świadczeń  zdrowotnych, wymagających specjalnych warunków transportu, wyników badań, dokumentacji medycznej   na potrzeby Filii 1 i 3</w:t>
      </w:r>
    </w:p>
    <w:p w14:paraId="3C7D34C2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2A5DD051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6C0D8518" w14:textId="2869A5F4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5DB7E978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  (słownie: ……………………………………………..………………………………………… zł), </w:t>
      </w:r>
    </w:p>
    <w:p w14:paraId="73849541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405ED7B3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6683CA63" w14:textId="77777777" w:rsidR="009E22AD" w:rsidRPr="009E22AD" w:rsidRDefault="005A2C1E" w:rsidP="009E22AD">
      <w:pPr>
        <w:spacing w:line="276" w:lineRule="auto"/>
        <w:ind w:left="142"/>
        <w:jc w:val="both"/>
        <w:rPr>
          <w:color w:val="FF0000"/>
        </w:rPr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="009E22AD" w:rsidRPr="009E22AD">
        <w:rPr>
          <w:color w:val="FF0000"/>
        </w:rPr>
        <w:t xml:space="preserve">(wpisać odpowiednio: 3 pojazdy, 4 pojazdy, 5 pojazdów, 6 pojazdów i więcej - </w:t>
      </w:r>
      <w:r w:rsidR="009E22AD" w:rsidRPr="009E22AD">
        <w:rPr>
          <w:color w:val="FF0000"/>
          <w:u w:val="single"/>
        </w:rPr>
        <w:t>podać dokładnie ile</w:t>
      </w:r>
      <w:r w:rsidR="009E22AD" w:rsidRPr="009E22AD">
        <w:rPr>
          <w:color w:val="FF0000"/>
        </w:rPr>
        <w:t>,)</w:t>
      </w:r>
    </w:p>
    <w:p w14:paraId="519F805C" w14:textId="1FCAC457" w:rsidR="005A2C1E" w:rsidRPr="00825A27" w:rsidRDefault="005A2C1E" w:rsidP="009E22AD">
      <w:pPr>
        <w:spacing w:line="276" w:lineRule="auto"/>
        <w:ind w:left="142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6F0C1A6B" w14:textId="77777777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</w:t>
      </w:r>
      <w:r w:rsidRPr="00825A27">
        <w:rPr>
          <w:bCs/>
          <w:sz w:val="22"/>
          <w:szCs w:val="22"/>
        </w:rPr>
        <w:t>Warunki płatności: 60 dni</w:t>
      </w:r>
    </w:p>
    <w:p w14:paraId="0B759B13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76641A69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4C8E2B73" w14:textId="77777777" w:rsidR="00E166D0" w:rsidRDefault="00E166D0" w:rsidP="005A2C1E">
      <w:pPr>
        <w:pStyle w:val="Akapitzlist"/>
        <w:spacing w:line="360" w:lineRule="auto"/>
        <w:ind w:left="0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Całodobowy przewóz materiałów biologicznych ( np. krew, organy) lub materiałów wykorzystywanych do udzielania świadczeń  zdrowotnych, wymagających specjalnych warunków transportu, wyników badań, dokumentacji medycznej  na potrzeby Filii  2 </w:t>
      </w:r>
    </w:p>
    <w:p w14:paraId="71A1B971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64541961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095E7A2E" w14:textId="174AB6D9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0881E552" w14:textId="6F2D0BBA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7A472D83" w14:textId="49CB2CFD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17A9F9AC" w14:textId="490120C2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74C97E1C" w14:textId="77777777" w:rsidR="009E22AD" w:rsidRPr="009E22AD" w:rsidRDefault="005A2C1E" w:rsidP="009E22AD">
      <w:pPr>
        <w:spacing w:line="276" w:lineRule="auto"/>
        <w:jc w:val="both"/>
        <w:rPr>
          <w:color w:val="FF0000"/>
        </w:rPr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="009E22AD" w:rsidRPr="009E22AD">
        <w:rPr>
          <w:color w:val="FF0000"/>
        </w:rPr>
        <w:t xml:space="preserve">(wpisać odpowiednio: 3 pojazdy, 4 pojazdy, 5 pojazdów, 6 pojazdów i więcej - </w:t>
      </w:r>
      <w:r w:rsidR="009E22AD" w:rsidRPr="009E22AD">
        <w:rPr>
          <w:color w:val="FF0000"/>
          <w:u w:val="single"/>
        </w:rPr>
        <w:t>podać dokładnie ile</w:t>
      </w:r>
      <w:r w:rsidR="009E22AD" w:rsidRPr="009E22AD">
        <w:rPr>
          <w:color w:val="FF0000"/>
        </w:rPr>
        <w:t>,)</w:t>
      </w:r>
    </w:p>
    <w:p w14:paraId="06C720E8" w14:textId="70F7FA2B" w:rsidR="005A2C1E" w:rsidRPr="00825A27" w:rsidRDefault="005A2C1E" w:rsidP="005A2C1E">
      <w:pPr>
        <w:spacing w:line="276" w:lineRule="auto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204606AD" w14:textId="756BB200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>Warunki płatności: 60 dni</w:t>
      </w:r>
    </w:p>
    <w:p w14:paraId="77D899B2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0562B9B9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64B7C00" w14:textId="77777777" w:rsidR="00E166D0" w:rsidRDefault="00E166D0" w:rsidP="005A2C1E">
      <w:pPr>
        <w:pStyle w:val="Akapitzlist"/>
        <w:spacing w:line="360" w:lineRule="auto"/>
        <w:ind w:left="0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>Całodobowa usługa transportu    Zespołu Transplantacyjnego wraz ze sprzętem w celu pobrania i  transportu narządów do przeszczepu na potrzeby  Filii 1</w:t>
      </w:r>
    </w:p>
    <w:p w14:paraId="36998BA7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3B8F4EF3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03D48C7C" w14:textId="3F1A5529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0C1E1A1C" w14:textId="7041D41E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(słownie: ……………………………………………..………………………………………… zł), </w:t>
      </w:r>
    </w:p>
    <w:p w14:paraId="79DC6C53" w14:textId="28737504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w tym za:</w:t>
      </w:r>
    </w:p>
    <w:p w14:paraId="1834A949" w14:textId="705CE681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21223D93" w14:textId="77777777" w:rsidR="009E22AD" w:rsidRPr="009E22AD" w:rsidRDefault="005A2C1E" w:rsidP="009E22AD">
      <w:pPr>
        <w:spacing w:line="276" w:lineRule="auto"/>
        <w:jc w:val="both"/>
        <w:rPr>
          <w:color w:val="FF0000"/>
        </w:rPr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="009E22AD" w:rsidRPr="009E22AD">
        <w:rPr>
          <w:color w:val="FF0000"/>
        </w:rPr>
        <w:t xml:space="preserve">(wpisać odpowiednio: 3 pojazdy, 4 pojazdy, 5 pojazdów, 6 pojazdów i więcej - </w:t>
      </w:r>
      <w:r w:rsidR="009E22AD" w:rsidRPr="009E22AD">
        <w:rPr>
          <w:color w:val="FF0000"/>
          <w:u w:val="single"/>
        </w:rPr>
        <w:t>podać dokładnie ile</w:t>
      </w:r>
      <w:r w:rsidR="009E22AD" w:rsidRPr="009E22AD">
        <w:rPr>
          <w:color w:val="FF0000"/>
        </w:rPr>
        <w:t>,)</w:t>
      </w:r>
    </w:p>
    <w:p w14:paraId="7012D98B" w14:textId="39A0E42E" w:rsidR="005A2C1E" w:rsidRPr="00825A27" w:rsidRDefault="005A2C1E" w:rsidP="005A2C1E">
      <w:pPr>
        <w:spacing w:line="276" w:lineRule="auto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1E30ACD9" w14:textId="7D17053F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>Warunki płatności: 60 dni</w:t>
      </w:r>
    </w:p>
    <w:p w14:paraId="1D2E95BA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8C5B151" w14:textId="77777777" w:rsidR="00E6343E" w:rsidRPr="00606D8A" w:rsidRDefault="00E6343E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 </w:t>
      </w: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6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08FDD71A" w:rsidR="009577A7" w:rsidRPr="00C630E5" w:rsidRDefault="009577A7" w:rsidP="009577A7">
      <w:pPr>
        <w:numPr>
          <w:ilvl w:val="0"/>
          <w:numId w:val="3"/>
        </w:numPr>
        <w:jc w:val="both"/>
        <w:rPr>
          <w:sz w:val="22"/>
          <w:szCs w:val="22"/>
        </w:rPr>
      </w:pPr>
      <w:r w:rsidRPr="00C630E5">
        <w:rPr>
          <w:sz w:val="22"/>
          <w:szCs w:val="22"/>
        </w:rPr>
        <w:t xml:space="preserve">zapoznaliśmy się ze </w:t>
      </w:r>
      <w:r w:rsidR="00B1572A" w:rsidRPr="00C630E5">
        <w:rPr>
          <w:sz w:val="22"/>
          <w:szCs w:val="22"/>
        </w:rPr>
        <w:t>wzor</w:t>
      </w:r>
      <w:r w:rsidRPr="00C630E5">
        <w:rPr>
          <w:sz w:val="22"/>
          <w:szCs w:val="22"/>
        </w:rPr>
        <w:t xml:space="preserve">em umowy, który jest załącznikiem nr </w:t>
      </w:r>
      <w:r w:rsidR="00E166D0" w:rsidRPr="00C630E5">
        <w:rPr>
          <w:sz w:val="22"/>
          <w:szCs w:val="22"/>
        </w:rPr>
        <w:t>6</w:t>
      </w:r>
      <w:r w:rsidRPr="00C630E5">
        <w:rPr>
          <w:sz w:val="22"/>
          <w:szCs w:val="22"/>
        </w:rPr>
        <w:t xml:space="preserve"> do Specyfikacji Warunków Zamówienia i zobowiązujemy się w przypadku wyboru naszej oferty </w:t>
      </w:r>
      <w:r w:rsidR="00C630E5" w:rsidRPr="00C630E5">
        <w:rPr>
          <w:sz w:val="22"/>
          <w:szCs w:val="22"/>
        </w:rPr>
        <w:br/>
      </w:r>
      <w:r w:rsidRPr="00C630E5">
        <w:rPr>
          <w:sz w:val="22"/>
          <w:szCs w:val="22"/>
        </w:rPr>
        <w:t>do zawarcia umowy na zawartych tam warunkach w miejscu i terminie wyznaczonym przez Zamawiającego</w:t>
      </w:r>
      <w:r w:rsidR="004276D9" w:rsidRPr="00C630E5">
        <w:rPr>
          <w:sz w:val="22"/>
          <w:szCs w:val="22"/>
        </w:rPr>
        <w:t>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lastRenderedPageBreak/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78ACC1E" w14:textId="5A79A247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EA9E03" w14:textId="77777777" w:rsidR="00C630E5" w:rsidRPr="00C630E5" w:rsidRDefault="00C630E5" w:rsidP="00C630E5">
      <w:pPr>
        <w:pStyle w:val="Akapitzlist"/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6D1B5BA0" w14:textId="19E3B6DB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5C1AADFE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lastRenderedPageBreak/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40F289B1" w:rsid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33992BE2" w14:textId="24461A7D" w:rsidR="00597CA9" w:rsidRPr="00085C92" w:rsidRDefault="00597CA9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inne ………………………………..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6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7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7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00D66FF4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8468CA">
      <w:rPr>
        <w:sz w:val="20"/>
        <w:szCs w:val="20"/>
      </w:rPr>
      <w:t>109</w:t>
    </w:r>
    <w:r w:rsidR="001D2B20">
      <w:rPr>
        <w:sz w:val="20"/>
        <w:szCs w:val="20"/>
      </w:rPr>
      <w:t>/202</w:t>
    </w:r>
    <w:r w:rsidR="00A96086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A673A95"/>
    <w:multiLevelType w:val="hybridMultilevel"/>
    <w:tmpl w:val="DC66D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78545F3"/>
    <w:multiLevelType w:val="hybridMultilevel"/>
    <w:tmpl w:val="06AC4B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123406"/>
    <w:multiLevelType w:val="hybridMultilevel"/>
    <w:tmpl w:val="DC66D9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10"/>
  </w:num>
  <w:num w:numId="2" w16cid:durableId="236747337">
    <w:abstractNumId w:val="8"/>
  </w:num>
  <w:num w:numId="3" w16cid:durableId="601573939">
    <w:abstractNumId w:val="9"/>
  </w:num>
  <w:num w:numId="4" w16cid:durableId="1638997471">
    <w:abstractNumId w:val="12"/>
  </w:num>
  <w:num w:numId="5" w16cid:durableId="1718435940">
    <w:abstractNumId w:val="5"/>
  </w:num>
  <w:num w:numId="6" w16cid:durableId="1883442280">
    <w:abstractNumId w:val="7"/>
  </w:num>
  <w:num w:numId="7" w16cid:durableId="2052799946">
    <w:abstractNumId w:val="2"/>
  </w:num>
  <w:num w:numId="8" w16cid:durableId="1130746">
    <w:abstractNumId w:val="11"/>
  </w:num>
  <w:num w:numId="9" w16cid:durableId="1995066748">
    <w:abstractNumId w:val="0"/>
  </w:num>
  <w:num w:numId="10" w16cid:durableId="1013344054">
    <w:abstractNumId w:val="3"/>
  </w:num>
  <w:num w:numId="11" w16cid:durableId="1673489291">
    <w:abstractNumId w:val="6"/>
  </w:num>
  <w:num w:numId="12" w16cid:durableId="1185249055">
    <w:abstractNumId w:val="4"/>
  </w:num>
  <w:num w:numId="13" w16cid:durableId="438069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14E8B"/>
    <w:rsid w:val="00063162"/>
    <w:rsid w:val="00085C92"/>
    <w:rsid w:val="000E0096"/>
    <w:rsid w:val="000F3465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D0208"/>
    <w:rsid w:val="003E3810"/>
    <w:rsid w:val="003E4CC6"/>
    <w:rsid w:val="003E52C7"/>
    <w:rsid w:val="004276D9"/>
    <w:rsid w:val="004308CF"/>
    <w:rsid w:val="004868D2"/>
    <w:rsid w:val="00486D45"/>
    <w:rsid w:val="004D017E"/>
    <w:rsid w:val="004D5A42"/>
    <w:rsid w:val="004F0DC7"/>
    <w:rsid w:val="00525EFF"/>
    <w:rsid w:val="00567CC9"/>
    <w:rsid w:val="005844F6"/>
    <w:rsid w:val="00594233"/>
    <w:rsid w:val="00597CA9"/>
    <w:rsid w:val="005A2C1E"/>
    <w:rsid w:val="005C6688"/>
    <w:rsid w:val="005D7D1A"/>
    <w:rsid w:val="005F6505"/>
    <w:rsid w:val="005F6F5F"/>
    <w:rsid w:val="00630ED4"/>
    <w:rsid w:val="006435BF"/>
    <w:rsid w:val="006A049D"/>
    <w:rsid w:val="006B63D6"/>
    <w:rsid w:val="006C641D"/>
    <w:rsid w:val="006D09E0"/>
    <w:rsid w:val="00736C1E"/>
    <w:rsid w:val="00767FEE"/>
    <w:rsid w:val="00781D83"/>
    <w:rsid w:val="007A12D3"/>
    <w:rsid w:val="007D475B"/>
    <w:rsid w:val="007E331F"/>
    <w:rsid w:val="00815BC9"/>
    <w:rsid w:val="008174DB"/>
    <w:rsid w:val="00825A27"/>
    <w:rsid w:val="008468CA"/>
    <w:rsid w:val="00862BEF"/>
    <w:rsid w:val="008631F1"/>
    <w:rsid w:val="00870992"/>
    <w:rsid w:val="00880797"/>
    <w:rsid w:val="008A522F"/>
    <w:rsid w:val="008B3C3C"/>
    <w:rsid w:val="008C082A"/>
    <w:rsid w:val="00924E28"/>
    <w:rsid w:val="009306A6"/>
    <w:rsid w:val="009312B4"/>
    <w:rsid w:val="009577A7"/>
    <w:rsid w:val="0097776D"/>
    <w:rsid w:val="00983D1D"/>
    <w:rsid w:val="009D75A8"/>
    <w:rsid w:val="009E22AD"/>
    <w:rsid w:val="009E4C67"/>
    <w:rsid w:val="00A14961"/>
    <w:rsid w:val="00A17239"/>
    <w:rsid w:val="00A50E18"/>
    <w:rsid w:val="00A96086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1572A"/>
    <w:rsid w:val="00B47637"/>
    <w:rsid w:val="00B50389"/>
    <w:rsid w:val="00B6407A"/>
    <w:rsid w:val="00B77D6D"/>
    <w:rsid w:val="00B9086B"/>
    <w:rsid w:val="00BC00BF"/>
    <w:rsid w:val="00BC4F99"/>
    <w:rsid w:val="00C22F7D"/>
    <w:rsid w:val="00C630E5"/>
    <w:rsid w:val="00CA332A"/>
    <w:rsid w:val="00CA63AF"/>
    <w:rsid w:val="00CC4D4F"/>
    <w:rsid w:val="00CE3AE6"/>
    <w:rsid w:val="00CF237D"/>
    <w:rsid w:val="00D05F27"/>
    <w:rsid w:val="00D5331F"/>
    <w:rsid w:val="00D554C7"/>
    <w:rsid w:val="00D76A48"/>
    <w:rsid w:val="00D971D1"/>
    <w:rsid w:val="00DC336F"/>
    <w:rsid w:val="00DF7CE6"/>
    <w:rsid w:val="00E166D0"/>
    <w:rsid w:val="00E16837"/>
    <w:rsid w:val="00E401EB"/>
    <w:rsid w:val="00E449BF"/>
    <w:rsid w:val="00E6343E"/>
    <w:rsid w:val="00EF7FC6"/>
    <w:rsid w:val="00F134D5"/>
    <w:rsid w:val="00F2703F"/>
    <w:rsid w:val="00F31EAC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6</Pages>
  <Words>1753</Words>
  <Characters>10524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18</cp:revision>
  <dcterms:created xsi:type="dcterms:W3CDTF">2022-06-20T09:42:00Z</dcterms:created>
  <dcterms:modified xsi:type="dcterms:W3CDTF">2023-12-21T11:15:00Z</dcterms:modified>
</cp:coreProperties>
</file>