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73475C" w:rsidRPr="0073475C">
        <w:rPr>
          <w:rFonts w:ascii="Tahoma" w:hAnsi="Tahoma" w:cs="Tahoma"/>
          <w:bCs/>
          <w:sz w:val="20"/>
        </w:rPr>
        <w:t>NZ/73/D/N/L/2023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</w:t>
      </w:r>
      <w:r>
        <w:rPr>
          <w:rFonts w:ascii="Tahoma" w:hAnsi="Tahoma" w:cs="Tahoma"/>
          <w:spacing w:val="-6"/>
          <w:sz w:val="16"/>
        </w:rPr>
        <w:t>Jeśli w danej pozycji informacja jest „negatywna” należy wypełnić tę pozycję poprzez zapis: nie ma, nie posiada, nie dotyczy lub kreska /-/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73475C" w:rsidRPr="0073475C">
        <w:rPr>
          <w:rFonts w:ascii="Tahoma" w:hAnsi="Tahoma" w:cs="Tahoma"/>
          <w:b/>
          <w:bCs/>
          <w:sz w:val="18"/>
        </w:rPr>
        <w:t>Dostawy produktów leczniczych i wyrobów medycznych ujętych w 32 zadaniach asortymentowych dla zaopatrzenia Apteki Szpitala Powiatowego w Limanowej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tbl>
      <w:tblPr>
        <w:tblW w:w="89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4"/>
        <w:gridCol w:w="7875"/>
      </w:tblGrid>
      <w:tr w:rsidR="00741AC8" w:rsidTr="009200B1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41AC8" w:rsidRDefault="00741AC8">
            <w:pPr>
              <w:pStyle w:val="Tekstpodstawowy"/>
              <w:jc w:val="center"/>
              <w:rPr>
                <w:sz w:val="20"/>
              </w:rPr>
            </w:pPr>
            <w:r>
              <w:rPr>
                <w:b/>
              </w:rPr>
              <w:t>Zadanie nr: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41AC8" w:rsidRDefault="00741AC8">
            <w:pPr>
              <w:pStyle w:val="Tekstpodstawowy"/>
              <w:jc w:val="center"/>
              <w:rPr>
                <w:b/>
              </w:rPr>
            </w:pPr>
          </w:p>
        </w:tc>
      </w:tr>
      <w:tr w:rsidR="0073475C" w:rsidTr="00683312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5C" w:rsidRDefault="0073475C" w:rsidP="00683312">
            <w:pPr>
              <w:pStyle w:val="Tekstpodstawowy"/>
              <w:jc w:val="right"/>
              <w:rPr>
                <w:b/>
              </w:rPr>
            </w:pPr>
            <w:r w:rsidRPr="0073475C">
              <w:t>1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5C" w:rsidRDefault="0073475C" w:rsidP="00683312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73475C">
              <w:t>Leki przeciwbakteryjne</w:t>
            </w:r>
            <w:r>
              <w:t xml:space="preserve"> </w:t>
            </w: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73475C" w:rsidTr="00683312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5C" w:rsidRDefault="0073475C" w:rsidP="00683312">
            <w:pPr>
              <w:pStyle w:val="Tekstpodstawowy"/>
              <w:jc w:val="right"/>
              <w:rPr>
                <w:b/>
              </w:rPr>
            </w:pPr>
            <w:r w:rsidRPr="0073475C">
              <w:t>2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5C" w:rsidRDefault="0073475C" w:rsidP="00683312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73475C">
              <w:t>Kontrast</w:t>
            </w:r>
            <w:r>
              <w:t xml:space="preserve"> </w:t>
            </w: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73475C" w:rsidTr="00683312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5C" w:rsidRDefault="0073475C" w:rsidP="00683312">
            <w:pPr>
              <w:pStyle w:val="Tekstpodstawowy"/>
              <w:jc w:val="right"/>
              <w:rPr>
                <w:b/>
              </w:rPr>
            </w:pPr>
            <w:r w:rsidRPr="0073475C">
              <w:t>3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5C" w:rsidRDefault="0073475C" w:rsidP="00683312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73475C">
              <w:t>Leki różne 1</w:t>
            </w:r>
            <w:r>
              <w:t xml:space="preserve"> </w:t>
            </w: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ED194D" w:rsidRDefault="00ED194D" w:rsidP="00683312">
            <w:pPr>
              <w:spacing w:line="480" w:lineRule="auto"/>
              <w:rPr>
                <w:rFonts w:ascii="Georgia" w:hAnsi="Georgia"/>
                <w:sz w:val="20"/>
              </w:rPr>
            </w:pP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73475C" w:rsidTr="00683312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5C" w:rsidRDefault="0073475C" w:rsidP="00683312">
            <w:pPr>
              <w:pStyle w:val="Tekstpodstawowy"/>
              <w:jc w:val="right"/>
              <w:rPr>
                <w:b/>
              </w:rPr>
            </w:pPr>
            <w:r w:rsidRPr="0073475C">
              <w:lastRenderedPageBreak/>
              <w:t>4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5C" w:rsidRDefault="0073475C" w:rsidP="00683312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73475C">
              <w:t>Leki różne 2</w:t>
            </w:r>
            <w:r>
              <w:t xml:space="preserve"> </w:t>
            </w: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73475C" w:rsidTr="00683312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5C" w:rsidRDefault="0073475C" w:rsidP="00683312">
            <w:pPr>
              <w:pStyle w:val="Tekstpodstawowy"/>
              <w:jc w:val="right"/>
              <w:rPr>
                <w:b/>
              </w:rPr>
            </w:pPr>
            <w:r w:rsidRPr="0073475C">
              <w:t>5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5C" w:rsidRDefault="0073475C" w:rsidP="00683312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73475C">
              <w:t>Metamizol</w:t>
            </w:r>
            <w:r>
              <w:t xml:space="preserve"> </w:t>
            </w: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73475C" w:rsidTr="00683312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5C" w:rsidRDefault="0073475C" w:rsidP="00683312">
            <w:pPr>
              <w:pStyle w:val="Tekstpodstawowy"/>
              <w:jc w:val="right"/>
              <w:rPr>
                <w:b/>
              </w:rPr>
            </w:pPr>
            <w:r w:rsidRPr="0073475C">
              <w:t>6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5C" w:rsidRDefault="0073475C" w:rsidP="00683312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73475C">
              <w:t>Czynnik VII krzepnięcia krwi</w:t>
            </w:r>
            <w:r>
              <w:t xml:space="preserve"> </w:t>
            </w: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73475C" w:rsidTr="00683312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5C" w:rsidRDefault="0073475C" w:rsidP="00683312">
            <w:pPr>
              <w:pStyle w:val="Tekstpodstawowy"/>
              <w:jc w:val="right"/>
              <w:rPr>
                <w:b/>
              </w:rPr>
            </w:pPr>
            <w:r w:rsidRPr="0073475C">
              <w:t>7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5C" w:rsidRDefault="0073475C" w:rsidP="00683312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73475C">
              <w:t>Leki różne 3</w:t>
            </w:r>
            <w:r>
              <w:t xml:space="preserve"> </w:t>
            </w: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ED194D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</w:p>
          <w:p w:rsidR="00ED194D" w:rsidRDefault="00ED194D" w:rsidP="00683312">
            <w:pPr>
              <w:spacing w:line="480" w:lineRule="auto"/>
              <w:rPr>
                <w:rFonts w:ascii="Georgia" w:hAnsi="Georgia"/>
                <w:sz w:val="20"/>
              </w:rPr>
            </w:pP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73475C" w:rsidTr="00683312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5C" w:rsidRDefault="0073475C" w:rsidP="00683312">
            <w:pPr>
              <w:pStyle w:val="Tekstpodstawowy"/>
              <w:jc w:val="right"/>
              <w:rPr>
                <w:b/>
              </w:rPr>
            </w:pPr>
            <w:r w:rsidRPr="0073475C">
              <w:lastRenderedPageBreak/>
              <w:t>8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5C" w:rsidRDefault="0073475C" w:rsidP="00683312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73475C">
              <w:t>Leki różne 4</w:t>
            </w:r>
            <w:r>
              <w:t xml:space="preserve"> </w:t>
            </w: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73475C" w:rsidTr="00683312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5C" w:rsidRDefault="0073475C" w:rsidP="00683312">
            <w:pPr>
              <w:pStyle w:val="Tekstpodstawowy"/>
              <w:jc w:val="right"/>
              <w:rPr>
                <w:b/>
              </w:rPr>
            </w:pPr>
            <w:r w:rsidRPr="0073475C">
              <w:t>9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5C" w:rsidRDefault="0073475C" w:rsidP="00683312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73475C">
              <w:t>Sevofluran</w:t>
            </w:r>
            <w:proofErr w:type="spellEnd"/>
            <w:r>
              <w:t xml:space="preserve"> </w:t>
            </w: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73475C" w:rsidTr="00683312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5C" w:rsidRDefault="0073475C" w:rsidP="00683312">
            <w:pPr>
              <w:pStyle w:val="Tekstpodstawowy"/>
              <w:jc w:val="right"/>
              <w:rPr>
                <w:b/>
              </w:rPr>
            </w:pPr>
            <w:r w:rsidRPr="0073475C">
              <w:t>10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5C" w:rsidRDefault="0073475C" w:rsidP="00683312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73475C">
              <w:t>Ceftriakson</w:t>
            </w:r>
            <w:proofErr w:type="spellEnd"/>
            <w:r>
              <w:t xml:space="preserve"> </w:t>
            </w: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73475C" w:rsidTr="00683312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5C" w:rsidRDefault="0073475C" w:rsidP="00683312">
            <w:pPr>
              <w:pStyle w:val="Tekstpodstawowy"/>
              <w:jc w:val="right"/>
              <w:rPr>
                <w:b/>
              </w:rPr>
            </w:pPr>
            <w:r w:rsidRPr="0073475C">
              <w:t>11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5C" w:rsidRDefault="0073475C" w:rsidP="00683312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73475C">
              <w:t>Budesonid</w:t>
            </w:r>
            <w:proofErr w:type="spellEnd"/>
            <w:r w:rsidRPr="0073475C">
              <w:t xml:space="preserve"> zawiesina do inhalacji</w:t>
            </w:r>
            <w:r>
              <w:t xml:space="preserve"> </w:t>
            </w: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73475C" w:rsidTr="00683312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5C" w:rsidRDefault="0073475C" w:rsidP="00683312">
            <w:pPr>
              <w:pStyle w:val="Tekstpodstawowy"/>
              <w:jc w:val="right"/>
              <w:rPr>
                <w:b/>
              </w:rPr>
            </w:pPr>
            <w:r w:rsidRPr="0073475C">
              <w:lastRenderedPageBreak/>
              <w:t>12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5C" w:rsidRDefault="0073475C" w:rsidP="00683312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73475C">
              <w:t>Immunoglobulina ludzka anty-D</w:t>
            </w:r>
            <w:r>
              <w:t xml:space="preserve"> </w:t>
            </w:r>
          </w:p>
          <w:p w:rsidR="00ED194D" w:rsidRDefault="0073475C" w:rsidP="00683312">
            <w:pPr>
              <w:spacing w:line="480" w:lineRule="auto"/>
              <w:rPr>
                <w:rFonts w:ascii="Georgia" w:hAnsi="Georgia"/>
                <w:sz w:val="20"/>
                <w:vertAlign w:val="subscript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>.</w:t>
            </w:r>
          </w:p>
          <w:p w:rsidR="00ED194D" w:rsidRDefault="00ED194D" w:rsidP="00683312">
            <w:pPr>
              <w:spacing w:line="480" w:lineRule="auto"/>
              <w:rPr>
                <w:rFonts w:ascii="Georgia" w:hAnsi="Georgia"/>
                <w:sz w:val="20"/>
                <w:vertAlign w:val="subscript"/>
              </w:rPr>
            </w:pP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73475C" w:rsidTr="00683312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5C" w:rsidRDefault="0073475C" w:rsidP="00683312">
            <w:pPr>
              <w:pStyle w:val="Tekstpodstawowy"/>
              <w:jc w:val="right"/>
              <w:rPr>
                <w:b/>
              </w:rPr>
            </w:pPr>
            <w:r w:rsidRPr="0073475C">
              <w:t>13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5C" w:rsidRDefault="0073475C" w:rsidP="00683312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73475C">
              <w:t>Vancomycin</w:t>
            </w:r>
            <w:proofErr w:type="spellEnd"/>
            <w:r>
              <w:t xml:space="preserve"> </w:t>
            </w: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73475C" w:rsidTr="00683312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5C" w:rsidRDefault="0073475C" w:rsidP="00683312">
            <w:pPr>
              <w:pStyle w:val="Tekstpodstawowy"/>
              <w:jc w:val="right"/>
              <w:rPr>
                <w:b/>
              </w:rPr>
            </w:pPr>
            <w:r w:rsidRPr="0073475C">
              <w:t>14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5C" w:rsidRDefault="0073475C" w:rsidP="00683312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73475C">
              <w:t>Iomeprol</w:t>
            </w:r>
            <w:proofErr w:type="spellEnd"/>
            <w:r>
              <w:t xml:space="preserve"> </w:t>
            </w: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73475C" w:rsidTr="00683312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5C" w:rsidRDefault="0073475C" w:rsidP="00683312">
            <w:pPr>
              <w:pStyle w:val="Tekstpodstawowy"/>
              <w:jc w:val="right"/>
              <w:rPr>
                <w:b/>
              </w:rPr>
            </w:pPr>
            <w:r w:rsidRPr="0073475C">
              <w:t>15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5C" w:rsidRDefault="0073475C" w:rsidP="00683312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73475C">
              <w:t>Anidulafungin</w:t>
            </w:r>
            <w:proofErr w:type="spellEnd"/>
            <w:r>
              <w:t xml:space="preserve"> </w:t>
            </w: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73475C" w:rsidTr="00683312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5C" w:rsidRDefault="0073475C" w:rsidP="00683312">
            <w:pPr>
              <w:pStyle w:val="Tekstpodstawowy"/>
              <w:jc w:val="right"/>
              <w:rPr>
                <w:b/>
              </w:rPr>
            </w:pPr>
            <w:r w:rsidRPr="0073475C">
              <w:t>16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5C" w:rsidRDefault="0073475C" w:rsidP="00683312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73475C">
              <w:t>Albuminum</w:t>
            </w:r>
            <w:proofErr w:type="spellEnd"/>
            <w:r w:rsidRPr="0073475C">
              <w:t xml:space="preserve"> </w:t>
            </w:r>
            <w:proofErr w:type="spellStart"/>
            <w:r w:rsidRPr="0073475C">
              <w:t>humanum</w:t>
            </w:r>
            <w:proofErr w:type="spellEnd"/>
            <w:r w:rsidRPr="0073475C">
              <w:t xml:space="preserve"> 20%</w:t>
            </w:r>
            <w:r>
              <w:t xml:space="preserve"> </w:t>
            </w:r>
          </w:p>
          <w:p w:rsidR="00ED194D" w:rsidRDefault="00ED194D" w:rsidP="00683312">
            <w:pPr>
              <w:spacing w:line="480" w:lineRule="auto"/>
              <w:rPr>
                <w:rFonts w:ascii="Georgia" w:hAnsi="Georgia"/>
                <w:sz w:val="20"/>
              </w:rPr>
            </w:pP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ED194D" w:rsidRDefault="0073475C" w:rsidP="00683312">
            <w:pPr>
              <w:spacing w:line="480" w:lineRule="auto"/>
              <w:rPr>
                <w:rFonts w:ascii="Georgia" w:hAnsi="Georgia"/>
                <w:sz w:val="20"/>
                <w:vertAlign w:val="subscript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>.</w:t>
            </w:r>
          </w:p>
          <w:p w:rsidR="00ED194D" w:rsidRDefault="00ED194D" w:rsidP="00683312">
            <w:pPr>
              <w:spacing w:line="480" w:lineRule="auto"/>
              <w:rPr>
                <w:rFonts w:ascii="Georgia" w:hAnsi="Georgia"/>
                <w:sz w:val="20"/>
                <w:vertAlign w:val="subscript"/>
              </w:rPr>
            </w:pP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73475C" w:rsidTr="00683312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5C" w:rsidRDefault="0073475C" w:rsidP="00683312">
            <w:pPr>
              <w:pStyle w:val="Tekstpodstawowy"/>
              <w:jc w:val="right"/>
              <w:rPr>
                <w:b/>
              </w:rPr>
            </w:pPr>
            <w:r w:rsidRPr="0073475C">
              <w:lastRenderedPageBreak/>
              <w:t>17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5C" w:rsidRDefault="0073475C" w:rsidP="00683312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73475C">
              <w:t>Enoksaparyna</w:t>
            </w:r>
            <w:proofErr w:type="spellEnd"/>
            <w:r w:rsidRPr="0073475C">
              <w:t xml:space="preserve"> sodu</w:t>
            </w:r>
            <w:r>
              <w:t xml:space="preserve"> </w:t>
            </w: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73475C" w:rsidTr="00683312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5C" w:rsidRDefault="0073475C" w:rsidP="00683312">
            <w:pPr>
              <w:pStyle w:val="Tekstpodstawowy"/>
              <w:jc w:val="right"/>
              <w:rPr>
                <w:b/>
              </w:rPr>
            </w:pPr>
            <w:r w:rsidRPr="0073475C">
              <w:t>18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5C" w:rsidRDefault="0073475C" w:rsidP="00683312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73475C">
              <w:t>Leki różne 5</w:t>
            </w:r>
            <w:r>
              <w:t xml:space="preserve"> </w:t>
            </w: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73475C" w:rsidTr="00683312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5C" w:rsidRDefault="0073475C" w:rsidP="00683312">
            <w:pPr>
              <w:pStyle w:val="Tekstpodstawowy"/>
              <w:jc w:val="right"/>
              <w:rPr>
                <w:b/>
              </w:rPr>
            </w:pPr>
            <w:r w:rsidRPr="0073475C">
              <w:t>19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5C" w:rsidRDefault="0073475C" w:rsidP="00683312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73475C">
              <w:t xml:space="preserve">Aplikator do </w:t>
            </w:r>
            <w:proofErr w:type="spellStart"/>
            <w:r w:rsidRPr="0073475C">
              <w:t>Lidocain</w:t>
            </w:r>
            <w:proofErr w:type="spellEnd"/>
            <w:r w:rsidRPr="0073475C">
              <w:t xml:space="preserve"> </w:t>
            </w:r>
            <w:proofErr w:type="spellStart"/>
            <w:r w:rsidRPr="0073475C">
              <w:t>areozol</w:t>
            </w:r>
            <w:proofErr w:type="spellEnd"/>
            <w:r>
              <w:t xml:space="preserve"> </w:t>
            </w: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73475C" w:rsidTr="00683312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5C" w:rsidRDefault="0073475C" w:rsidP="00683312">
            <w:pPr>
              <w:pStyle w:val="Tekstpodstawowy"/>
              <w:jc w:val="right"/>
              <w:rPr>
                <w:b/>
              </w:rPr>
            </w:pPr>
            <w:r w:rsidRPr="0073475C">
              <w:t>20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5C" w:rsidRDefault="0073475C" w:rsidP="00683312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73475C">
              <w:t xml:space="preserve">Test </w:t>
            </w:r>
            <w:proofErr w:type="spellStart"/>
            <w:r w:rsidRPr="0073475C">
              <w:t>ureazowy</w:t>
            </w:r>
            <w:proofErr w:type="spellEnd"/>
            <w:r>
              <w:t xml:space="preserve"> </w:t>
            </w:r>
          </w:p>
          <w:p w:rsidR="00ED194D" w:rsidRDefault="00ED194D" w:rsidP="00683312">
            <w:pPr>
              <w:spacing w:line="480" w:lineRule="auto"/>
              <w:rPr>
                <w:rFonts w:ascii="Georgia" w:hAnsi="Georgia"/>
                <w:sz w:val="20"/>
              </w:rPr>
            </w:pP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73475C" w:rsidTr="00683312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5C" w:rsidRDefault="0073475C" w:rsidP="00683312">
            <w:pPr>
              <w:pStyle w:val="Tekstpodstawowy"/>
              <w:jc w:val="right"/>
              <w:rPr>
                <w:b/>
              </w:rPr>
            </w:pPr>
            <w:r w:rsidRPr="0073475C">
              <w:lastRenderedPageBreak/>
              <w:t>21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5C" w:rsidRDefault="0073475C" w:rsidP="00683312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73475C">
              <w:t>Woda do irygacji</w:t>
            </w:r>
            <w:r>
              <w:t xml:space="preserve"> </w:t>
            </w: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73475C" w:rsidTr="00683312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5C" w:rsidRDefault="0073475C" w:rsidP="00683312">
            <w:pPr>
              <w:pStyle w:val="Tekstpodstawowy"/>
              <w:jc w:val="right"/>
              <w:rPr>
                <w:b/>
              </w:rPr>
            </w:pPr>
            <w:r w:rsidRPr="0073475C">
              <w:t>22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5C" w:rsidRDefault="0073475C" w:rsidP="00683312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73475C">
              <w:t>Tikagrelor</w:t>
            </w:r>
            <w:proofErr w:type="spellEnd"/>
            <w:r>
              <w:t xml:space="preserve"> </w:t>
            </w: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73475C" w:rsidTr="00683312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5C" w:rsidRDefault="0073475C" w:rsidP="00683312">
            <w:pPr>
              <w:pStyle w:val="Tekstpodstawowy"/>
              <w:jc w:val="right"/>
              <w:rPr>
                <w:b/>
              </w:rPr>
            </w:pPr>
            <w:r w:rsidRPr="0073475C">
              <w:t>23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5C" w:rsidRDefault="0073475C" w:rsidP="00683312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73475C">
              <w:t>Środki odurzające i psychotropowe</w:t>
            </w:r>
            <w:r>
              <w:t xml:space="preserve"> </w:t>
            </w: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73475C" w:rsidTr="00683312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5C" w:rsidRDefault="0073475C" w:rsidP="00683312">
            <w:pPr>
              <w:pStyle w:val="Tekstpodstawowy"/>
              <w:jc w:val="right"/>
              <w:rPr>
                <w:b/>
              </w:rPr>
            </w:pPr>
            <w:r w:rsidRPr="0073475C">
              <w:t>24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5C" w:rsidRDefault="0073475C" w:rsidP="00683312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73475C">
              <w:t>Leki różne 6</w:t>
            </w:r>
            <w:r>
              <w:t xml:space="preserve"> </w:t>
            </w:r>
          </w:p>
          <w:p w:rsidR="00ED194D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</w:p>
          <w:p w:rsidR="00ED194D" w:rsidRDefault="00ED194D" w:rsidP="00683312">
            <w:pPr>
              <w:spacing w:line="480" w:lineRule="auto"/>
              <w:rPr>
                <w:rFonts w:ascii="Georgia" w:hAnsi="Georgia"/>
                <w:sz w:val="20"/>
              </w:rPr>
            </w:pP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73475C" w:rsidTr="00683312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5C" w:rsidRDefault="0073475C" w:rsidP="00683312">
            <w:pPr>
              <w:pStyle w:val="Tekstpodstawowy"/>
              <w:jc w:val="right"/>
              <w:rPr>
                <w:b/>
              </w:rPr>
            </w:pPr>
            <w:r w:rsidRPr="0073475C">
              <w:lastRenderedPageBreak/>
              <w:t>25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5C" w:rsidRDefault="0073475C" w:rsidP="00683312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73475C">
              <w:t>Mydrane+Aprokam</w:t>
            </w:r>
            <w:proofErr w:type="spellEnd"/>
            <w:r>
              <w:t xml:space="preserve"> </w:t>
            </w:r>
          </w:p>
          <w:p w:rsidR="00ED194D" w:rsidRDefault="00ED194D" w:rsidP="00683312">
            <w:pPr>
              <w:spacing w:line="480" w:lineRule="auto"/>
              <w:rPr>
                <w:rFonts w:ascii="Georgia" w:hAnsi="Georgia"/>
                <w:sz w:val="20"/>
              </w:rPr>
            </w:pP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73475C" w:rsidTr="00683312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5C" w:rsidRDefault="0073475C" w:rsidP="00683312">
            <w:pPr>
              <w:pStyle w:val="Tekstpodstawowy"/>
              <w:jc w:val="right"/>
              <w:rPr>
                <w:b/>
              </w:rPr>
            </w:pPr>
            <w:r w:rsidRPr="0073475C">
              <w:t>26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5C" w:rsidRDefault="0073475C" w:rsidP="00683312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73475C">
              <w:t>Antybiotyki gotowe do podania i inne</w:t>
            </w:r>
            <w:r>
              <w:t xml:space="preserve"> </w:t>
            </w: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73475C" w:rsidTr="00683312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5C" w:rsidRDefault="0073475C" w:rsidP="00683312">
            <w:pPr>
              <w:pStyle w:val="Tekstpodstawowy"/>
              <w:jc w:val="right"/>
              <w:rPr>
                <w:b/>
              </w:rPr>
            </w:pPr>
            <w:r w:rsidRPr="0073475C">
              <w:t>27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5C" w:rsidRDefault="0073475C" w:rsidP="00683312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73475C">
              <w:t>Iopromid</w:t>
            </w:r>
            <w:proofErr w:type="spellEnd"/>
            <w:r>
              <w:t xml:space="preserve"> </w:t>
            </w: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73475C" w:rsidTr="00683312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5C" w:rsidRDefault="0073475C" w:rsidP="00683312">
            <w:pPr>
              <w:pStyle w:val="Tekstpodstawowy"/>
              <w:jc w:val="right"/>
              <w:rPr>
                <w:b/>
              </w:rPr>
            </w:pPr>
            <w:r w:rsidRPr="0073475C">
              <w:t>28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5C" w:rsidRDefault="0073475C" w:rsidP="00683312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73475C">
              <w:t>Amikacin</w:t>
            </w:r>
            <w:proofErr w:type="spellEnd"/>
            <w:r>
              <w:t xml:space="preserve"> </w:t>
            </w:r>
          </w:p>
          <w:p w:rsidR="00ED194D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</w:p>
          <w:p w:rsidR="00ED194D" w:rsidRDefault="00ED194D" w:rsidP="00683312">
            <w:pPr>
              <w:spacing w:line="480" w:lineRule="auto"/>
              <w:rPr>
                <w:rFonts w:ascii="Georgia" w:hAnsi="Georgia"/>
                <w:sz w:val="20"/>
              </w:rPr>
            </w:pP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73475C" w:rsidTr="00683312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5C" w:rsidRDefault="0073475C" w:rsidP="00683312">
            <w:pPr>
              <w:pStyle w:val="Tekstpodstawowy"/>
              <w:jc w:val="right"/>
              <w:rPr>
                <w:b/>
              </w:rPr>
            </w:pPr>
            <w:r w:rsidRPr="0073475C">
              <w:lastRenderedPageBreak/>
              <w:t>29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5C" w:rsidRDefault="0073475C" w:rsidP="00683312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73475C">
              <w:t>Asparaginian</w:t>
            </w:r>
            <w:proofErr w:type="spellEnd"/>
            <w:r w:rsidRPr="0073475C">
              <w:t xml:space="preserve"> ornityny koncentrat</w:t>
            </w:r>
            <w:r>
              <w:t xml:space="preserve"> </w:t>
            </w: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ED194D" w:rsidRDefault="00ED194D" w:rsidP="00683312">
            <w:pPr>
              <w:spacing w:line="480" w:lineRule="auto"/>
              <w:rPr>
                <w:rFonts w:ascii="Georgia" w:hAnsi="Georgia"/>
                <w:sz w:val="20"/>
              </w:rPr>
            </w:pP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73475C" w:rsidTr="00683312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5C" w:rsidRDefault="0073475C" w:rsidP="00683312">
            <w:pPr>
              <w:pStyle w:val="Tekstpodstawowy"/>
              <w:jc w:val="right"/>
              <w:rPr>
                <w:b/>
              </w:rPr>
            </w:pPr>
            <w:r w:rsidRPr="0073475C">
              <w:t>30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5C" w:rsidRDefault="0073475C" w:rsidP="00683312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73475C">
              <w:t>Ciprofloxacin+Linezolid</w:t>
            </w:r>
            <w:proofErr w:type="spellEnd"/>
            <w:r>
              <w:t xml:space="preserve"> </w:t>
            </w: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73475C" w:rsidTr="00683312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5C" w:rsidRDefault="0073475C" w:rsidP="00683312">
            <w:pPr>
              <w:pStyle w:val="Tekstpodstawowy"/>
              <w:jc w:val="right"/>
              <w:rPr>
                <w:b/>
              </w:rPr>
            </w:pPr>
            <w:r w:rsidRPr="0073475C">
              <w:t>31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5C" w:rsidRDefault="0073475C" w:rsidP="00683312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73475C">
              <w:t>Leki różne 7</w:t>
            </w:r>
            <w:r>
              <w:t xml:space="preserve"> </w:t>
            </w: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73475C" w:rsidTr="00683312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5C" w:rsidRDefault="0073475C" w:rsidP="00683312">
            <w:pPr>
              <w:pStyle w:val="Tekstpodstawowy"/>
              <w:jc w:val="right"/>
              <w:rPr>
                <w:b/>
              </w:rPr>
            </w:pPr>
            <w:r w:rsidRPr="0073475C">
              <w:t>32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5C" w:rsidRDefault="0073475C" w:rsidP="00683312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73475C">
              <w:t>Receptura</w:t>
            </w:r>
            <w:r>
              <w:t xml:space="preserve"> </w:t>
            </w:r>
          </w:p>
          <w:p w:rsidR="00ED194D" w:rsidRDefault="0073475C" w:rsidP="00683312">
            <w:pPr>
              <w:spacing w:line="480" w:lineRule="auto"/>
              <w:rPr>
                <w:rFonts w:ascii="Georgia" w:hAnsi="Georgia"/>
                <w:sz w:val="20"/>
                <w:vertAlign w:val="subscript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>.</w:t>
            </w:r>
          </w:p>
          <w:p w:rsidR="00ED194D" w:rsidRDefault="00ED194D" w:rsidP="00683312">
            <w:pPr>
              <w:spacing w:line="480" w:lineRule="auto"/>
              <w:rPr>
                <w:rFonts w:ascii="Georgia" w:hAnsi="Georgia"/>
                <w:sz w:val="20"/>
                <w:vertAlign w:val="subscript"/>
              </w:rPr>
            </w:pP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73475C" w:rsidRDefault="0073475C" w:rsidP="0068331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</w:tbl>
    <w:p w:rsidR="00ED194D" w:rsidRPr="00094133" w:rsidRDefault="00ED194D" w:rsidP="000D4867">
      <w:pPr>
        <w:overflowPunct w:val="0"/>
        <w:autoSpaceDE w:val="0"/>
        <w:autoSpaceDN w:val="0"/>
        <w:adjustRightInd w:val="0"/>
        <w:spacing w:before="120" w:line="480" w:lineRule="auto"/>
        <w:rPr>
          <w:rFonts w:ascii="Georgia" w:hAnsi="Georgia"/>
          <w:b/>
          <w:sz w:val="20"/>
          <w:szCs w:val="20"/>
        </w:rPr>
      </w:pPr>
    </w:p>
    <w:p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bookmarkStart w:id="0" w:name="_GoBack"/>
      <w:bookmarkEnd w:id="0"/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 w:rsidRPr="00AB43F2"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0D4867" w:rsidRDefault="000D4867" w:rsidP="000D486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5540"/>
        <w:gridCol w:w="5380"/>
      </w:tblGrid>
      <w:tr w:rsidR="000D4867" w:rsidTr="00156BE1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spacing w:line="480" w:lineRule="auto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606FAB" w:rsidRPr="00ED194D" w:rsidRDefault="000D4867" w:rsidP="00ED194D">
      <w:pPr>
        <w:tabs>
          <w:tab w:val="right" w:pos="9072"/>
        </w:tabs>
        <w:rPr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sectPr w:rsidR="00606FAB" w:rsidRPr="00ED194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7C31" w:rsidRDefault="00CA7C31">
      <w:r>
        <w:separator/>
      </w:r>
    </w:p>
  </w:endnote>
  <w:endnote w:type="continuationSeparator" w:id="0">
    <w:p w:rsidR="00CA7C31" w:rsidRDefault="00CA7C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475C" w:rsidRDefault="0073475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475C" w:rsidRDefault="0073475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7C31" w:rsidRDefault="00CA7C31">
      <w:r>
        <w:separator/>
      </w:r>
    </w:p>
  </w:footnote>
  <w:footnote w:type="continuationSeparator" w:id="0">
    <w:p w:rsidR="00CA7C31" w:rsidRDefault="00CA7C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475C" w:rsidRDefault="0073475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475C" w:rsidRDefault="0073475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A7C31"/>
    <w:rsid w:val="00020F7D"/>
    <w:rsid w:val="000867FD"/>
    <w:rsid w:val="000D4867"/>
    <w:rsid w:val="00101BF2"/>
    <w:rsid w:val="00156BE1"/>
    <w:rsid w:val="00203C73"/>
    <w:rsid w:val="002346CB"/>
    <w:rsid w:val="002827B1"/>
    <w:rsid w:val="003F5AA9"/>
    <w:rsid w:val="00446A72"/>
    <w:rsid w:val="00460999"/>
    <w:rsid w:val="00606FAB"/>
    <w:rsid w:val="0073475C"/>
    <w:rsid w:val="00741AC8"/>
    <w:rsid w:val="009200B1"/>
    <w:rsid w:val="009C19AD"/>
    <w:rsid w:val="00A02D66"/>
    <w:rsid w:val="00C446A2"/>
    <w:rsid w:val="00C8648B"/>
    <w:rsid w:val="00CA7C31"/>
    <w:rsid w:val="00D3160B"/>
    <w:rsid w:val="00D4551B"/>
    <w:rsid w:val="00E85D05"/>
    <w:rsid w:val="00ED194D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CFC6A7-C64C-41AF-8F43-E4DE0B067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35</TotalTime>
  <Pages>10</Pages>
  <Words>1409</Words>
  <Characters>29201</Characters>
  <Application>Microsoft Office Word</Application>
  <DocSecurity>0</DocSecurity>
  <Lines>243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30549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Lucyna</dc:creator>
  <cp:keywords/>
  <dc:description/>
  <cp:lastModifiedBy> Lucyna Talar</cp:lastModifiedBy>
  <cp:revision>5</cp:revision>
  <cp:lastPrinted>2001-01-24T13:21:00Z</cp:lastPrinted>
  <dcterms:created xsi:type="dcterms:W3CDTF">2023-12-07T10:21:00Z</dcterms:created>
  <dcterms:modified xsi:type="dcterms:W3CDTF">2023-12-07T10:56:00Z</dcterms:modified>
</cp:coreProperties>
</file>