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B793D" w:rsidRPr="009B793D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793D" w:rsidRPr="009B793D">
        <w:rPr>
          <w:rFonts w:ascii="Arial" w:hAnsi="Arial" w:cs="Arial"/>
          <w:b/>
          <w:sz w:val="24"/>
          <w:szCs w:val="24"/>
        </w:rPr>
        <w:t>NZ/73/D/N/L/2023</w:t>
      </w:r>
    </w:p>
    <w:p w:rsidR="008F2600" w:rsidRDefault="006676AE" w:rsidP="008F2600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8F2600" w:rsidRDefault="009B793D" w:rsidP="008F2600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B793D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793D" w:rsidRPr="009B793D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9B793D" w:rsidRPr="009B793D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B793D" w:rsidRPr="009B793D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9B793D" w:rsidRPr="009B793D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793D" w:rsidRPr="0012157F" w:rsidTr="00434664">
        <w:tc>
          <w:tcPr>
            <w:tcW w:w="9104" w:type="dxa"/>
            <w:shd w:val="clear" w:color="auto" w:fill="D9D9D9"/>
          </w:tcPr>
          <w:p w:rsidR="009B793D" w:rsidRPr="0012157F" w:rsidRDefault="009B793D" w:rsidP="004346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B793D" w:rsidRDefault="009B793D" w:rsidP="004346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B79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B79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B793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B793D" w:rsidRPr="00C86421" w:rsidRDefault="009B793D" w:rsidP="004346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B793D" w:rsidRDefault="009B793D" w:rsidP="004346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B793D" w:rsidRPr="00C86421" w:rsidRDefault="009B793D" w:rsidP="004346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B793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B793D">
        <w:rPr>
          <w:rFonts w:ascii="Arial" w:hAnsi="Arial" w:cs="Arial"/>
          <w:b/>
          <w:sz w:val="24"/>
          <w:szCs w:val="24"/>
        </w:rPr>
        <w:t>Dostawy produktów leczniczych i wyrobów medycznych ujętych w 32 zadaniach asortymentowych dla zaopatrzenia Apteki Szpitala Powiatowego w Limanowej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793D" w:rsidRPr="009B793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793D" w:rsidRPr="0012157F" w:rsidTr="00434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793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  <w:r w:rsidRPr="009B793D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  <w:tr w:rsidR="009B793D" w:rsidRPr="0012157F" w:rsidTr="00434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79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B793D" w:rsidRPr="0012157F" w:rsidTr="00434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793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B793D" w:rsidRPr="0012157F" w:rsidTr="004346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793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B793D" w:rsidRPr="0012157F" w:rsidRDefault="009B793D" w:rsidP="0043466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793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54B" w:rsidRDefault="007B254B" w:rsidP="0038231F">
      <w:pPr>
        <w:spacing w:after="0" w:line="240" w:lineRule="auto"/>
      </w:pPr>
      <w:r>
        <w:separator/>
      </w:r>
    </w:p>
  </w:endnote>
  <w:endnote w:type="continuationSeparator" w:id="0">
    <w:p w:rsidR="007B254B" w:rsidRDefault="007B2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93D" w:rsidRDefault="009B79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26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260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93D" w:rsidRDefault="009B7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54B" w:rsidRDefault="007B254B" w:rsidP="0038231F">
      <w:pPr>
        <w:spacing w:after="0" w:line="240" w:lineRule="auto"/>
      </w:pPr>
      <w:r>
        <w:separator/>
      </w:r>
    </w:p>
  </w:footnote>
  <w:footnote w:type="continuationSeparator" w:id="0">
    <w:p w:rsidR="007B254B" w:rsidRDefault="007B254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93D" w:rsidRDefault="009B79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93D" w:rsidRDefault="009B79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93D" w:rsidRDefault="009B79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5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254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2600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793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BE69B2-9F69-4E9C-BACB-9A3E7D52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B176D-C245-4F3E-8E1E-17B1F9AE9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1046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2023-12-14T08:49:00Z</dcterms:created>
  <dcterms:modified xsi:type="dcterms:W3CDTF">2023-12-14T08:51:00Z</dcterms:modified>
</cp:coreProperties>
</file>