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EE2E5B" w:rsidRPr="00EE2E5B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EE2E5B" w:rsidRPr="00EE2E5B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EE2E5B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E2E5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produktów leczniczych i wyrobów medycznych ujętych w 32 zadaniach asortymentowych dla zaopatrzenia Apteki Szpitala Powiatowego w Limanowej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E2E5B" w:rsidRPr="00A2540E" w:rsidTr="003F681B">
        <w:tc>
          <w:tcPr>
            <w:tcW w:w="2269" w:type="dxa"/>
            <w:shd w:val="clear" w:color="auto" w:fill="auto"/>
          </w:tcPr>
          <w:p w:rsidR="00EE2E5B" w:rsidRPr="00A2540E" w:rsidRDefault="00EE2E5B" w:rsidP="003F681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E2E5B" w:rsidRPr="00A2540E" w:rsidRDefault="00EE2E5B" w:rsidP="003F681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E2E5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NZ/73/D/N/L/2023</w:t>
            </w:r>
          </w:p>
        </w:tc>
      </w:tr>
    </w:tbl>
    <w:p w:rsidR="00DC652A" w:rsidRPr="00053927" w:rsidRDefault="00EE2E5B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EE2E5B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E2E5B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4555" w:rsidRDefault="00554555" w:rsidP="00025386">
      <w:pPr>
        <w:spacing w:after="0" w:line="240" w:lineRule="auto"/>
      </w:pPr>
      <w:r>
        <w:separator/>
      </w:r>
    </w:p>
  </w:endnote>
  <w:endnote w:type="continuationSeparator" w:id="0">
    <w:p w:rsidR="00554555" w:rsidRDefault="0055455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2E5B" w:rsidRDefault="00EE2E5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E2E5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E2E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2E5B" w:rsidRDefault="00EE2E5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4555" w:rsidRDefault="00554555" w:rsidP="00025386">
      <w:pPr>
        <w:spacing w:after="0" w:line="240" w:lineRule="auto"/>
      </w:pPr>
      <w:r>
        <w:separator/>
      </w:r>
    </w:p>
  </w:footnote>
  <w:footnote w:type="continuationSeparator" w:id="0">
    <w:p w:rsidR="00554555" w:rsidRDefault="0055455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2E5B" w:rsidRDefault="00EE2E5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2E5B" w:rsidRDefault="00EE2E5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2E5B" w:rsidRDefault="00EE2E5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4555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54555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E2E5B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E5455177-4973-413D-A06D-C39B78EE9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296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 Lucyna Talar</cp:lastModifiedBy>
  <cp:revision>2</cp:revision>
  <dcterms:created xsi:type="dcterms:W3CDTF">2023-12-15T09:45:00Z</dcterms:created>
  <dcterms:modified xsi:type="dcterms:W3CDTF">2023-12-15T09:45:00Z</dcterms:modified>
</cp:coreProperties>
</file>