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5074D" w:rsidRPr="0025074D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25074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507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wyrobów medycznych ujętych w 32 zadaniach asortymentowych dla zaopatrzenia Apteki Szpitala Powiatowego w Limanowej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5074D" w:rsidRPr="00A2540E" w:rsidTr="003F681B">
        <w:tc>
          <w:tcPr>
            <w:tcW w:w="2269" w:type="dxa"/>
            <w:shd w:val="clear" w:color="auto" w:fill="auto"/>
          </w:tcPr>
          <w:p w:rsidR="0025074D" w:rsidRPr="00A2540E" w:rsidRDefault="0025074D" w:rsidP="003F68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5074D" w:rsidRPr="00A2540E" w:rsidRDefault="0025074D" w:rsidP="003F68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507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NZ/73/D/N/L/2023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5074D" w:rsidRPr="0025074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5074D" w:rsidRPr="0025074D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25074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5074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E23" w:rsidRDefault="00ED0E23" w:rsidP="00025386">
      <w:pPr>
        <w:spacing w:after="0" w:line="240" w:lineRule="auto"/>
      </w:pPr>
      <w:r>
        <w:separator/>
      </w:r>
    </w:p>
  </w:endnote>
  <w:endnote w:type="continuationSeparator" w:id="0">
    <w:p w:rsidR="00ED0E23" w:rsidRDefault="00ED0E2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4D" w:rsidRDefault="002507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07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07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4D" w:rsidRDefault="002507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E23" w:rsidRDefault="00ED0E23" w:rsidP="00025386">
      <w:pPr>
        <w:spacing w:after="0" w:line="240" w:lineRule="auto"/>
      </w:pPr>
      <w:r>
        <w:separator/>
      </w:r>
    </w:p>
  </w:footnote>
  <w:footnote w:type="continuationSeparator" w:id="0">
    <w:p w:rsidR="00ED0E23" w:rsidRDefault="00ED0E2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4D" w:rsidRDefault="002507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4D" w:rsidRDefault="002507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74D" w:rsidRDefault="002507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E23"/>
    <w:rsid w:val="00025386"/>
    <w:rsid w:val="000423B9"/>
    <w:rsid w:val="00053927"/>
    <w:rsid w:val="00084786"/>
    <w:rsid w:val="0016158F"/>
    <w:rsid w:val="001C2314"/>
    <w:rsid w:val="00213980"/>
    <w:rsid w:val="0024648D"/>
    <w:rsid w:val="0025074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0E23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C7EAD91-7197-424E-80AD-12BD7D600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2023-12-15T09:51:00Z</dcterms:created>
  <dcterms:modified xsi:type="dcterms:W3CDTF">2023-12-15T09:51:00Z</dcterms:modified>
</cp:coreProperties>
</file>