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3348C" w:rsidRPr="0033348C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95C96" w:rsidRPr="0012157F" w:rsidRDefault="0033348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348C">
        <w:rPr>
          <w:rFonts w:ascii="Arial" w:hAnsi="Arial" w:cs="Arial"/>
        </w:rPr>
        <w:t>Szpital Powiatowy w Limanowej Imienia Miłosierdzia Bożego</w:t>
      </w:r>
    </w:p>
    <w:p w:rsidR="00B95C96" w:rsidRPr="0012157F" w:rsidRDefault="0033348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3348C">
        <w:rPr>
          <w:rFonts w:ascii="Arial" w:hAnsi="Arial" w:cs="Arial"/>
        </w:rPr>
        <w:t>ul. Piłsudskiego</w:t>
      </w:r>
      <w:r w:rsidR="00B95C96" w:rsidRPr="0012157F">
        <w:rPr>
          <w:rFonts w:ascii="Arial" w:hAnsi="Arial" w:cs="Arial"/>
        </w:rPr>
        <w:t xml:space="preserve"> </w:t>
      </w:r>
      <w:r w:rsidRPr="0033348C">
        <w:rPr>
          <w:rFonts w:ascii="Arial" w:hAnsi="Arial" w:cs="Arial"/>
        </w:rPr>
        <w:t>61</w:t>
      </w:r>
      <w:r w:rsidR="00B95C96" w:rsidRPr="0012157F">
        <w:rPr>
          <w:rFonts w:ascii="Arial" w:hAnsi="Arial" w:cs="Arial"/>
        </w:rPr>
        <w:t xml:space="preserve"> </w:t>
      </w:r>
    </w:p>
    <w:p w:rsidR="00B95C96" w:rsidRDefault="0033348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3348C">
        <w:rPr>
          <w:rFonts w:ascii="Arial" w:hAnsi="Arial" w:cs="Arial"/>
        </w:rPr>
        <w:t>34-600</w:t>
      </w:r>
      <w:r w:rsidR="00B95C96" w:rsidRPr="0012157F">
        <w:rPr>
          <w:rFonts w:ascii="Arial" w:hAnsi="Arial" w:cs="Arial"/>
        </w:rPr>
        <w:t xml:space="preserve"> </w:t>
      </w:r>
      <w:r w:rsidRPr="0033348C">
        <w:rPr>
          <w:rFonts w:ascii="Arial" w:hAnsi="Arial" w:cs="Arial"/>
        </w:rPr>
        <w:t>Limanowa</w:t>
      </w:r>
    </w:p>
    <w:p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:rsidTr="006C3667">
        <w:tc>
          <w:tcPr>
            <w:tcW w:w="2800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348C" w:rsidRPr="0012157F" w:rsidTr="003F681B">
        <w:tc>
          <w:tcPr>
            <w:tcW w:w="9104" w:type="dxa"/>
            <w:shd w:val="clear" w:color="auto" w:fill="D9D9D9"/>
          </w:tcPr>
          <w:p w:rsidR="0033348C" w:rsidRPr="0012157F" w:rsidRDefault="0033348C" w:rsidP="003F681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3348C" w:rsidRPr="00094F76" w:rsidRDefault="0033348C" w:rsidP="003F681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3348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33348C" w:rsidRPr="0017574D" w:rsidRDefault="0033348C" w:rsidP="003F681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33348C" w:rsidRDefault="0033348C" w:rsidP="003F681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33348C" w:rsidRPr="002C3302" w:rsidRDefault="0033348C" w:rsidP="003F681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:rsidTr="006C3667">
        <w:tc>
          <w:tcPr>
            <w:tcW w:w="2269" w:type="dxa"/>
            <w:shd w:val="clear" w:color="auto" w:fill="auto"/>
          </w:tcPr>
          <w:p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A2540E" w:rsidRDefault="0033348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34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32 zadaniach asortymentowych dla zaopatrzenia Apteki Szpitala Powiatowego w Limanowej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348C" w:rsidRPr="00A2540E" w:rsidTr="003F681B">
        <w:tc>
          <w:tcPr>
            <w:tcW w:w="2269" w:type="dxa"/>
            <w:shd w:val="clear" w:color="auto" w:fill="auto"/>
          </w:tcPr>
          <w:p w:rsidR="0033348C" w:rsidRPr="00A2540E" w:rsidRDefault="0033348C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3348C" w:rsidRPr="00A2540E" w:rsidRDefault="0033348C" w:rsidP="003F681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334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NZ/73/D/N/L/2023</w:t>
            </w:r>
          </w:p>
        </w:tc>
      </w:tr>
    </w:tbl>
    <w:p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3348C" w:rsidRPr="0033348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lastRenderedPageBreak/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B95C96">
        <w:rPr>
          <w:rFonts w:ascii="Arial" w:hAnsi="Arial" w:cs="Arial"/>
          <w:bCs/>
          <w:sz w:val="24"/>
          <w:szCs w:val="24"/>
        </w:rPr>
        <w:t>t.j. Dz. U. z 2023r. poz. 129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:rsidTr="006C3667">
        <w:tc>
          <w:tcPr>
            <w:tcW w:w="2660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D79A4" w:rsidRDefault="00B95C96" w:rsidP="0033348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3348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781" w:rsidRDefault="00120781" w:rsidP="0038231F">
      <w:pPr>
        <w:spacing w:after="0" w:line="240" w:lineRule="auto"/>
      </w:pPr>
      <w:r>
        <w:separator/>
      </w:r>
    </w:p>
  </w:endnote>
  <w:endnote w:type="continuationSeparator" w:id="0">
    <w:p w:rsidR="00120781" w:rsidRDefault="001207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48C" w:rsidRDefault="003334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334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3348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48C" w:rsidRDefault="003334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781" w:rsidRDefault="00120781" w:rsidP="0038231F">
      <w:pPr>
        <w:spacing w:after="0" w:line="240" w:lineRule="auto"/>
      </w:pPr>
      <w:r>
        <w:separator/>
      </w:r>
    </w:p>
  </w:footnote>
  <w:footnote w:type="continuationSeparator" w:id="0">
    <w:p w:rsidR="00120781" w:rsidRDefault="001207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48C" w:rsidRDefault="003334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48C" w:rsidRDefault="003334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48C" w:rsidRDefault="003334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07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0781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348C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CC619DC-F570-4567-8178-318D5207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DAA7E-81C3-463E-8547-3DA56C9DE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2016-07-26T11:32:00Z</cp:lastPrinted>
  <dcterms:created xsi:type="dcterms:W3CDTF">2023-12-15T09:45:00Z</dcterms:created>
  <dcterms:modified xsi:type="dcterms:W3CDTF">2023-12-15T09:45:00Z</dcterms:modified>
</cp:coreProperties>
</file>