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86167" w14:textId="32B2C1D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611C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6F959F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BDA96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01886F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FFAF6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BBBC089" w14:textId="0ED5B3FC" w:rsidR="003A486D" w:rsidRPr="00A611C4" w:rsidRDefault="00A137C9" w:rsidP="00A611C4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  <w:r w:rsidR="00A611C4" w:rsidRPr="00A611C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A611C4" w:rsidRPr="00C23FA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usługa prania, maglowania bielizny pościelowej i ścierek, pranie ręczników, koców anilanowych z bawełną, kołder i poduszek oraz czyszczenie chemiczne </w:t>
      </w:r>
      <w:proofErr w:type="spellStart"/>
      <w:r w:rsidR="00A611C4" w:rsidRPr="00C23FAB">
        <w:rPr>
          <w:rFonts w:ascii="Arial" w:eastAsia="Times New Roman" w:hAnsi="Arial" w:cs="Arial"/>
          <w:bCs/>
          <w:sz w:val="24"/>
          <w:szCs w:val="24"/>
          <w:lang w:eastAsia="pl-PL"/>
        </w:rPr>
        <w:t>kocy</w:t>
      </w:r>
      <w:proofErr w:type="spellEnd"/>
      <w:r w:rsidR="00A611C4" w:rsidRPr="00C23FA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wełnianych na potrzeby Ośrodka Wypoczynkowo - Szkoleniowego UAM w Kołobrzegu</w:t>
      </w:r>
      <w:r w:rsidR="00A611C4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23FAB" w:rsidRPr="00C23FAB">
        <w:rPr>
          <w:rFonts w:ascii="Arial" w:hAnsi="Arial" w:cs="Arial"/>
          <w:b/>
          <w:sz w:val="24"/>
          <w:szCs w:val="24"/>
        </w:rPr>
        <w:t>Uniwersytet im. Adama Mickiewicza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CD6007E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227A89D5" w14:textId="77777777" w:rsidTr="00A137C9">
        <w:tc>
          <w:tcPr>
            <w:tcW w:w="617" w:type="dxa"/>
            <w:shd w:val="clear" w:color="auto" w:fill="auto"/>
            <w:vAlign w:val="center"/>
          </w:tcPr>
          <w:p w14:paraId="78DDA88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A9648A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26F4A1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84F07CD" w14:textId="77777777" w:rsidTr="00A137C9">
        <w:tc>
          <w:tcPr>
            <w:tcW w:w="617" w:type="dxa"/>
            <w:shd w:val="clear" w:color="auto" w:fill="auto"/>
            <w:vAlign w:val="center"/>
          </w:tcPr>
          <w:p w14:paraId="520687A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F8F9C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3705A9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50BD49D" w14:textId="77777777" w:rsidTr="00A137C9">
        <w:tc>
          <w:tcPr>
            <w:tcW w:w="617" w:type="dxa"/>
            <w:shd w:val="clear" w:color="auto" w:fill="auto"/>
            <w:vAlign w:val="center"/>
          </w:tcPr>
          <w:p w14:paraId="7AEB13D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76628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51A827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E86C85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23FAB" w:rsidRPr="00C23FAB">
        <w:rPr>
          <w:rFonts w:ascii="Arial" w:hAnsi="Arial" w:cs="Arial"/>
          <w:sz w:val="24"/>
          <w:szCs w:val="24"/>
        </w:rPr>
        <w:t>(</w:t>
      </w:r>
      <w:proofErr w:type="spellStart"/>
      <w:r w:rsidR="00C23FAB" w:rsidRPr="00C23FAB">
        <w:rPr>
          <w:rFonts w:ascii="Arial" w:hAnsi="Arial" w:cs="Arial"/>
          <w:sz w:val="24"/>
          <w:szCs w:val="24"/>
        </w:rPr>
        <w:t>t.j</w:t>
      </w:r>
      <w:proofErr w:type="spellEnd"/>
      <w:r w:rsidR="00C23FAB" w:rsidRPr="00C23FAB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7FBD7914" w14:textId="77777777" w:rsidTr="00A137C9">
        <w:tc>
          <w:tcPr>
            <w:tcW w:w="617" w:type="dxa"/>
            <w:shd w:val="clear" w:color="auto" w:fill="auto"/>
            <w:vAlign w:val="center"/>
          </w:tcPr>
          <w:p w14:paraId="6C97E9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AF3519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38E28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3DF7179" w14:textId="77777777" w:rsidTr="00A137C9">
        <w:tc>
          <w:tcPr>
            <w:tcW w:w="617" w:type="dxa"/>
            <w:shd w:val="clear" w:color="auto" w:fill="auto"/>
            <w:vAlign w:val="center"/>
          </w:tcPr>
          <w:p w14:paraId="22DAEAB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36BC2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04312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503072E" w14:textId="77777777" w:rsidTr="00A137C9">
        <w:tc>
          <w:tcPr>
            <w:tcW w:w="617" w:type="dxa"/>
            <w:shd w:val="clear" w:color="auto" w:fill="auto"/>
            <w:vAlign w:val="center"/>
          </w:tcPr>
          <w:p w14:paraId="5E111EE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1DB45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410D68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0375F8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757B20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4E3700DD" w14:textId="77777777" w:rsidTr="004F10A0">
        <w:tc>
          <w:tcPr>
            <w:tcW w:w="2660" w:type="dxa"/>
            <w:shd w:val="clear" w:color="auto" w:fill="auto"/>
          </w:tcPr>
          <w:p w14:paraId="3A54978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469EC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24594E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F2C2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FCB44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9CA37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23FA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F28FDD3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C731A" w14:textId="77777777" w:rsidR="00125FAD" w:rsidRDefault="00125FAD" w:rsidP="00025386">
      <w:pPr>
        <w:spacing w:after="0" w:line="240" w:lineRule="auto"/>
      </w:pPr>
      <w:r>
        <w:separator/>
      </w:r>
    </w:p>
  </w:endnote>
  <w:endnote w:type="continuationSeparator" w:id="0">
    <w:p w14:paraId="1C137149" w14:textId="77777777" w:rsidR="00125FAD" w:rsidRDefault="00125F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6BED" w14:textId="77777777" w:rsidR="00C23FAB" w:rsidRDefault="00C23F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18E3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2D0C6" w14:textId="77777777" w:rsidR="00C23FAB" w:rsidRDefault="00C23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F4DF3" w14:textId="77777777" w:rsidR="00125FAD" w:rsidRDefault="00125FAD" w:rsidP="00025386">
      <w:pPr>
        <w:spacing w:after="0" w:line="240" w:lineRule="auto"/>
      </w:pPr>
      <w:r>
        <w:separator/>
      </w:r>
    </w:p>
  </w:footnote>
  <w:footnote w:type="continuationSeparator" w:id="0">
    <w:p w14:paraId="4BF50163" w14:textId="77777777" w:rsidR="00125FAD" w:rsidRDefault="00125F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DA35C" w14:textId="77777777" w:rsidR="00C23FAB" w:rsidRDefault="00C23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0A96D" w14:textId="5334913E" w:rsidR="00C23FAB" w:rsidRDefault="00A611C4">
    <w:pPr>
      <w:pStyle w:val="Nagwek"/>
    </w:pPr>
    <w:r>
      <w:t>ZP3/141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C5A9A" w14:textId="77777777" w:rsidR="00C23FAB" w:rsidRDefault="00C23F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FAD"/>
    <w:rsid w:val="00025386"/>
    <w:rsid w:val="000423B9"/>
    <w:rsid w:val="00053927"/>
    <w:rsid w:val="00084786"/>
    <w:rsid w:val="00125FAD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611C4"/>
    <w:rsid w:val="00A87380"/>
    <w:rsid w:val="00AF4E90"/>
    <w:rsid w:val="00AF7375"/>
    <w:rsid w:val="00B641BE"/>
    <w:rsid w:val="00B77707"/>
    <w:rsid w:val="00BE3BCE"/>
    <w:rsid w:val="00C23FA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847C74"/>
  <w15:chartTrackingRefBased/>
  <w15:docId w15:val="{3C1F3A22-9931-4855-9C34-CA3700323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cp:lastPrinted>2023-12-21T08:07:00Z</cp:lastPrinted>
  <dcterms:created xsi:type="dcterms:W3CDTF">2023-12-21T08:08:00Z</dcterms:created>
  <dcterms:modified xsi:type="dcterms:W3CDTF">2023-12-21T08:08:00Z</dcterms:modified>
</cp:coreProperties>
</file>