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7BBD5" w14:textId="77777777" w:rsidR="00081D13" w:rsidRPr="00C71AAE" w:rsidRDefault="003B47F8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C71AAE">
        <w:rPr>
          <w:rFonts w:ascii="Arial Narrow" w:hAnsi="Arial Narrow" w:cs="Arial"/>
          <w:sz w:val="22"/>
          <w:szCs w:val="22"/>
        </w:rPr>
        <w:t>Bydgoszcz</w:t>
      </w:r>
      <w:r w:rsidR="00081D13" w:rsidRPr="00C71AAE">
        <w:rPr>
          <w:rFonts w:ascii="Arial Narrow" w:hAnsi="Arial Narrow" w:cs="Arial"/>
          <w:sz w:val="22"/>
          <w:szCs w:val="22"/>
        </w:rPr>
        <w:t xml:space="preserve"> dnia: </w:t>
      </w:r>
      <w:r w:rsidRPr="00C71AAE">
        <w:rPr>
          <w:rFonts w:ascii="Arial Narrow" w:hAnsi="Arial Narrow" w:cs="Arial"/>
          <w:sz w:val="22"/>
          <w:szCs w:val="22"/>
        </w:rPr>
        <w:t>2024-01-02</w:t>
      </w:r>
    </w:p>
    <w:p w14:paraId="3BFDBF75" w14:textId="77777777" w:rsidR="00081D13" w:rsidRPr="00C71AAE" w:rsidRDefault="003B47F8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C71AA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0A6C69F" w14:textId="77777777" w:rsidR="00081D13" w:rsidRPr="00C71AAE" w:rsidRDefault="003B47F8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C71AAE">
        <w:rPr>
          <w:rFonts w:ascii="Arial Narrow" w:hAnsi="Arial Narrow" w:cs="Arial"/>
          <w:sz w:val="22"/>
          <w:szCs w:val="22"/>
        </w:rPr>
        <w:t>Powstańców Warszawy</w:t>
      </w:r>
      <w:r w:rsidR="00081D13" w:rsidRPr="00C71AAE">
        <w:rPr>
          <w:rFonts w:ascii="Arial Narrow" w:hAnsi="Arial Narrow" w:cs="Arial"/>
          <w:sz w:val="22"/>
          <w:szCs w:val="22"/>
        </w:rPr>
        <w:t xml:space="preserve"> </w:t>
      </w:r>
      <w:r w:rsidRPr="00C71AAE">
        <w:rPr>
          <w:rFonts w:ascii="Arial Narrow" w:hAnsi="Arial Narrow" w:cs="Arial"/>
          <w:sz w:val="22"/>
          <w:szCs w:val="22"/>
        </w:rPr>
        <w:t>5</w:t>
      </w:r>
    </w:p>
    <w:p w14:paraId="691E7071" w14:textId="77777777" w:rsidR="00081D13" w:rsidRPr="00C71AAE" w:rsidRDefault="003B47F8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C71AAE">
        <w:rPr>
          <w:rFonts w:ascii="Arial Narrow" w:hAnsi="Arial Narrow" w:cs="Arial"/>
          <w:sz w:val="22"/>
          <w:szCs w:val="22"/>
        </w:rPr>
        <w:t>85-681</w:t>
      </w:r>
      <w:r w:rsidR="00081D13" w:rsidRPr="00C71AAE">
        <w:rPr>
          <w:rFonts w:ascii="Arial Narrow" w:hAnsi="Arial Narrow" w:cs="Arial"/>
          <w:sz w:val="22"/>
          <w:szCs w:val="22"/>
        </w:rPr>
        <w:t xml:space="preserve"> </w:t>
      </w:r>
      <w:r w:rsidRPr="00C71AAE">
        <w:rPr>
          <w:rFonts w:ascii="Arial Narrow" w:hAnsi="Arial Narrow" w:cs="Arial"/>
          <w:sz w:val="22"/>
          <w:szCs w:val="22"/>
        </w:rPr>
        <w:t>Bydgoszcz</w:t>
      </w:r>
    </w:p>
    <w:p w14:paraId="4FCC7F1C" w14:textId="77777777" w:rsidR="00081D13" w:rsidRPr="00C71AAE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C71AA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33529C3" w14:textId="77777777" w:rsidR="00081D13" w:rsidRPr="00C71AAE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C71AA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99020D0" w14:textId="77777777" w:rsidR="00081D13" w:rsidRPr="00C71AAE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C71AAE" w14:paraId="6E8F0151" w14:textId="77777777" w:rsidTr="00C13EA9">
        <w:tc>
          <w:tcPr>
            <w:tcW w:w="10065" w:type="dxa"/>
            <w:shd w:val="clear" w:color="auto" w:fill="F2F2F2"/>
            <w:hideMark/>
          </w:tcPr>
          <w:p w14:paraId="0947B8E3" w14:textId="7B531DCB" w:rsidR="00081D13" w:rsidRPr="00C71AAE" w:rsidRDefault="0046289F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F8C9078" w14:textId="77777777" w:rsidR="00081D13" w:rsidRPr="00C71AAE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71AA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F326354" w14:textId="77777777" w:rsidR="00081D13" w:rsidRPr="00C71AAE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4B1984BA" w14:textId="77777777" w:rsidR="00081D13" w:rsidRPr="00C71AAE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71AA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71AA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71AA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C71AAE" w14:paraId="158D91C1" w14:textId="77777777" w:rsidTr="00081D13">
        <w:tc>
          <w:tcPr>
            <w:tcW w:w="2269" w:type="dxa"/>
            <w:shd w:val="clear" w:color="auto" w:fill="auto"/>
          </w:tcPr>
          <w:p w14:paraId="2D05AD1C" w14:textId="77777777" w:rsidR="00081D13" w:rsidRPr="00C71AAE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AA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4DCEE755" w14:textId="77777777" w:rsidR="00081D13" w:rsidRPr="00C71AAE" w:rsidRDefault="003B47F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1AAE">
              <w:rPr>
                <w:rFonts w:ascii="Arial Narrow" w:hAnsi="Arial Narrow" w:cs="Arial"/>
                <w:bCs/>
                <w:sz w:val="22"/>
                <w:szCs w:val="22"/>
              </w:rPr>
              <w:t>Roboty budowlane w zakresie remontu pomieszczeń w budynku nr 5 - fizykoterapia</w:t>
            </w:r>
          </w:p>
        </w:tc>
      </w:tr>
      <w:tr w:rsidR="003B47F8" w:rsidRPr="00C71AAE" w14:paraId="1BBB8FAA" w14:textId="77777777" w:rsidTr="00A44DAD">
        <w:tc>
          <w:tcPr>
            <w:tcW w:w="2269" w:type="dxa"/>
            <w:shd w:val="clear" w:color="auto" w:fill="auto"/>
          </w:tcPr>
          <w:p w14:paraId="731D65D6" w14:textId="77777777" w:rsidR="003B47F8" w:rsidRPr="00C71AAE" w:rsidRDefault="003B47F8" w:rsidP="00A44D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AA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9D8C2F2" w14:textId="77777777" w:rsidR="003B47F8" w:rsidRPr="00C71AAE" w:rsidRDefault="003B47F8" w:rsidP="00A44D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1AAE">
              <w:rPr>
                <w:rFonts w:ascii="Arial Narrow" w:hAnsi="Arial Narrow" w:cs="Arial"/>
                <w:bCs/>
                <w:sz w:val="22"/>
                <w:szCs w:val="22"/>
              </w:rPr>
              <w:t>133/2023</w:t>
            </w:r>
          </w:p>
        </w:tc>
      </w:tr>
    </w:tbl>
    <w:p w14:paraId="058326C2" w14:textId="77777777" w:rsidR="00081D13" w:rsidRPr="00C71AAE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13728438" w14:textId="77777777" w:rsidR="00081D13" w:rsidRPr="00C71AA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C71AAE">
        <w:rPr>
          <w:rFonts w:ascii="Arial Narrow" w:hAnsi="Arial Narrow" w:cs="Arial"/>
          <w:sz w:val="22"/>
          <w:szCs w:val="22"/>
        </w:rPr>
        <w:t xml:space="preserve">Zamawiający, </w:t>
      </w:r>
      <w:r w:rsidR="003B47F8" w:rsidRPr="00C71AAE">
        <w:rPr>
          <w:rFonts w:ascii="Arial Narrow" w:hAnsi="Arial Narrow" w:cs="Arial"/>
          <w:b/>
          <w:sz w:val="22"/>
          <w:szCs w:val="22"/>
        </w:rPr>
        <w:t>10WSzKzP SPZOZ</w:t>
      </w:r>
      <w:r w:rsidRPr="00C71AAE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C71AAE">
        <w:rPr>
          <w:rFonts w:ascii="Arial Narrow" w:hAnsi="Arial Narrow" w:cs="Arial"/>
          <w:sz w:val="22"/>
          <w:szCs w:val="22"/>
        </w:rPr>
        <w:t xml:space="preserve">ust. 1 pkt. 1 i </w:t>
      </w:r>
      <w:r w:rsidRPr="00C71AAE">
        <w:rPr>
          <w:rFonts w:ascii="Arial Narrow" w:hAnsi="Arial Narrow" w:cs="Arial"/>
          <w:sz w:val="22"/>
          <w:szCs w:val="22"/>
        </w:rPr>
        <w:t xml:space="preserve">ust. </w:t>
      </w:r>
      <w:r w:rsidR="00A17CDB" w:rsidRPr="00C71AAE">
        <w:rPr>
          <w:rFonts w:ascii="Arial Narrow" w:hAnsi="Arial Narrow" w:cs="Arial"/>
          <w:sz w:val="22"/>
          <w:szCs w:val="22"/>
        </w:rPr>
        <w:t>2</w:t>
      </w:r>
      <w:r w:rsidRPr="00C71AAE">
        <w:rPr>
          <w:rFonts w:ascii="Arial Narrow" w:hAnsi="Arial Narrow" w:cs="Arial"/>
          <w:sz w:val="22"/>
          <w:szCs w:val="22"/>
        </w:rPr>
        <w:t xml:space="preserve"> </w:t>
      </w:r>
      <w:r w:rsidR="00081D13" w:rsidRPr="00C71AAE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3B47F8" w:rsidRPr="00C71AAE">
        <w:rPr>
          <w:rFonts w:ascii="Arial Narrow" w:hAnsi="Arial Narrow" w:cs="Arial"/>
          <w:sz w:val="22"/>
          <w:szCs w:val="22"/>
        </w:rPr>
        <w:t>(</w:t>
      </w:r>
      <w:proofErr w:type="spellStart"/>
      <w:r w:rsidR="003B47F8" w:rsidRPr="00C71AAE">
        <w:rPr>
          <w:rFonts w:ascii="Arial Narrow" w:hAnsi="Arial Narrow" w:cs="Arial"/>
          <w:sz w:val="22"/>
          <w:szCs w:val="22"/>
        </w:rPr>
        <w:t>t.j</w:t>
      </w:r>
      <w:proofErr w:type="spellEnd"/>
      <w:r w:rsidR="003B47F8" w:rsidRPr="00C71AAE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C71AAE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C71AAE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B47F8" w:rsidRPr="00C71AAE" w14:paraId="4922D993" w14:textId="77777777" w:rsidTr="00A44DAD">
        <w:trPr>
          <w:cantSplit/>
        </w:trPr>
        <w:tc>
          <w:tcPr>
            <w:tcW w:w="10080" w:type="dxa"/>
          </w:tcPr>
          <w:p w14:paraId="2B472479" w14:textId="77777777" w:rsidR="003B47F8" w:rsidRPr="00C71AAE" w:rsidRDefault="003B47F8" w:rsidP="00A44DAD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1AAE">
              <w:rPr>
                <w:rFonts w:ascii="Arial Narrow" w:hAnsi="Arial Narrow" w:cs="Arial"/>
                <w:b/>
                <w:sz w:val="22"/>
                <w:szCs w:val="22"/>
              </w:rPr>
              <w:t>MALIBUD Firma Remontowo - Budowlana Marian Kudłacz</w:t>
            </w:r>
          </w:p>
          <w:p w14:paraId="634EFE69" w14:textId="77777777" w:rsidR="003B47F8" w:rsidRPr="00C71AAE" w:rsidRDefault="003B47F8" w:rsidP="00A44DAD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1AAE">
              <w:rPr>
                <w:rFonts w:ascii="Arial Narrow" w:hAnsi="Arial Narrow" w:cs="Arial"/>
                <w:bCs/>
                <w:sz w:val="22"/>
                <w:szCs w:val="22"/>
              </w:rPr>
              <w:t xml:space="preserve">Nakielska 209 </w:t>
            </w:r>
          </w:p>
          <w:p w14:paraId="6882F4C8" w14:textId="77777777" w:rsidR="003B47F8" w:rsidRPr="00C71AAE" w:rsidRDefault="003B47F8" w:rsidP="00A44DAD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1AAE">
              <w:rPr>
                <w:rFonts w:ascii="Arial Narrow" w:hAnsi="Arial Narrow" w:cs="Arial"/>
                <w:bCs/>
                <w:sz w:val="22"/>
                <w:szCs w:val="22"/>
              </w:rPr>
              <w:t>85-391 Bydgoszcz</w:t>
            </w:r>
          </w:p>
          <w:p w14:paraId="02F5996A" w14:textId="77777777" w:rsidR="003B47F8" w:rsidRPr="00C71AAE" w:rsidRDefault="003B47F8" w:rsidP="00A44DAD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AAE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C71A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C71AAE">
              <w:rPr>
                <w:rFonts w:ascii="Arial Narrow" w:hAnsi="Arial Narrow" w:cs="Arial"/>
                <w:b/>
                <w:sz w:val="22"/>
                <w:szCs w:val="22"/>
              </w:rPr>
              <w:t>324 176.05 zł brutto</w:t>
            </w:r>
            <w:r w:rsidRPr="00C71AA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30B3B8B" w14:textId="77777777" w:rsidR="003B47F8" w:rsidRPr="00C71AAE" w:rsidRDefault="003B47F8" w:rsidP="00A44DAD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1AAE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00F81AA5" w14:textId="77777777" w:rsidR="003B47F8" w:rsidRPr="00C71AAE" w:rsidRDefault="003B47F8" w:rsidP="00A44DA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AAE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5901A7A1" w14:textId="77777777" w:rsidR="00081D13" w:rsidRPr="00C71AAE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71AAE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C71AAE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C71AAE" w14:paraId="3F0C8EAE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2F88BEE1" w14:textId="77777777" w:rsidR="00081D13" w:rsidRPr="00C71AAE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C71AAE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C0F8D17" w14:textId="77777777" w:rsidR="00081D13" w:rsidRPr="00C71AAE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AAE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BA46C8A" w14:textId="77777777" w:rsidR="00081D13" w:rsidRPr="00C71AAE" w:rsidRDefault="003B47F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1AAE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1DE4EB63" w14:textId="77777777" w:rsidR="00081D13" w:rsidRPr="00C71AAE" w:rsidRDefault="003B47F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1AAE">
              <w:rPr>
                <w:rFonts w:ascii="Arial Narrow" w:hAnsi="Arial Narrow" w:cs="Arial"/>
                <w:bCs/>
                <w:sz w:val="22"/>
                <w:szCs w:val="22"/>
              </w:rPr>
              <w:t>Termin realizacji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226F52D" w14:textId="77777777" w:rsidR="00081D13" w:rsidRPr="00C71AAE" w:rsidRDefault="003B47F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1AAE">
              <w:rPr>
                <w:rFonts w:ascii="Arial Narrow" w:hAnsi="Arial Narrow" w:cs="Arial"/>
                <w:bCs/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B98B2BC" w14:textId="77777777" w:rsidR="00081D13" w:rsidRPr="00C71AAE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0C0DCC03" w14:textId="77777777" w:rsidR="00081D13" w:rsidRPr="00C71AAE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08585048" w14:textId="77777777" w:rsidR="00081D13" w:rsidRPr="00C71AAE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AAE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3B47F8" w:rsidRPr="00C71AAE" w14:paraId="72D57E0D" w14:textId="77777777" w:rsidTr="00A44DAD">
        <w:tc>
          <w:tcPr>
            <w:tcW w:w="851" w:type="dxa"/>
            <w:vAlign w:val="center"/>
          </w:tcPr>
          <w:p w14:paraId="5FCA8FB6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>4</w:t>
            </w:r>
          </w:p>
        </w:tc>
        <w:tc>
          <w:tcPr>
            <w:tcW w:w="2410" w:type="dxa"/>
            <w:vAlign w:val="center"/>
          </w:tcPr>
          <w:p w14:paraId="78F82589" w14:textId="77777777" w:rsidR="003B47F8" w:rsidRPr="00C71AAE" w:rsidRDefault="003B47F8" w:rsidP="00A44DAD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C71AAE">
              <w:rPr>
                <w:rFonts w:ascii="Arial Narrow" w:hAnsi="Arial Narrow" w:cs="Arial"/>
                <w:b/>
              </w:rPr>
              <w:t>MALIBUD Firma Remontowo - Budowlana Marian Kudłacz</w:t>
            </w:r>
          </w:p>
          <w:p w14:paraId="62C4F29A" w14:textId="77777777" w:rsidR="003B47F8" w:rsidRPr="00C71AAE" w:rsidRDefault="003B47F8" w:rsidP="00A44DAD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C71AAE">
              <w:rPr>
                <w:rFonts w:ascii="Arial Narrow" w:hAnsi="Arial Narrow" w:cs="Arial"/>
                <w:bCs/>
              </w:rPr>
              <w:t xml:space="preserve">Nakielska 209 </w:t>
            </w:r>
          </w:p>
          <w:p w14:paraId="389BE546" w14:textId="77777777" w:rsidR="003B47F8" w:rsidRPr="00C71AAE" w:rsidRDefault="003B47F8" w:rsidP="00A44DAD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C71AAE">
              <w:rPr>
                <w:rFonts w:ascii="Arial Narrow" w:hAnsi="Arial Narrow" w:cs="Arial"/>
                <w:bCs/>
              </w:rPr>
              <w:t>85-391 Bydgoszcz</w:t>
            </w:r>
          </w:p>
        </w:tc>
        <w:tc>
          <w:tcPr>
            <w:tcW w:w="1134" w:type="dxa"/>
            <w:vAlign w:val="center"/>
          </w:tcPr>
          <w:p w14:paraId="4FB77469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4BF9D302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18,75</w:t>
            </w:r>
          </w:p>
        </w:tc>
        <w:tc>
          <w:tcPr>
            <w:tcW w:w="1134" w:type="dxa"/>
            <w:vAlign w:val="center"/>
          </w:tcPr>
          <w:p w14:paraId="4A20DF06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12,50</w:t>
            </w:r>
          </w:p>
        </w:tc>
        <w:tc>
          <w:tcPr>
            <w:tcW w:w="1134" w:type="dxa"/>
            <w:vAlign w:val="center"/>
          </w:tcPr>
          <w:p w14:paraId="6A18C736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3" w:type="dxa"/>
            <w:vAlign w:val="center"/>
          </w:tcPr>
          <w:p w14:paraId="539F613F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14:paraId="246286AE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91,25</w:t>
            </w:r>
          </w:p>
        </w:tc>
      </w:tr>
      <w:tr w:rsidR="003B47F8" w:rsidRPr="00C71AAE" w14:paraId="2C98EE63" w14:textId="77777777" w:rsidTr="00A44DAD">
        <w:tc>
          <w:tcPr>
            <w:tcW w:w="851" w:type="dxa"/>
            <w:vAlign w:val="center"/>
          </w:tcPr>
          <w:p w14:paraId="0351A573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>5</w:t>
            </w:r>
          </w:p>
        </w:tc>
        <w:tc>
          <w:tcPr>
            <w:tcW w:w="2410" w:type="dxa"/>
            <w:vAlign w:val="center"/>
          </w:tcPr>
          <w:p w14:paraId="6E44CF77" w14:textId="77777777" w:rsidR="003B47F8" w:rsidRPr="00C71AAE" w:rsidRDefault="003B47F8" w:rsidP="00A44DAD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C71AAE">
              <w:rPr>
                <w:rFonts w:ascii="Arial Narrow" w:hAnsi="Arial Narrow" w:cs="Arial"/>
                <w:b/>
              </w:rPr>
              <w:t>DOMCON sp. z o.o.</w:t>
            </w:r>
          </w:p>
          <w:p w14:paraId="60D80C41" w14:textId="77777777" w:rsidR="003B47F8" w:rsidRPr="00C71AAE" w:rsidRDefault="003B47F8" w:rsidP="00A44DAD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C71AAE">
              <w:rPr>
                <w:rFonts w:ascii="Arial Narrow" w:hAnsi="Arial Narrow" w:cs="Arial"/>
                <w:bCs/>
              </w:rPr>
              <w:t xml:space="preserve">Obrońców Tobruku 7 </w:t>
            </w:r>
          </w:p>
          <w:p w14:paraId="5B5B0C7A" w14:textId="77777777" w:rsidR="003B47F8" w:rsidRPr="00C71AAE" w:rsidRDefault="003B47F8" w:rsidP="00A44DAD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C71AAE">
              <w:rPr>
                <w:rFonts w:ascii="Arial Narrow" w:hAnsi="Arial Narrow" w:cs="Arial"/>
                <w:bCs/>
              </w:rPr>
              <w:lastRenderedPageBreak/>
              <w:t>85-553 Bydgoszcz</w:t>
            </w:r>
          </w:p>
        </w:tc>
        <w:tc>
          <w:tcPr>
            <w:tcW w:w="1134" w:type="dxa"/>
            <w:vAlign w:val="center"/>
          </w:tcPr>
          <w:p w14:paraId="4EFA8F9E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lastRenderedPageBreak/>
              <w:t xml:space="preserve">  46,45</w:t>
            </w:r>
          </w:p>
        </w:tc>
        <w:tc>
          <w:tcPr>
            <w:tcW w:w="1275" w:type="dxa"/>
            <w:vAlign w:val="center"/>
          </w:tcPr>
          <w:p w14:paraId="7D647E6E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17,24</w:t>
            </w:r>
          </w:p>
        </w:tc>
        <w:tc>
          <w:tcPr>
            <w:tcW w:w="1134" w:type="dxa"/>
            <w:vAlign w:val="center"/>
          </w:tcPr>
          <w:p w14:paraId="13534098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12,71</w:t>
            </w:r>
          </w:p>
        </w:tc>
        <w:tc>
          <w:tcPr>
            <w:tcW w:w="1134" w:type="dxa"/>
            <w:vAlign w:val="center"/>
          </w:tcPr>
          <w:p w14:paraId="7BE1B9CB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3" w:type="dxa"/>
            <w:vAlign w:val="center"/>
          </w:tcPr>
          <w:p w14:paraId="1DA191E4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14:paraId="5A669618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76,40</w:t>
            </w:r>
          </w:p>
        </w:tc>
      </w:tr>
      <w:tr w:rsidR="003B47F8" w:rsidRPr="00C71AAE" w14:paraId="179710F2" w14:textId="77777777" w:rsidTr="00A44DAD">
        <w:tc>
          <w:tcPr>
            <w:tcW w:w="851" w:type="dxa"/>
            <w:vAlign w:val="center"/>
          </w:tcPr>
          <w:p w14:paraId="01FE1360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0B3A0153" w14:textId="77777777" w:rsidR="003B47F8" w:rsidRPr="00C71AAE" w:rsidRDefault="003B47F8" w:rsidP="00A44DAD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C71AAE">
              <w:rPr>
                <w:rFonts w:ascii="Arial Narrow" w:hAnsi="Arial Narrow" w:cs="Arial"/>
                <w:b/>
              </w:rPr>
              <w:t>KOR-POL INVEST SP.Z O.O.</w:t>
            </w:r>
          </w:p>
          <w:p w14:paraId="4B519084" w14:textId="77777777" w:rsidR="003B47F8" w:rsidRPr="00C71AAE" w:rsidRDefault="003B47F8" w:rsidP="00A44DAD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C71AAE">
              <w:rPr>
                <w:rFonts w:ascii="Arial Narrow" w:hAnsi="Arial Narrow" w:cs="Arial"/>
                <w:bCs/>
              </w:rPr>
              <w:t xml:space="preserve">Dąbrowa 35 </w:t>
            </w:r>
          </w:p>
          <w:p w14:paraId="1321EDBD" w14:textId="77777777" w:rsidR="003B47F8" w:rsidRPr="00C71AAE" w:rsidRDefault="003B47F8" w:rsidP="00A44DAD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C71AAE">
              <w:rPr>
                <w:rFonts w:ascii="Arial Narrow" w:hAnsi="Arial Narrow" w:cs="Arial"/>
                <w:bCs/>
              </w:rPr>
              <w:t>85-147 Bydgoszcz</w:t>
            </w:r>
          </w:p>
        </w:tc>
        <w:tc>
          <w:tcPr>
            <w:tcW w:w="1134" w:type="dxa"/>
            <w:vAlign w:val="center"/>
          </w:tcPr>
          <w:p w14:paraId="17AA3564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38,54</w:t>
            </w:r>
          </w:p>
        </w:tc>
        <w:tc>
          <w:tcPr>
            <w:tcW w:w="1275" w:type="dxa"/>
            <w:vAlign w:val="center"/>
          </w:tcPr>
          <w:p w14:paraId="77CF0CF9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16,67</w:t>
            </w:r>
          </w:p>
        </w:tc>
        <w:tc>
          <w:tcPr>
            <w:tcW w:w="1134" w:type="dxa"/>
            <w:vAlign w:val="center"/>
          </w:tcPr>
          <w:p w14:paraId="5D31AFE1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6353BA7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3" w:type="dxa"/>
            <w:vAlign w:val="center"/>
          </w:tcPr>
          <w:p w14:paraId="533E6B9B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14:paraId="1CB2EF67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75,21</w:t>
            </w:r>
          </w:p>
        </w:tc>
      </w:tr>
      <w:tr w:rsidR="003B47F8" w:rsidRPr="00C71AAE" w14:paraId="6967F6EC" w14:textId="77777777" w:rsidTr="00A44DAD">
        <w:tc>
          <w:tcPr>
            <w:tcW w:w="851" w:type="dxa"/>
            <w:vAlign w:val="center"/>
          </w:tcPr>
          <w:p w14:paraId="1971D52E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>2</w:t>
            </w:r>
          </w:p>
        </w:tc>
        <w:tc>
          <w:tcPr>
            <w:tcW w:w="2410" w:type="dxa"/>
            <w:vAlign w:val="center"/>
          </w:tcPr>
          <w:p w14:paraId="3F0C0134" w14:textId="77777777" w:rsidR="003B47F8" w:rsidRPr="00C71AAE" w:rsidRDefault="003B47F8" w:rsidP="00A44DAD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C71AAE">
              <w:rPr>
                <w:rFonts w:ascii="Arial Narrow" w:hAnsi="Arial Narrow" w:cs="Arial"/>
                <w:b/>
              </w:rPr>
              <w:t>BWJ INWESTYCJE SP Z O.O.</w:t>
            </w:r>
          </w:p>
          <w:p w14:paraId="4A970A45" w14:textId="77777777" w:rsidR="003B47F8" w:rsidRPr="00C71AAE" w:rsidRDefault="003B47F8" w:rsidP="00A44DAD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C71AAE">
              <w:rPr>
                <w:rFonts w:ascii="Arial Narrow" w:hAnsi="Arial Narrow" w:cs="Arial"/>
                <w:bCs/>
              </w:rPr>
              <w:t xml:space="preserve">SMOLEŃSKA 53 </w:t>
            </w:r>
          </w:p>
          <w:p w14:paraId="1F71E5DD" w14:textId="77777777" w:rsidR="003B47F8" w:rsidRPr="00C71AAE" w:rsidRDefault="003B47F8" w:rsidP="00A44DAD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C71AAE">
              <w:rPr>
                <w:rFonts w:ascii="Arial Narrow" w:hAnsi="Arial Narrow" w:cs="Arial"/>
                <w:bCs/>
              </w:rPr>
              <w:t>85-871 BYDGOSZCZ</w:t>
            </w:r>
          </w:p>
        </w:tc>
        <w:tc>
          <w:tcPr>
            <w:tcW w:w="1134" w:type="dxa"/>
            <w:vAlign w:val="center"/>
          </w:tcPr>
          <w:p w14:paraId="6F8C1F3B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39,06</w:t>
            </w:r>
          </w:p>
        </w:tc>
        <w:tc>
          <w:tcPr>
            <w:tcW w:w="1275" w:type="dxa"/>
            <w:vAlign w:val="center"/>
          </w:tcPr>
          <w:p w14:paraId="6D97135E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7CEDD94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12,50</w:t>
            </w:r>
          </w:p>
        </w:tc>
        <w:tc>
          <w:tcPr>
            <w:tcW w:w="1134" w:type="dxa"/>
            <w:vAlign w:val="center"/>
          </w:tcPr>
          <w:p w14:paraId="36176E47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3" w:type="dxa"/>
            <w:vAlign w:val="center"/>
          </w:tcPr>
          <w:p w14:paraId="3BEE68C5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14:paraId="44361247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71,56</w:t>
            </w:r>
          </w:p>
        </w:tc>
      </w:tr>
      <w:tr w:rsidR="003B47F8" w:rsidRPr="00C71AAE" w14:paraId="693D3E03" w14:textId="77777777" w:rsidTr="00A44DAD">
        <w:tc>
          <w:tcPr>
            <w:tcW w:w="851" w:type="dxa"/>
            <w:vAlign w:val="center"/>
          </w:tcPr>
          <w:p w14:paraId="5478A05D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>3</w:t>
            </w:r>
          </w:p>
        </w:tc>
        <w:tc>
          <w:tcPr>
            <w:tcW w:w="2410" w:type="dxa"/>
            <w:vAlign w:val="center"/>
          </w:tcPr>
          <w:p w14:paraId="32ACE774" w14:textId="77777777" w:rsidR="003B47F8" w:rsidRPr="00C71AAE" w:rsidRDefault="003B47F8" w:rsidP="00A44DAD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C71AAE">
              <w:rPr>
                <w:rFonts w:ascii="Arial Narrow" w:hAnsi="Arial Narrow" w:cs="Arial"/>
                <w:b/>
              </w:rPr>
              <w:t>KARBIN Patryk Kaleta</w:t>
            </w:r>
          </w:p>
          <w:p w14:paraId="2E38148C" w14:textId="77777777" w:rsidR="003B47F8" w:rsidRPr="00C71AAE" w:rsidRDefault="003B47F8" w:rsidP="00A44DAD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C71AAE">
              <w:rPr>
                <w:rFonts w:ascii="Arial Narrow" w:hAnsi="Arial Narrow" w:cs="Arial"/>
                <w:bCs/>
              </w:rPr>
              <w:t>Jagiellońska 25B /12</w:t>
            </w:r>
          </w:p>
          <w:p w14:paraId="38791CAC" w14:textId="77777777" w:rsidR="003B47F8" w:rsidRPr="00C71AAE" w:rsidRDefault="003B47F8" w:rsidP="00A44DAD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C71AAE">
              <w:rPr>
                <w:rFonts w:ascii="Arial Narrow" w:hAnsi="Arial Narrow" w:cs="Arial"/>
                <w:bCs/>
              </w:rPr>
              <w:t>87-100 Toruń</w:t>
            </w:r>
          </w:p>
        </w:tc>
        <w:tc>
          <w:tcPr>
            <w:tcW w:w="1134" w:type="dxa"/>
            <w:vAlign w:val="center"/>
          </w:tcPr>
          <w:p w14:paraId="194DB5D9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5546049F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A2C29D7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B4E1465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3" w:type="dxa"/>
            <w:vAlign w:val="center"/>
          </w:tcPr>
          <w:p w14:paraId="4D7120C3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14:paraId="0802A9EA" w14:textId="77777777" w:rsidR="003B47F8" w:rsidRPr="00C71AAE" w:rsidRDefault="003B47F8" w:rsidP="00A44DA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71AAE">
              <w:rPr>
                <w:rFonts w:ascii="Arial Narrow" w:hAnsi="Arial Narrow" w:cs="Arial"/>
              </w:rPr>
              <w:t xml:space="preserve">  0,00</w:t>
            </w:r>
          </w:p>
        </w:tc>
      </w:tr>
    </w:tbl>
    <w:p w14:paraId="6D80E848" w14:textId="77777777" w:rsidR="00E85D70" w:rsidRPr="00C71AAE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55C0147" w14:textId="77777777" w:rsidR="00F960D7" w:rsidRPr="00C71AAE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5A9C2A8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71AAE">
        <w:rPr>
          <w:rFonts w:ascii="Arial Narrow" w:hAnsi="Arial Narrow" w:cs="Arial"/>
          <w:i/>
          <w:sz w:val="22"/>
          <w:szCs w:val="22"/>
        </w:rPr>
        <w:t>Zamawiający</w:t>
      </w:r>
    </w:p>
    <w:p w14:paraId="3B3D1097" w14:textId="77777777" w:rsidR="00C71AAE" w:rsidRDefault="00C71AAE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74DB26E" w14:textId="77777777" w:rsidR="00C71AAE" w:rsidRDefault="00C71AAE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5915692A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C3B6ED4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7A8C7A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95017A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C5052C6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F2D868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07DA10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B92CC8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0C5E06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AC91A26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880390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133E18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4963EC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A2F6C4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481A255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D0B89A8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283FF9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E3B03E5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6B477DB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732104D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D098D8C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6EA3010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7BDF24F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C1F76F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03E570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D2424C4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F868ED8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5DABE5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37B3C5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2CF914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67B5F4" w14:textId="77777777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3EFBDD9" w14:textId="00DC477A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Wykonano w 1 egz. na 1 ark.</w:t>
      </w:r>
    </w:p>
    <w:p w14:paraId="6F52EDAB" w14:textId="2D359C8F" w:rsidR="00C71AAE" w:rsidRDefault="00C71AAE" w:rsidP="00C71A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 xml:space="preserve">., </w:t>
      </w:r>
      <w:r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20"/>
        </w:rPr>
        <w:t xml:space="preserve"> T2612 B5</w:t>
      </w:r>
    </w:p>
    <w:p w14:paraId="5B74B008" w14:textId="77777777" w:rsidR="00C71AAE" w:rsidRPr="00C71AAE" w:rsidRDefault="00C71AAE" w:rsidP="00C71AAE">
      <w:pPr>
        <w:rPr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Wyk. P. Kucharska – tel. 261 417</w:t>
      </w:r>
      <w:r>
        <w:rPr>
          <w:rFonts w:ascii="Arial Narrow" w:hAnsi="Arial Narrow"/>
          <w:sz w:val="18"/>
        </w:rPr>
        <w:t> </w:t>
      </w:r>
      <w:r>
        <w:rPr>
          <w:rFonts w:ascii="Arial Narrow" w:hAnsi="Arial Narrow"/>
          <w:sz w:val="18"/>
          <w:szCs w:val="20"/>
        </w:rPr>
        <w:t>449</w:t>
      </w:r>
    </w:p>
    <w:p w14:paraId="7A4F1AD2" w14:textId="521F1F09" w:rsidR="00C71AAE" w:rsidRPr="00C71AAE" w:rsidRDefault="00C71AAE" w:rsidP="00C71AAE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sz w:val="18"/>
        </w:rPr>
        <w:t>Data: 02.01.2024 r.</w:t>
      </w:r>
    </w:p>
    <w:bookmarkEnd w:id="0"/>
    <w:sectPr w:rsidR="00C71AAE" w:rsidRPr="00C71AAE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5B184" w14:textId="77777777" w:rsidR="00651E5D" w:rsidRDefault="00651E5D">
      <w:r>
        <w:separator/>
      </w:r>
    </w:p>
  </w:endnote>
  <w:endnote w:type="continuationSeparator" w:id="0">
    <w:p w14:paraId="5D5F9FB4" w14:textId="77777777" w:rsidR="00651E5D" w:rsidRDefault="00651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63D5D" w14:textId="77777777" w:rsidR="003B47F8" w:rsidRDefault="003B47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E94A3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FD8E585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37B43" w14:textId="77777777" w:rsidR="003B47F8" w:rsidRDefault="003B47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8A046" w14:textId="77777777" w:rsidR="00651E5D" w:rsidRDefault="00651E5D">
      <w:r>
        <w:separator/>
      </w:r>
    </w:p>
  </w:footnote>
  <w:footnote w:type="continuationSeparator" w:id="0">
    <w:p w14:paraId="165EA93B" w14:textId="77777777" w:rsidR="00651E5D" w:rsidRDefault="00651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2BA4D" w14:textId="77777777" w:rsidR="003B47F8" w:rsidRDefault="003B47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846D4" w14:textId="77777777" w:rsidR="003B47F8" w:rsidRDefault="003B47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C55A5" w14:textId="77777777" w:rsidR="003B47F8" w:rsidRDefault="003B47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E5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B47F8"/>
    <w:rsid w:val="003D611C"/>
    <w:rsid w:val="00431C0B"/>
    <w:rsid w:val="00437CAD"/>
    <w:rsid w:val="0046289F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1E5D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6C5F"/>
    <w:rsid w:val="00B32D12"/>
    <w:rsid w:val="00B464D3"/>
    <w:rsid w:val="00B8185B"/>
    <w:rsid w:val="00BD2174"/>
    <w:rsid w:val="00C13EA9"/>
    <w:rsid w:val="00C423DD"/>
    <w:rsid w:val="00C60D7B"/>
    <w:rsid w:val="00C65E53"/>
    <w:rsid w:val="00C71AAE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9BE054"/>
  <w15:chartTrackingRefBased/>
  <w15:docId w15:val="{657EC21F-4907-4AD5-8B6A-EC7DC3196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71AA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C71A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269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1899-12-31T23:00:00Z</cp:lastPrinted>
  <dcterms:created xsi:type="dcterms:W3CDTF">2024-01-02T07:43:00Z</dcterms:created>
  <dcterms:modified xsi:type="dcterms:W3CDTF">2024-01-02T07:43:00Z</dcterms:modified>
</cp:coreProperties>
</file>