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A7D29" w14:textId="05E382C0" w:rsidR="00B048DA" w:rsidRPr="00396B28" w:rsidRDefault="007F4732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396B28">
        <w:rPr>
          <w:rFonts w:ascii="Arial Narrow" w:hAnsi="Arial Narrow" w:cs="Arial"/>
          <w:sz w:val="22"/>
          <w:szCs w:val="22"/>
        </w:rPr>
        <w:t>Bydgoszcz</w:t>
      </w:r>
      <w:r w:rsidR="00B048DA" w:rsidRPr="00396B28">
        <w:rPr>
          <w:rFonts w:ascii="Arial Narrow" w:hAnsi="Arial Narrow" w:cs="Arial"/>
          <w:sz w:val="22"/>
          <w:szCs w:val="22"/>
        </w:rPr>
        <w:t xml:space="preserve"> dnia: </w:t>
      </w:r>
      <w:r w:rsidRPr="00396B28">
        <w:rPr>
          <w:rFonts w:ascii="Arial Narrow" w:hAnsi="Arial Narrow" w:cs="Arial"/>
          <w:sz w:val="22"/>
          <w:szCs w:val="22"/>
        </w:rPr>
        <w:t>202</w:t>
      </w:r>
      <w:r w:rsidR="00652750">
        <w:rPr>
          <w:rFonts w:ascii="Arial Narrow" w:hAnsi="Arial Narrow" w:cs="Arial"/>
          <w:sz w:val="22"/>
          <w:szCs w:val="22"/>
        </w:rPr>
        <w:t>4</w:t>
      </w:r>
      <w:r w:rsidRPr="00396B28">
        <w:rPr>
          <w:rFonts w:ascii="Arial Narrow" w:hAnsi="Arial Narrow" w:cs="Arial"/>
          <w:sz w:val="22"/>
          <w:szCs w:val="22"/>
        </w:rPr>
        <w:t>-</w:t>
      </w:r>
      <w:r w:rsidR="00652750">
        <w:rPr>
          <w:rFonts w:ascii="Arial Narrow" w:hAnsi="Arial Narrow" w:cs="Arial"/>
          <w:sz w:val="22"/>
          <w:szCs w:val="22"/>
        </w:rPr>
        <w:t>01</w:t>
      </w:r>
      <w:r w:rsidRPr="00396B28">
        <w:rPr>
          <w:rFonts w:ascii="Arial Narrow" w:hAnsi="Arial Narrow" w:cs="Arial"/>
          <w:sz w:val="22"/>
          <w:szCs w:val="22"/>
        </w:rPr>
        <w:t>-</w:t>
      </w:r>
      <w:r w:rsidR="00652750">
        <w:rPr>
          <w:rFonts w:ascii="Arial Narrow" w:hAnsi="Arial Narrow" w:cs="Arial"/>
          <w:sz w:val="22"/>
          <w:szCs w:val="22"/>
        </w:rPr>
        <w:t>04</w:t>
      </w:r>
    </w:p>
    <w:p w14:paraId="3B3077EB" w14:textId="77777777" w:rsidR="00B048DA" w:rsidRPr="00396B28" w:rsidRDefault="007F4732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396B2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D754D09" w14:textId="77777777" w:rsidR="00B048DA" w:rsidRPr="00396B28" w:rsidRDefault="007F4732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396B28">
        <w:rPr>
          <w:rFonts w:ascii="Arial Narrow" w:hAnsi="Arial Narrow" w:cs="Arial"/>
          <w:sz w:val="22"/>
          <w:szCs w:val="22"/>
        </w:rPr>
        <w:t>Powstańców Warszawy</w:t>
      </w:r>
      <w:r w:rsidR="00B048DA" w:rsidRPr="00396B28">
        <w:rPr>
          <w:rFonts w:ascii="Arial Narrow" w:hAnsi="Arial Narrow" w:cs="Arial"/>
          <w:sz w:val="22"/>
          <w:szCs w:val="22"/>
        </w:rPr>
        <w:t xml:space="preserve"> </w:t>
      </w:r>
      <w:r w:rsidRPr="00396B28">
        <w:rPr>
          <w:rFonts w:ascii="Arial Narrow" w:hAnsi="Arial Narrow" w:cs="Arial"/>
          <w:sz w:val="22"/>
          <w:szCs w:val="22"/>
        </w:rPr>
        <w:t>5</w:t>
      </w:r>
    </w:p>
    <w:p w14:paraId="281923DE" w14:textId="77777777" w:rsidR="00B048DA" w:rsidRPr="00396B28" w:rsidRDefault="007F4732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396B28">
        <w:rPr>
          <w:rFonts w:ascii="Arial Narrow" w:hAnsi="Arial Narrow" w:cs="Arial"/>
          <w:sz w:val="22"/>
          <w:szCs w:val="22"/>
        </w:rPr>
        <w:t>85-681</w:t>
      </w:r>
      <w:r w:rsidR="00B048DA" w:rsidRPr="00396B28">
        <w:rPr>
          <w:rFonts w:ascii="Arial Narrow" w:hAnsi="Arial Narrow" w:cs="Arial"/>
          <w:sz w:val="22"/>
          <w:szCs w:val="22"/>
        </w:rPr>
        <w:t xml:space="preserve"> </w:t>
      </w:r>
      <w:r w:rsidRPr="00396B28">
        <w:rPr>
          <w:rFonts w:ascii="Arial Narrow" w:hAnsi="Arial Narrow" w:cs="Arial"/>
          <w:sz w:val="22"/>
          <w:szCs w:val="22"/>
        </w:rPr>
        <w:t>Bydgoszcz</w:t>
      </w:r>
    </w:p>
    <w:p w14:paraId="096A81D9" w14:textId="77777777" w:rsidR="00B048DA" w:rsidRPr="00396B28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96B28" w14:paraId="3E4D59C5" w14:textId="77777777" w:rsidTr="00B048DA">
        <w:tc>
          <w:tcPr>
            <w:tcW w:w="9498" w:type="dxa"/>
            <w:shd w:val="clear" w:color="auto" w:fill="F2F2F2"/>
            <w:hideMark/>
          </w:tcPr>
          <w:p w14:paraId="56040B1E" w14:textId="21DE5A2C" w:rsidR="00B048DA" w:rsidRPr="00396B28" w:rsidRDefault="00490676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742B5AF5" w14:textId="77777777" w:rsidR="00B048DA" w:rsidRPr="00396B28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96B2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22CF2E2" w14:textId="77777777" w:rsidR="00B048DA" w:rsidRPr="00396B28" w:rsidRDefault="00B048DA" w:rsidP="00396B28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96B2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96B2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96B2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96B28" w14:paraId="1FA647B7" w14:textId="77777777" w:rsidTr="00B048DA">
        <w:tc>
          <w:tcPr>
            <w:tcW w:w="2269" w:type="dxa"/>
            <w:shd w:val="clear" w:color="auto" w:fill="auto"/>
          </w:tcPr>
          <w:p w14:paraId="016E91C3" w14:textId="77777777" w:rsidR="00B048DA" w:rsidRPr="00396B28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09DA8829" w14:textId="77777777" w:rsidR="00B048DA" w:rsidRPr="00396B28" w:rsidRDefault="007F4732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ogólnego na okres 12 miesięcy</w:t>
            </w:r>
          </w:p>
        </w:tc>
      </w:tr>
      <w:tr w:rsidR="007F4732" w:rsidRPr="00396B28" w14:paraId="3B72E795" w14:textId="77777777" w:rsidTr="00815B37">
        <w:tc>
          <w:tcPr>
            <w:tcW w:w="2269" w:type="dxa"/>
            <w:shd w:val="clear" w:color="auto" w:fill="auto"/>
          </w:tcPr>
          <w:p w14:paraId="491A0D03" w14:textId="77777777" w:rsidR="007F4732" w:rsidRPr="00396B28" w:rsidRDefault="007F4732" w:rsidP="00815B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0771FFE7" w14:textId="77777777" w:rsidR="007F4732" w:rsidRPr="00396B28" w:rsidRDefault="007F4732" w:rsidP="00815B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>121/2023</w:t>
            </w:r>
          </w:p>
        </w:tc>
      </w:tr>
    </w:tbl>
    <w:p w14:paraId="422B0E7A" w14:textId="77777777" w:rsidR="00B048DA" w:rsidRPr="00396B28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08D745E0" w14:textId="77777777" w:rsidR="008642B3" w:rsidRPr="00396B28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396B28">
        <w:rPr>
          <w:rFonts w:ascii="Arial Narrow" w:hAnsi="Arial Narrow" w:cs="Arial"/>
          <w:sz w:val="22"/>
          <w:szCs w:val="22"/>
        </w:rPr>
        <w:t xml:space="preserve">Zamawiający, </w:t>
      </w:r>
      <w:r w:rsidR="007F4732" w:rsidRPr="00396B28">
        <w:rPr>
          <w:rFonts w:ascii="Arial Narrow" w:hAnsi="Arial Narrow" w:cs="Arial"/>
          <w:b/>
          <w:sz w:val="22"/>
          <w:szCs w:val="22"/>
        </w:rPr>
        <w:t>10WSzKzP SPZOZ</w:t>
      </w:r>
      <w:r w:rsidRPr="00396B28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396B28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396B28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396B28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7F4732" w:rsidRPr="00396B28">
        <w:rPr>
          <w:rFonts w:ascii="Arial Narrow" w:hAnsi="Arial Narrow" w:cs="Arial"/>
          <w:sz w:val="22"/>
          <w:szCs w:val="22"/>
        </w:rPr>
        <w:t>(t.j. Dz. U. z 2023r. poz. 1605)</w:t>
      </w:r>
      <w:r w:rsidR="00C65E53" w:rsidRPr="00396B28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396B28">
        <w:rPr>
          <w:rFonts w:ascii="Arial Narrow" w:hAnsi="Arial Narrow" w:cs="Arial"/>
          <w:sz w:val="22"/>
          <w:szCs w:val="22"/>
        </w:rPr>
        <w:t xml:space="preserve">, </w:t>
      </w:r>
      <w:r w:rsidR="00C65E53" w:rsidRPr="00396B28">
        <w:rPr>
          <w:rFonts w:ascii="Arial Narrow" w:hAnsi="Arial Narrow" w:cs="Arial"/>
          <w:sz w:val="22"/>
          <w:szCs w:val="22"/>
        </w:rPr>
        <w:t>informuje</w:t>
      </w:r>
      <w:r w:rsidR="00D26ED6" w:rsidRPr="00396B28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396B28">
        <w:rPr>
          <w:rFonts w:ascii="Arial Narrow" w:hAnsi="Arial Narrow" w:cs="Arial"/>
          <w:sz w:val="22"/>
          <w:szCs w:val="22"/>
        </w:rPr>
        <w:t>najkorzystniejsz</w:t>
      </w:r>
      <w:r w:rsidR="00D26ED6" w:rsidRPr="00396B28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396B28">
        <w:rPr>
          <w:rFonts w:ascii="Arial Narrow" w:hAnsi="Arial Narrow" w:cs="Arial"/>
          <w:sz w:val="22"/>
          <w:szCs w:val="22"/>
        </w:rPr>
        <w:t>ofer</w:t>
      </w:r>
      <w:r w:rsidR="00D26ED6" w:rsidRPr="00396B28">
        <w:rPr>
          <w:rFonts w:ascii="Arial Narrow" w:hAnsi="Arial Narrow" w:cs="Arial"/>
          <w:sz w:val="22"/>
          <w:szCs w:val="22"/>
        </w:rPr>
        <w:t>t</w:t>
      </w:r>
      <w:r w:rsidR="009F0E5C" w:rsidRPr="00396B28">
        <w:rPr>
          <w:rFonts w:ascii="Arial Narrow" w:hAnsi="Arial Narrow" w:cs="Arial"/>
          <w:sz w:val="22"/>
          <w:szCs w:val="22"/>
        </w:rPr>
        <w:t>a</w:t>
      </w:r>
      <w:r w:rsidRPr="00396B28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396B28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F4732" w:rsidRPr="00396B28" w14:paraId="7C70F335" w14:textId="77777777" w:rsidTr="00815B37">
        <w:trPr>
          <w:cantSplit/>
        </w:trPr>
        <w:tc>
          <w:tcPr>
            <w:tcW w:w="9498" w:type="dxa"/>
          </w:tcPr>
          <w:p w14:paraId="45A056E6" w14:textId="77777777" w:rsidR="007F4732" w:rsidRPr="00396B28" w:rsidRDefault="007F4732" w:rsidP="00815B37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96B2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96B28">
              <w:rPr>
                <w:rFonts w:ascii="Arial Narrow" w:hAnsi="Arial Narrow" w:cs="Arial"/>
                <w:color w:val="000000"/>
                <w:sz w:val="22"/>
                <w:szCs w:val="22"/>
              </w:rPr>
              <w:t>Maszynki jednorazowe do golenia,  dwuostrzowe</w:t>
            </w:r>
          </w:p>
          <w:p w14:paraId="33329C0F" w14:textId="77777777" w:rsidR="007F4732" w:rsidRPr="00396B28" w:rsidRDefault="007F4732" w:rsidP="00815B37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sz w:val="22"/>
                <w:szCs w:val="22"/>
              </w:rPr>
              <w:t>Bialmed Sp. z o.o.</w:t>
            </w:r>
          </w:p>
          <w:p w14:paraId="3799B182" w14:textId="77777777" w:rsidR="007F4732" w:rsidRPr="00396B28" w:rsidRDefault="007F4732" w:rsidP="00815B3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 /35 </w:t>
            </w:r>
          </w:p>
          <w:p w14:paraId="1E3B9BB3" w14:textId="77777777" w:rsidR="007F4732" w:rsidRPr="00396B28" w:rsidRDefault="007F4732" w:rsidP="00815B3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14:paraId="6FD0E2D6" w14:textId="77777777" w:rsidR="007F4732" w:rsidRPr="00396B28" w:rsidRDefault="007F4732" w:rsidP="00815B3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96B28">
              <w:rPr>
                <w:rFonts w:ascii="Arial Narrow" w:hAnsi="Arial Narrow" w:cs="Arial"/>
                <w:b/>
                <w:sz w:val="22"/>
                <w:szCs w:val="22"/>
              </w:rPr>
              <w:t xml:space="preserve"> 1 738.80 zł brutto</w:t>
            </w: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B9B3084" w14:textId="77777777" w:rsidR="007F4732" w:rsidRPr="00396B28" w:rsidRDefault="007F4732" w:rsidP="00815B3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96B2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BA10CB2" w14:textId="77777777" w:rsidR="007F4732" w:rsidRPr="00396B28" w:rsidRDefault="007F4732" w:rsidP="00815B3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7F4732" w:rsidRPr="00396B28" w14:paraId="03B7C8D7" w14:textId="77777777" w:rsidTr="00815B37">
        <w:trPr>
          <w:cantSplit/>
        </w:trPr>
        <w:tc>
          <w:tcPr>
            <w:tcW w:w="9498" w:type="dxa"/>
          </w:tcPr>
          <w:p w14:paraId="142F43B3" w14:textId="77777777" w:rsidR="007F4732" w:rsidRPr="00396B28" w:rsidRDefault="007F4732" w:rsidP="00815B37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96B2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</w:t>
            </w: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96B28">
              <w:rPr>
                <w:rFonts w:ascii="Arial Narrow" w:hAnsi="Arial Narrow" w:cs="Arial"/>
                <w:color w:val="000000"/>
                <w:sz w:val="22"/>
                <w:szCs w:val="22"/>
              </w:rPr>
              <w:t>Cewniki, worki do moczu, zatyczki do cewników, łączniki</w:t>
            </w:r>
          </w:p>
          <w:p w14:paraId="7444DED9" w14:textId="77777777" w:rsidR="007F4732" w:rsidRPr="00396B28" w:rsidRDefault="007F4732" w:rsidP="00815B37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11262D36" w14:textId="77777777" w:rsidR="007F4732" w:rsidRPr="00396B28" w:rsidRDefault="007F4732" w:rsidP="00815B3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00A12632" w14:textId="77777777" w:rsidR="007F4732" w:rsidRPr="00396B28" w:rsidRDefault="007F4732" w:rsidP="00815B3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4142FAC5" w14:textId="77777777" w:rsidR="007F4732" w:rsidRPr="00396B28" w:rsidRDefault="007F4732" w:rsidP="00815B3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96B28">
              <w:rPr>
                <w:rFonts w:ascii="Arial Narrow" w:hAnsi="Arial Narrow" w:cs="Arial"/>
                <w:b/>
                <w:sz w:val="22"/>
                <w:szCs w:val="22"/>
              </w:rPr>
              <w:t xml:space="preserve"> 65 693.16 zł brutto</w:t>
            </w: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19B30A8" w14:textId="77777777" w:rsidR="007F4732" w:rsidRPr="00396B28" w:rsidRDefault="007F4732" w:rsidP="00815B3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96B2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9A68135" w14:textId="77777777" w:rsidR="007F4732" w:rsidRPr="00396B28" w:rsidRDefault="007F4732" w:rsidP="00815B3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7F4732" w:rsidRPr="00396B28" w14:paraId="2FECD88A" w14:textId="77777777" w:rsidTr="00815B37">
        <w:trPr>
          <w:cantSplit/>
        </w:trPr>
        <w:tc>
          <w:tcPr>
            <w:tcW w:w="9498" w:type="dxa"/>
          </w:tcPr>
          <w:p w14:paraId="3CA099E0" w14:textId="77777777" w:rsidR="007F4732" w:rsidRPr="00396B28" w:rsidRDefault="007F4732" w:rsidP="00815B37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396B2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</w:t>
            </w: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96B28">
              <w:rPr>
                <w:rFonts w:ascii="Arial Narrow" w:hAnsi="Arial Narrow" w:cs="Arial"/>
                <w:color w:val="000000"/>
                <w:sz w:val="22"/>
                <w:szCs w:val="22"/>
              </w:rPr>
              <w:t>Koce ratownicze</w:t>
            </w:r>
          </w:p>
          <w:p w14:paraId="783C01EF" w14:textId="77777777" w:rsidR="007F4732" w:rsidRPr="00396B28" w:rsidRDefault="007F4732" w:rsidP="00815B37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31232CAE" w14:textId="77777777" w:rsidR="007F4732" w:rsidRPr="00396B28" w:rsidRDefault="007F4732" w:rsidP="00815B3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2D75D69E" w14:textId="77777777" w:rsidR="007F4732" w:rsidRPr="00396B28" w:rsidRDefault="007F4732" w:rsidP="00815B3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1CB74936" w14:textId="77777777" w:rsidR="007F4732" w:rsidRPr="00396B28" w:rsidRDefault="007F4732" w:rsidP="00815B3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96B28">
              <w:rPr>
                <w:rFonts w:ascii="Arial Narrow" w:hAnsi="Arial Narrow" w:cs="Arial"/>
                <w:b/>
                <w:sz w:val="22"/>
                <w:szCs w:val="22"/>
              </w:rPr>
              <w:t xml:space="preserve"> 191.16 zł brutto</w:t>
            </w: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E805FFA" w14:textId="77777777" w:rsidR="007F4732" w:rsidRPr="00396B28" w:rsidRDefault="007F4732" w:rsidP="00815B3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96B2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DEEDEF9" w14:textId="77777777" w:rsidR="007F4732" w:rsidRPr="00396B28" w:rsidRDefault="007F4732" w:rsidP="00815B3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7F4732" w:rsidRPr="00396B28" w14:paraId="7B5CF242" w14:textId="77777777" w:rsidTr="00815B37">
        <w:trPr>
          <w:cantSplit/>
        </w:trPr>
        <w:tc>
          <w:tcPr>
            <w:tcW w:w="9498" w:type="dxa"/>
          </w:tcPr>
          <w:p w14:paraId="2C3BF70F" w14:textId="77777777" w:rsidR="007F4732" w:rsidRPr="00396B28" w:rsidRDefault="007F4732" w:rsidP="00815B37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96B2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10</w:t>
            </w: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96B28">
              <w:rPr>
                <w:rFonts w:ascii="Arial Narrow" w:hAnsi="Arial Narrow" w:cs="Arial"/>
                <w:color w:val="000000"/>
                <w:sz w:val="22"/>
                <w:szCs w:val="22"/>
              </w:rPr>
              <w:t>Szpatułki drewniane sterylne</w:t>
            </w:r>
          </w:p>
          <w:p w14:paraId="1381B486" w14:textId="77777777" w:rsidR="007F4732" w:rsidRPr="00396B28" w:rsidRDefault="007F4732" w:rsidP="00815B37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sz w:val="22"/>
                <w:szCs w:val="22"/>
              </w:rPr>
              <w:t>Bialmed Sp. z o.o.</w:t>
            </w:r>
          </w:p>
          <w:p w14:paraId="71F72363" w14:textId="77777777" w:rsidR="007F4732" w:rsidRPr="00396B28" w:rsidRDefault="007F4732" w:rsidP="00815B3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 /35 </w:t>
            </w:r>
          </w:p>
          <w:p w14:paraId="31157B56" w14:textId="77777777" w:rsidR="007F4732" w:rsidRPr="00396B28" w:rsidRDefault="007F4732" w:rsidP="00815B3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14:paraId="20295B26" w14:textId="77777777" w:rsidR="007F4732" w:rsidRPr="00396B28" w:rsidRDefault="007F4732" w:rsidP="00815B3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96B28">
              <w:rPr>
                <w:rFonts w:ascii="Arial Narrow" w:hAnsi="Arial Narrow" w:cs="Arial"/>
                <w:b/>
                <w:sz w:val="22"/>
                <w:szCs w:val="22"/>
              </w:rPr>
              <w:t xml:space="preserve"> 2 099.52 zł brutto</w:t>
            </w: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D9A9087" w14:textId="77777777" w:rsidR="007F4732" w:rsidRPr="00396B28" w:rsidRDefault="007F4732" w:rsidP="00815B3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96B2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DA76F12" w14:textId="77777777" w:rsidR="007F4732" w:rsidRPr="00396B28" w:rsidRDefault="007F4732" w:rsidP="00815B3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7F4732" w:rsidRPr="00396B28" w14:paraId="3941CDCA" w14:textId="77777777" w:rsidTr="00815B37">
        <w:trPr>
          <w:cantSplit/>
        </w:trPr>
        <w:tc>
          <w:tcPr>
            <w:tcW w:w="9498" w:type="dxa"/>
          </w:tcPr>
          <w:p w14:paraId="37C6BD52" w14:textId="77777777" w:rsidR="007F4732" w:rsidRPr="00396B28" w:rsidRDefault="007F4732" w:rsidP="00815B37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96B2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13</w:t>
            </w: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96B28">
              <w:rPr>
                <w:rFonts w:ascii="Arial Narrow" w:hAnsi="Arial Narrow" w:cs="Arial"/>
                <w:color w:val="000000"/>
                <w:sz w:val="22"/>
                <w:szCs w:val="22"/>
              </w:rPr>
              <w:t>Prezerwatywy pudrowane bez zbiorniczków</w:t>
            </w:r>
          </w:p>
          <w:p w14:paraId="5E59C9A1" w14:textId="77777777" w:rsidR="007F4732" w:rsidRPr="00396B28" w:rsidRDefault="007F4732" w:rsidP="00815B37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sz w:val="22"/>
                <w:szCs w:val="22"/>
              </w:rPr>
              <w:t>Polmil sp. z o. o.</w:t>
            </w:r>
          </w:p>
          <w:p w14:paraId="35991356" w14:textId="77777777" w:rsidR="007F4732" w:rsidRPr="00396B28" w:rsidRDefault="007F4732" w:rsidP="00815B3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 xml:space="preserve">Przemysłowa 8 B  </w:t>
            </w:r>
          </w:p>
          <w:p w14:paraId="4C8788A8" w14:textId="77777777" w:rsidR="007F4732" w:rsidRPr="00396B28" w:rsidRDefault="007F4732" w:rsidP="00815B3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>85-758 BYDGOSZCZ</w:t>
            </w:r>
          </w:p>
          <w:p w14:paraId="06927AA3" w14:textId="77777777" w:rsidR="007F4732" w:rsidRPr="00396B28" w:rsidRDefault="007F4732" w:rsidP="00815B3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96B28">
              <w:rPr>
                <w:rFonts w:ascii="Arial Narrow" w:hAnsi="Arial Narrow" w:cs="Arial"/>
                <w:b/>
                <w:sz w:val="22"/>
                <w:szCs w:val="22"/>
              </w:rPr>
              <w:t xml:space="preserve"> 1 542.76 zł brutto</w:t>
            </w: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C777E61" w14:textId="77777777" w:rsidR="007F4732" w:rsidRPr="00396B28" w:rsidRDefault="007F4732" w:rsidP="00815B3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96B2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F382DCC" w14:textId="77777777" w:rsidR="007F4732" w:rsidRPr="00396B28" w:rsidRDefault="007F4732" w:rsidP="00815B3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7F4732" w:rsidRPr="00396B28" w14:paraId="0EE19565" w14:textId="77777777" w:rsidTr="00815B37">
        <w:trPr>
          <w:cantSplit/>
        </w:trPr>
        <w:tc>
          <w:tcPr>
            <w:tcW w:w="9498" w:type="dxa"/>
          </w:tcPr>
          <w:p w14:paraId="2C80A0B1" w14:textId="77777777" w:rsidR="007F4732" w:rsidRPr="00396B28" w:rsidRDefault="007F4732" w:rsidP="00815B37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96B2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14</w:t>
            </w: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96B28">
              <w:rPr>
                <w:rFonts w:ascii="Arial Narrow" w:hAnsi="Arial Narrow" w:cs="Arial"/>
                <w:color w:val="000000"/>
                <w:sz w:val="22"/>
                <w:szCs w:val="22"/>
              </w:rPr>
              <w:t>Sondy żołądkowe z dwoma lub z czterema otworami bocznymi</w:t>
            </w:r>
          </w:p>
          <w:p w14:paraId="5DA165C3" w14:textId="77777777" w:rsidR="007F4732" w:rsidRPr="00396B28" w:rsidRDefault="007F4732" w:rsidP="00815B37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sz w:val="22"/>
                <w:szCs w:val="22"/>
              </w:rPr>
              <w:t>Zarys International Group spółka z ograniczoną odpowiedzialnością spółka komandytowa</w:t>
            </w:r>
          </w:p>
          <w:p w14:paraId="13C9E447" w14:textId="77777777" w:rsidR="007F4732" w:rsidRPr="00396B28" w:rsidRDefault="007F4732" w:rsidP="00815B3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434723A0" w14:textId="77777777" w:rsidR="007F4732" w:rsidRPr="00396B28" w:rsidRDefault="007F4732" w:rsidP="00815B3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1B2E94EF" w14:textId="77777777" w:rsidR="007F4732" w:rsidRPr="00396B28" w:rsidRDefault="007F4732" w:rsidP="00815B3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96B28">
              <w:rPr>
                <w:rFonts w:ascii="Arial Narrow" w:hAnsi="Arial Narrow" w:cs="Arial"/>
                <w:b/>
                <w:sz w:val="22"/>
                <w:szCs w:val="22"/>
              </w:rPr>
              <w:t xml:space="preserve"> 2 521.80 zł brutto</w:t>
            </w: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5144633" w14:textId="77777777" w:rsidR="007F4732" w:rsidRPr="00396B28" w:rsidRDefault="007F4732" w:rsidP="00815B3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96B2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5D60744" w14:textId="77777777" w:rsidR="007F4732" w:rsidRPr="00396B28" w:rsidRDefault="007F4732" w:rsidP="00815B3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  <w:tr w:rsidR="007F4732" w:rsidRPr="00396B28" w14:paraId="6D443B4D" w14:textId="77777777" w:rsidTr="00815B37">
        <w:trPr>
          <w:cantSplit/>
        </w:trPr>
        <w:tc>
          <w:tcPr>
            <w:tcW w:w="9498" w:type="dxa"/>
          </w:tcPr>
          <w:p w14:paraId="7F2D076C" w14:textId="77777777" w:rsidR="007F4732" w:rsidRPr="00396B28" w:rsidRDefault="007F4732" w:rsidP="00815B37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396B28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27</w:t>
            </w: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96B28">
              <w:rPr>
                <w:rFonts w:ascii="Arial Narrow" w:hAnsi="Arial Narrow" w:cs="Arial"/>
                <w:color w:val="000000"/>
                <w:sz w:val="22"/>
                <w:szCs w:val="22"/>
              </w:rPr>
              <w:t>Osłonki na opakowanie z lekiem cytostatycznym</w:t>
            </w:r>
          </w:p>
          <w:p w14:paraId="7D82C23A" w14:textId="77777777" w:rsidR="007F4732" w:rsidRPr="00396B28" w:rsidRDefault="007F4732" w:rsidP="00815B37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sz w:val="22"/>
                <w:szCs w:val="22"/>
              </w:rPr>
              <w:t>Bialmed Sp. z o.o.</w:t>
            </w:r>
          </w:p>
          <w:p w14:paraId="1C621EFD" w14:textId="77777777" w:rsidR="007F4732" w:rsidRPr="00396B28" w:rsidRDefault="007F4732" w:rsidP="00815B3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 /35 </w:t>
            </w:r>
          </w:p>
          <w:p w14:paraId="7B4B8362" w14:textId="77777777" w:rsidR="007F4732" w:rsidRPr="00396B28" w:rsidRDefault="007F4732" w:rsidP="00815B37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14:paraId="1AFC3EA4" w14:textId="77777777" w:rsidR="007F4732" w:rsidRPr="00396B28" w:rsidRDefault="007F4732" w:rsidP="00815B3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396B28">
              <w:rPr>
                <w:rFonts w:ascii="Arial Narrow" w:hAnsi="Arial Narrow" w:cs="Arial"/>
                <w:b/>
                <w:sz w:val="22"/>
                <w:szCs w:val="22"/>
              </w:rPr>
              <w:t xml:space="preserve"> 265.68 zł brutto</w:t>
            </w:r>
            <w:r w:rsidRPr="00396B2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9FBCCC1" w14:textId="77777777" w:rsidR="007F4732" w:rsidRPr="00396B28" w:rsidRDefault="007F4732" w:rsidP="00815B3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396B28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BEAE447" w14:textId="77777777" w:rsidR="007F4732" w:rsidRPr="00396B28" w:rsidRDefault="007F4732" w:rsidP="00815B3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najkorzystniejszą.</w:t>
            </w:r>
          </w:p>
        </w:tc>
      </w:tr>
    </w:tbl>
    <w:p w14:paraId="6DA3EC0F" w14:textId="77777777" w:rsidR="00992FF5" w:rsidRPr="00396B28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396B28">
        <w:rPr>
          <w:rFonts w:ascii="Arial Narrow" w:hAnsi="Arial Narrow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396B28" w14:paraId="1821433E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A3FBA7" w14:textId="77777777" w:rsidR="00992FF5" w:rsidRPr="00396B2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396B28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FA076A" w14:textId="77777777" w:rsidR="00992FF5" w:rsidRPr="00396B2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396B28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FB4DDD" w14:textId="77777777" w:rsidR="00992FF5" w:rsidRPr="00396B2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396B28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E707C0" w14:textId="77777777" w:rsidR="00992FF5" w:rsidRPr="00396B2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396B28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7F4732" w:rsidRPr="00396B28" w14:paraId="183B2BDC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9DCA4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Maszynki jednorazowe do golenia,  dwuostrzowe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22904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 Sp. z o.o.</w:t>
            </w:r>
          </w:p>
          <w:p w14:paraId="21FC4317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65A68B84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32FB4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989E3AF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49F07B81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ECFEB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F4732" w:rsidRPr="00396B28" w14:paraId="4A561C89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E6752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Maszynki jednorazowe do golenia,  dwuostrzowe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E8ACF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14:paraId="2D3FEEC2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Legionów 55</w:t>
            </w:r>
          </w:p>
          <w:p w14:paraId="08B74DDD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2D266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- 57.50</w:t>
            </w:r>
          </w:p>
          <w:p w14:paraId="67BE9F51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6F2E7D4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47E16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97,50</w:t>
            </w:r>
          </w:p>
        </w:tc>
      </w:tr>
      <w:tr w:rsidR="007F4732" w:rsidRPr="00396B28" w14:paraId="14E47ECB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18810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Maszynki jednorazowe do golenia,  dwuostrzowe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DB4EA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14B24C74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172BB0A5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46DC1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- 39.60</w:t>
            </w:r>
          </w:p>
          <w:p w14:paraId="4A934759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F25110E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C09E6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79,60</w:t>
            </w:r>
          </w:p>
        </w:tc>
      </w:tr>
      <w:tr w:rsidR="007F4732" w:rsidRPr="00396B28" w14:paraId="0CFD8CB8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0FB1A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Maszynki jednorazowe do golenia,  dwuostrzowe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DE79D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Medicavera Sp. z o.o. Dalhausen Group</w:t>
            </w:r>
          </w:p>
          <w:p w14:paraId="767B63B3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Majowa 2</w:t>
            </w:r>
          </w:p>
          <w:p w14:paraId="76ACB8FE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71-374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1E8ED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- 7.01</w:t>
            </w:r>
          </w:p>
          <w:p w14:paraId="0A91A14B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FE581E1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46116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47,01</w:t>
            </w:r>
          </w:p>
        </w:tc>
      </w:tr>
      <w:tr w:rsidR="007F4732" w:rsidRPr="00396B28" w14:paraId="0B53E3D2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A02D5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7 - Cewniki, worki do moczu, zatyczki do cewników, łączniki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B6524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17040607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1067ECE6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7E96D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AC2EB71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2CF16CF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AC4FD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F4732" w:rsidRPr="00396B28" w14:paraId="0AB6AE57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7B4D3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7 - Cewniki, worki do moczu, zatyczki do cewników, łączniki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0CBB5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14:paraId="6E53BC69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14:paraId="1D700A4C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7CCB7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- 53.34</w:t>
            </w:r>
          </w:p>
          <w:p w14:paraId="538570C8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41447C80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1E27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93,34</w:t>
            </w:r>
          </w:p>
        </w:tc>
      </w:tr>
      <w:tr w:rsidR="007F4732" w:rsidRPr="00396B28" w14:paraId="270FE53C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AEFF0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7 - Cewniki, worki do moczu, zatyczki do cewników, łączniki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383BB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14:paraId="594189F4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ul. Częstochowska 38/52</w:t>
            </w:r>
          </w:p>
          <w:p w14:paraId="42563A7F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EE059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- 41.43</w:t>
            </w:r>
          </w:p>
          <w:p w14:paraId="32C17160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42274ECF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745DB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81,43</w:t>
            </w:r>
          </w:p>
        </w:tc>
      </w:tr>
      <w:tr w:rsidR="007F4732" w:rsidRPr="00396B28" w14:paraId="59814BDA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A003F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9 - Koce ratownicze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8355E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 Sp. z o.o.</w:t>
            </w:r>
          </w:p>
          <w:p w14:paraId="7A345819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4524A826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39764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- 59.00</w:t>
            </w:r>
          </w:p>
          <w:p w14:paraId="63E3AC25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04FF8F6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EAFF7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99,00</w:t>
            </w:r>
          </w:p>
        </w:tc>
      </w:tr>
      <w:tr w:rsidR="007F4732" w:rsidRPr="00396B28" w14:paraId="710620D3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7E214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lastRenderedPageBreak/>
              <w:t>9 - Koce ratownicze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90B14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05EAFB1A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22AFB93D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213C1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F9CAE9A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28E31B78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1960C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F4732" w:rsidRPr="00396B28" w14:paraId="171ADC7B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63006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9 - Koce ratownicze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D02EA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 sp. z o. o.</w:t>
            </w:r>
          </w:p>
          <w:p w14:paraId="7D358F57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14:paraId="0AC8EFA0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D79B5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- 56.19</w:t>
            </w:r>
          </w:p>
          <w:p w14:paraId="0952F185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4E0829D9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A3BF5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96,19</w:t>
            </w:r>
          </w:p>
        </w:tc>
      </w:tr>
      <w:tr w:rsidR="007F4732" w:rsidRPr="00396B28" w14:paraId="545420C6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9102E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9 - Koce ratownicze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EA913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14:paraId="4BE91B30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14:paraId="48C4DFBF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87E06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- 42.48</w:t>
            </w:r>
          </w:p>
          <w:p w14:paraId="7D978BA3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9D4D5CA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A7DAD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82,48</w:t>
            </w:r>
          </w:p>
        </w:tc>
      </w:tr>
      <w:tr w:rsidR="007F4732" w:rsidRPr="00396B28" w14:paraId="40A46DFD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A3E59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10 - Szpatułki drewniane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69DD1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 Sp. z o.o.</w:t>
            </w:r>
          </w:p>
          <w:p w14:paraId="3ED151B0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7F37A307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6386F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65FBB97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71AC4B59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77B6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F4732" w:rsidRPr="00396B28" w14:paraId="7D17E02A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C59E6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10 - Szpatułki drewniane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1C855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14:paraId="285F67C8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Legionów 55</w:t>
            </w:r>
          </w:p>
          <w:p w14:paraId="6F1D23B8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02F4C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- 58.91</w:t>
            </w:r>
          </w:p>
          <w:p w14:paraId="58534E59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EF1A113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D093A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98,91</w:t>
            </w:r>
          </w:p>
        </w:tc>
      </w:tr>
      <w:tr w:rsidR="007F4732" w:rsidRPr="00396B28" w14:paraId="5BF508E6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FB341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10 - Szpatułki drewniane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C922A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 sp. z o. o.</w:t>
            </w:r>
          </w:p>
          <w:p w14:paraId="76D02F05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14:paraId="2BA8C3E3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F92B1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- 57.29</w:t>
            </w:r>
          </w:p>
          <w:p w14:paraId="475B3EC2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128363A2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1F872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97,29</w:t>
            </w:r>
          </w:p>
        </w:tc>
      </w:tr>
      <w:tr w:rsidR="007F4732" w:rsidRPr="00396B28" w14:paraId="5F8009F2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35770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10 - Szpatułki drewniane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E5582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5EC30C54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7BBCE3E1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F2820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- 52.07</w:t>
            </w:r>
          </w:p>
          <w:p w14:paraId="613310FD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7F1FB10B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7EBDA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92,07</w:t>
            </w:r>
          </w:p>
        </w:tc>
      </w:tr>
      <w:tr w:rsidR="007F4732" w:rsidRPr="00396B28" w14:paraId="1929C22B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A7D94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10 - Szpatułki drewniane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0697E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Uromed Poland S.C. Gerard Maciejewski, Sławomir Skuza</w:t>
            </w:r>
          </w:p>
          <w:p w14:paraId="705BA844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Relaksowa 45</w:t>
            </w:r>
          </w:p>
          <w:p w14:paraId="075319F7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7C384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1CB46DEE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50EA082B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8491D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F4732" w:rsidRPr="00396B28" w14:paraId="510C5F02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AF1B3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13 - Prezerwatywy pudrowane bez zbiorniczków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714DA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 Sp. z o.o.</w:t>
            </w:r>
          </w:p>
          <w:p w14:paraId="0787CB36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7F8B8C30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E08C5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- 48.00</w:t>
            </w:r>
          </w:p>
          <w:p w14:paraId="0EF346CF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25F0337D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41669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88,00</w:t>
            </w:r>
          </w:p>
        </w:tc>
      </w:tr>
      <w:tr w:rsidR="007F4732" w:rsidRPr="00396B28" w14:paraId="25EE829C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5B7A6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13 - Prezerwatywy pudrowane bez zbiorniczków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3590A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 sp. z o. o.</w:t>
            </w:r>
          </w:p>
          <w:p w14:paraId="6BFB802A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14:paraId="2A70B98E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B3E73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5E78EA8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6F588471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DD2D8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F4732" w:rsidRPr="00396B28" w14:paraId="0A780B97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561DA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13 - Prezerwatywy pudrowane bez zbiorniczków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7D777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INTERGOS Sp. z o.o.</w:t>
            </w:r>
          </w:p>
          <w:p w14:paraId="11F1BFF5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Legionów 55</w:t>
            </w:r>
          </w:p>
          <w:p w14:paraId="025DD7AD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7A7C4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- 53.33</w:t>
            </w:r>
          </w:p>
          <w:p w14:paraId="3D5BF295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B760996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A6F99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93,33</w:t>
            </w:r>
          </w:p>
        </w:tc>
      </w:tr>
      <w:tr w:rsidR="007F4732" w:rsidRPr="00396B28" w14:paraId="1C8831B7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14C83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13 - Prezerwatywy pudrowane bez zbiorniczków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12152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29281790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021CC1D0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3FB84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- 50.53</w:t>
            </w:r>
          </w:p>
          <w:p w14:paraId="5F14BE36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9D2047F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33EAC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90,53</w:t>
            </w:r>
          </w:p>
        </w:tc>
      </w:tr>
      <w:tr w:rsidR="007F4732" w:rsidRPr="00396B28" w14:paraId="1CACBB78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7FC2B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13 - Prezerwatywy </w:t>
            </w:r>
            <w:r w:rsidRPr="00396B28">
              <w:rPr>
                <w:rFonts w:ascii="Arial Narrow" w:hAnsi="Arial Narrow" w:cs="Arial"/>
                <w:sz w:val="22"/>
                <w:szCs w:val="22"/>
              </w:rPr>
              <w:lastRenderedPageBreak/>
              <w:t>pudrowane bez zbiorniczków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1CA6B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Uromed Poland S.C. Gerard </w:t>
            </w: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Maciejewski, Sławomir Skuza</w:t>
            </w:r>
          </w:p>
          <w:p w14:paraId="327F720B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Relaksowa 45</w:t>
            </w:r>
          </w:p>
          <w:p w14:paraId="5E46DD8C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1D9F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lastRenderedPageBreak/>
              <w:t>1 - Cena - 0.00</w:t>
            </w:r>
          </w:p>
          <w:p w14:paraId="35B34DD4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lastRenderedPageBreak/>
              <w:t>2 - Termin dostawy - 0.00</w:t>
            </w:r>
          </w:p>
          <w:p w14:paraId="3ABD9B87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457E5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0,00</w:t>
            </w:r>
          </w:p>
        </w:tc>
      </w:tr>
      <w:tr w:rsidR="007F4732" w:rsidRPr="00396B28" w14:paraId="57A477D3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0A4D1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14 - Sondy żołądkowe z dwoma lub z czterema otworami bocznymi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F9E93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 Sp. z o.o.</w:t>
            </w:r>
          </w:p>
          <w:p w14:paraId="27D32D2B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6B789433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A509B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- 52.32</w:t>
            </w:r>
          </w:p>
          <w:p w14:paraId="51530953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799985C6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DE7DB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92,32</w:t>
            </w:r>
          </w:p>
        </w:tc>
      </w:tr>
      <w:tr w:rsidR="007F4732" w:rsidRPr="00396B28" w14:paraId="055C7284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5CD7D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14 - Sondy żołądkowe z dwoma lub z czterema otworami bocznymi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92D92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1E5608DE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659EE36B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7779C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7045930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3CDE6526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B2D0F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F4732" w:rsidRPr="00396B28" w14:paraId="7BFBF113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5A541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27 - Osłonki na opakowanie z lekiem cytostatycznym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18C33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 Sp. z o.o.</w:t>
            </w:r>
          </w:p>
          <w:p w14:paraId="4E2C5558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15D3027D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33001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A2571DB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598D89B7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9234C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F4732" w:rsidRPr="00396B28" w14:paraId="40E6B45C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5746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27 - Osłonki na opakowanie z lekiem cytostatycznym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CC529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6374A097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Tysiąclecia 14</w:t>
            </w:r>
          </w:p>
          <w:p w14:paraId="0C41B3E0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E44E2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- 30.86</w:t>
            </w:r>
          </w:p>
          <w:p w14:paraId="05C567E6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14:paraId="012F9536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BE401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70,86</w:t>
            </w:r>
          </w:p>
        </w:tc>
      </w:tr>
      <w:tr w:rsidR="007F4732" w:rsidRPr="00396B28" w14:paraId="7FFDD0CF" w14:textId="77777777" w:rsidTr="00815B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20306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27 - Osłonki na opakowanie z lekiem cytostatycznym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AFE5A" w14:textId="77777777" w:rsidR="007F4732" w:rsidRPr="00396B28" w:rsidRDefault="007F4732" w:rsidP="00815B3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b/>
                <w:bCs/>
                <w:sz w:val="22"/>
                <w:szCs w:val="22"/>
              </w:rPr>
              <w:t>Polmil sp. z o. o.</w:t>
            </w:r>
          </w:p>
          <w:p w14:paraId="6CDCC897" w14:textId="77777777" w:rsidR="007F4732" w:rsidRPr="00396B28" w:rsidRDefault="007F4732" w:rsidP="00815B3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Przemysłowa 8 B</w:t>
            </w:r>
          </w:p>
          <w:p w14:paraId="6D083978" w14:textId="77777777" w:rsidR="007F4732" w:rsidRPr="00396B28" w:rsidRDefault="007F4732" w:rsidP="00815B3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1B118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4343D357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14:paraId="1C0F808E" w14:textId="77777777" w:rsidR="007F4732" w:rsidRPr="00396B28" w:rsidRDefault="007F4732" w:rsidP="00815B3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39A29" w14:textId="77777777" w:rsidR="007F4732" w:rsidRPr="00396B28" w:rsidRDefault="007F4732" w:rsidP="00815B3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96B28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14:paraId="69F75360" w14:textId="77777777"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396B28">
        <w:rPr>
          <w:rFonts w:ascii="Arial Narrow" w:hAnsi="Arial Narrow" w:cs="Arial"/>
          <w:i/>
        </w:rPr>
        <w:t>Zamawiający</w:t>
      </w:r>
    </w:p>
    <w:p w14:paraId="60C123D4" w14:textId="77777777" w:rsidR="00396B28" w:rsidRDefault="00396B28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183D78EB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AB3AA6E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AEB0B5F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F4BC80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7A09F98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2809AFB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3C9F5A0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E314F93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02F2BD6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0245E8F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A4134D4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F76AD6A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AFDBB2B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392E031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DEBF855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68F5A24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5B3FB85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278B4A5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4555074" w14:textId="77777777" w:rsid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D540593" w14:textId="598B5DA6" w:rsidR="00396B28" w:rsidRPr="00396B28" w:rsidRDefault="00396B28" w:rsidP="00396B2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396B28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1 egz na 3 ark</w:t>
      </w:r>
    </w:p>
    <w:p w14:paraId="3B66A9ED" w14:textId="77777777" w:rsidR="00396B28" w:rsidRPr="00CE67D3" w:rsidRDefault="00396B28" w:rsidP="00396B28">
      <w:pPr>
        <w:rPr>
          <w:rFonts w:ascii="Arial Narrow" w:hAnsi="Arial Narrow"/>
          <w:sz w:val="18"/>
          <w:szCs w:val="18"/>
        </w:rPr>
      </w:pPr>
      <w:r w:rsidRPr="00CE67D3">
        <w:rPr>
          <w:rFonts w:ascii="Arial Narrow" w:hAnsi="Arial Narrow"/>
          <w:sz w:val="18"/>
          <w:szCs w:val="18"/>
        </w:rPr>
        <w:t xml:space="preserve">Egz. 1 - str. int. zamawiającego, platform e-propublico.pl, biuro przepustek, SZPubl. T2612 B5 </w:t>
      </w:r>
    </w:p>
    <w:p w14:paraId="6C91B48C" w14:textId="77777777" w:rsidR="00396B28" w:rsidRPr="00CE67D3" w:rsidRDefault="00396B28" w:rsidP="00396B28">
      <w:pPr>
        <w:rPr>
          <w:rFonts w:ascii="Arial Narrow" w:hAnsi="Arial Narrow"/>
          <w:sz w:val="18"/>
          <w:szCs w:val="18"/>
        </w:rPr>
      </w:pPr>
      <w:r w:rsidRPr="00CE67D3">
        <w:rPr>
          <w:rFonts w:ascii="Arial Narrow" w:hAnsi="Arial Narrow"/>
          <w:sz w:val="18"/>
          <w:szCs w:val="18"/>
        </w:rPr>
        <w:t>Wyk. P. Kucharska – tel. 261 417 449</w:t>
      </w:r>
    </w:p>
    <w:p w14:paraId="50466CC8" w14:textId="48857925" w:rsidR="008642B3" w:rsidRPr="00396B28" w:rsidRDefault="00396B28" w:rsidP="00396B28">
      <w:pPr>
        <w:rPr>
          <w:rFonts w:ascii="Arial Narrow" w:hAnsi="Arial Narrow" w:cs="Arial"/>
        </w:rPr>
      </w:pPr>
      <w:r w:rsidRPr="00CE67D3">
        <w:rPr>
          <w:rFonts w:ascii="Arial Narrow" w:hAnsi="Arial Narrow"/>
          <w:sz w:val="18"/>
          <w:szCs w:val="18"/>
        </w:rPr>
        <w:t xml:space="preserve">Data:  </w:t>
      </w:r>
      <w:r w:rsidR="00652750">
        <w:rPr>
          <w:rFonts w:ascii="Arial Narrow" w:hAnsi="Arial Narrow"/>
          <w:sz w:val="18"/>
          <w:szCs w:val="18"/>
        </w:rPr>
        <w:t>04.01.2024</w:t>
      </w:r>
      <w:r w:rsidRPr="00CE67D3">
        <w:rPr>
          <w:rFonts w:ascii="Arial Narrow" w:hAnsi="Arial Narrow"/>
          <w:sz w:val="18"/>
          <w:szCs w:val="18"/>
        </w:rPr>
        <w:t xml:space="preserve"> </w:t>
      </w:r>
      <w:r>
        <w:rPr>
          <w:rFonts w:ascii="Arial Narrow" w:hAnsi="Arial Narrow"/>
          <w:sz w:val="18"/>
          <w:szCs w:val="18"/>
        </w:rPr>
        <w:t>r.</w:t>
      </w:r>
      <w:r w:rsidR="007F4732" w:rsidRPr="00396B28">
        <w:rPr>
          <w:rFonts w:ascii="Arial Narrow" w:hAnsi="Arial Narrow" w:cs="Arial"/>
        </w:rPr>
        <w:t xml:space="preserve">  </w:t>
      </w:r>
      <w:bookmarkEnd w:id="0"/>
    </w:p>
    <w:sectPr w:rsidR="008642B3" w:rsidRPr="00396B28" w:rsidSect="00396B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1274" w:bottom="993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11231" w14:textId="77777777" w:rsidR="00B43EFF" w:rsidRDefault="00B43EFF">
      <w:r>
        <w:separator/>
      </w:r>
    </w:p>
  </w:endnote>
  <w:endnote w:type="continuationSeparator" w:id="0">
    <w:p w14:paraId="0D07FF31" w14:textId="77777777" w:rsidR="00B43EFF" w:rsidRDefault="00B43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1EB64" w14:textId="77777777" w:rsidR="007F4732" w:rsidRDefault="007F47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925EB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4907F37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766D2876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41EA1" w14:textId="77777777" w:rsidR="007F4732" w:rsidRDefault="007F47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847D8" w14:textId="77777777" w:rsidR="00B43EFF" w:rsidRDefault="00B43EFF">
      <w:r>
        <w:separator/>
      </w:r>
    </w:p>
  </w:footnote>
  <w:footnote w:type="continuationSeparator" w:id="0">
    <w:p w14:paraId="2F36E089" w14:textId="77777777" w:rsidR="00B43EFF" w:rsidRDefault="00B43E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027C" w14:textId="77777777" w:rsidR="007F4732" w:rsidRDefault="007F47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656E6" w14:textId="77777777" w:rsidR="007F4732" w:rsidRDefault="007F47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F6E9E" w14:textId="77777777" w:rsidR="007F4732" w:rsidRDefault="007F47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3EFF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96B28"/>
    <w:rsid w:val="003A0AFC"/>
    <w:rsid w:val="003D611C"/>
    <w:rsid w:val="00431C0B"/>
    <w:rsid w:val="00437CAD"/>
    <w:rsid w:val="004657DA"/>
    <w:rsid w:val="004830FD"/>
    <w:rsid w:val="00490676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2750"/>
    <w:rsid w:val="00657C1E"/>
    <w:rsid w:val="006E3089"/>
    <w:rsid w:val="00712C39"/>
    <w:rsid w:val="00756CDA"/>
    <w:rsid w:val="007E2ACC"/>
    <w:rsid w:val="007E68C5"/>
    <w:rsid w:val="007F4732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3EFF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BB9AA"/>
  <w15:chartTrackingRefBased/>
  <w15:docId w15:val="{9C522C4F-3D26-47BE-9D9B-83AE03EB9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96B28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396B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1441</Words>
  <Characters>7637</Characters>
  <Application>Microsoft Office Word</Application>
  <DocSecurity>0</DocSecurity>
  <Lines>63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1899-12-31T23:00:00Z</cp:lastPrinted>
  <dcterms:created xsi:type="dcterms:W3CDTF">2024-01-03T10:56:00Z</dcterms:created>
  <dcterms:modified xsi:type="dcterms:W3CDTF">2024-01-04T07:34:00Z</dcterms:modified>
</cp:coreProperties>
</file>