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BDBC9" w14:textId="77777777" w:rsidR="00B36EDA" w:rsidRPr="00220760" w:rsidRDefault="00603CBF" w:rsidP="00220760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20760">
        <w:rPr>
          <w:rFonts w:ascii="Arial Narrow" w:hAnsi="Arial Narrow" w:cs="Arial"/>
          <w:sz w:val="22"/>
          <w:szCs w:val="22"/>
        </w:rPr>
        <w:t>Bydgoszcz</w:t>
      </w:r>
      <w:r w:rsidR="00B36EDA" w:rsidRPr="00220760">
        <w:rPr>
          <w:rFonts w:ascii="Arial Narrow" w:hAnsi="Arial Narrow" w:cs="Arial"/>
          <w:sz w:val="22"/>
          <w:szCs w:val="22"/>
        </w:rPr>
        <w:t xml:space="preserve"> dnia: </w:t>
      </w:r>
      <w:r w:rsidRPr="00220760">
        <w:rPr>
          <w:rFonts w:ascii="Arial Narrow" w:hAnsi="Arial Narrow" w:cs="Arial"/>
          <w:sz w:val="22"/>
          <w:szCs w:val="22"/>
        </w:rPr>
        <w:t>2024-01-04</w:t>
      </w:r>
    </w:p>
    <w:p w14:paraId="064B9EF1" w14:textId="77777777" w:rsidR="00B36EDA" w:rsidRPr="00220760" w:rsidRDefault="00603CBF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2076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E1D2CC4" w14:textId="77777777" w:rsidR="00B36EDA" w:rsidRPr="00220760" w:rsidRDefault="00603CBF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20760">
        <w:rPr>
          <w:rFonts w:ascii="Arial Narrow" w:hAnsi="Arial Narrow" w:cs="Arial"/>
          <w:sz w:val="22"/>
          <w:szCs w:val="22"/>
        </w:rPr>
        <w:t>Powstańców Warszawy</w:t>
      </w:r>
      <w:r w:rsidR="00B36EDA" w:rsidRPr="00220760">
        <w:rPr>
          <w:rFonts w:ascii="Arial Narrow" w:hAnsi="Arial Narrow" w:cs="Arial"/>
          <w:sz w:val="22"/>
          <w:szCs w:val="22"/>
        </w:rPr>
        <w:t xml:space="preserve"> </w:t>
      </w:r>
      <w:r w:rsidRPr="00220760">
        <w:rPr>
          <w:rFonts w:ascii="Arial Narrow" w:hAnsi="Arial Narrow" w:cs="Arial"/>
          <w:sz w:val="22"/>
          <w:szCs w:val="22"/>
        </w:rPr>
        <w:t>5</w:t>
      </w:r>
    </w:p>
    <w:p w14:paraId="604B0AEE" w14:textId="77777777" w:rsidR="00B36EDA" w:rsidRPr="00220760" w:rsidRDefault="00603CBF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220760">
        <w:rPr>
          <w:rFonts w:ascii="Arial Narrow" w:hAnsi="Arial Narrow" w:cs="Arial"/>
          <w:sz w:val="22"/>
          <w:szCs w:val="22"/>
        </w:rPr>
        <w:t>85-681</w:t>
      </w:r>
      <w:r w:rsidR="00B36EDA" w:rsidRPr="00220760">
        <w:rPr>
          <w:rFonts w:ascii="Arial Narrow" w:hAnsi="Arial Narrow" w:cs="Arial"/>
          <w:sz w:val="22"/>
          <w:szCs w:val="22"/>
        </w:rPr>
        <w:t xml:space="preserve"> </w:t>
      </w:r>
      <w:r w:rsidRPr="00220760">
        <w:rPr>
          <w:rFonts w:ascii="Arial Narrow" w:hAnsi="Arial Narrow" w:cs="Arial"/>
          <w:sz w:val="22"/>
          <w:szCs w:val="22"/>
        </w:rPr>
        <w:t>Bydgoszcz</w:t>
      </w:r>
    </w:p>
    <w:p w14:paraId="779ECADB" w14:textId="77777777" w:rsidR="00B36EDA" w:rsidRPr="0022076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20760" w14:paraId="4D702F63" w14:textId="77777777" w:rsidTr="00B36EDA">
        <w:tc>
          <w:tcPr>
            <w:tcW w:w="9923" w:type="dxa"/>
            <w:shd w:val="clear" w:color="auto" w:fill="F2F2F2"/>
            <w:hideMark/>
          </w:tcPr>
          <w:p w14:paraId="21D93C4E" w14:textId="4EEB8C43" w:rsidR="00B36EDA" w:rsidRPr="00220760" w:rsidRDefault="0022076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2076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5EB42D8" w14:textId="77777777" w:rsidR="00B36EDA" w:rsidRPr="0022076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2076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3D6B76A" w14:textId="77777777" w:rsidR="00B36EDA" w:rsidRPr="0022076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F473E2A" w14:textId="77777777" w:rsidR="00B36EDA" w:rsidRPr="0022076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2076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2076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2076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20760" w14:paraId="2C4A5ACB" w14:textId="77777777" w:rsidTr="00B36EDA">
        <w:tc>
          <w:tcPr>
            <w:tcW w:w="2269" w:type="dxa"/>
            <w:shd w:val="clear" w:color="auto" w:fill="auto"/>
          </w:tcPr>
          <w:p w14:paraId="2B28B73D" w14:textId="77777777" w:rsidR="00B36EDA" w:rsidRPr="0022076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40A5ACD" w14:textId="77777777" w:rsidR="00B36EDA" w:rsidRPr="00220760" w:rsidRDefault="00603CB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>Usługi przeglądów i napraw sprzętu medycznego</w:t>
            </w:r>
          </w:p>
        </w:tc>
      </w:tr>
      <w:tr w:rsidR="00603CBF" w:rsidRPr="00220760" w14:paraId="245D0DFF" w14:textId="77777777" w:rsidTr="00CD10E5">
        <w:tc>
          <w:tcPr>
            <w:tcW w:w="2269" w:type="dxa"/>
            <w:shd w:val="clear" w:color="auto" w:fill="auto"/>
          </w:tcPr>
          <w:p w14:paraId="3B89DBF0" w14:textId="77777777" w:rsidR="00603CBF" w:rsidRPr="00220760" w:rsidRDefault="00603CBF" w:rsidP="00CD10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2C756E3" w14:textId="77777777" w:rsidR="00603CBF" w:rsidRPr="00220760" w:rsidRDefault="00603CBF" w:rsidP="00CD10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>124/2023</w:t>
            </w:r>
          </w:p>
        </w:tc>
      </w:tr>
    </w:tbl>
    <w:p w14:paraId="20EEA6B6" w14:textId="77777777" w:rsidR="00B36EDA" w:rsidRPr="0022076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E7E5AFF" w14:textId="77777777" w:rsidR="00B36EDA" w:rsidRPr="0022076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20760">
        <w:rPr>
          <w:rFonts w:ascii="Arial Narrow" w:hAnsi="Arial Narrow" w:cs="Arial"/>
          <w:sz w:val="22"/>
          <w:szCs w:val="22"/>
        </w:rPr>
        <w:t xml:space="preserve">Zamawiający, </w:t>
      </w:r>
      <w:r w:rsidR="00603CBF" w:rsidRPr="00220760">
        <w:rPr>
          <w:rFonts w:ascii="Arial Narrow" w:hAnsi="Arial Narrow" w:cs="Arial"/>
          <w:b/>
          <w:sz w:val="22"/>
          <w:szCs w:val="22"/>
        </w:rPr>
        <w:t>10WSzKzP SPZOZ</w:t>
      </w:r>
      <w:r w:rsidRPr="00220760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03CBF" w:rsidRPr="00220760">
        <w:rPr>
          <w:rFonts w:ascii="Arial Narrow" w:hAnsi="Arial Narrow" w:cs="Arial"/>
          <w:sz w:val="22"/>
          <w:szCs w:val="22"/>
        </w:rPr>
        <w:t>(</w:t>
      </w:r>
      <w:proofErr w:type="spellStart"/>
      <w:r w:rsidR="00603CBF" w:rsidRPr="00220760">
        <w:rPr>
          <w:rFonts w:ascii="Arial Narrow" w:hAnsi="Arial Narrow" w:cs="Arial"/>
          <w:sz w:val="22"/>
          <w:szCs w:val="22"/>
        </w:rPr>
        <w:t>t.j</w:t>
      </w:r>
      <w:proofErr w:type="spellEnd"/>
      <w:r w:rsidR="00603CBF" w:rsidRPr="00220760">
        <w:rPr>
          <w:rFonts w:ascii="Arial Narrow" w:hAnsi="Arial Narrow" w:cs="Arial"/>
          <w:sz w:val="22"/>
          <w:szCs w:val="22"/>
        </w:rPr>
        <w:t>. Dz. U. z 2023r. poz. 1605)</w:t>
      </w:r>
      <w:r w:rsidRPr="0022076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03CBF" w:rsidRPr="00220760" w14:paraId="78139916" w14:textId="77777777" w:rsidTr="00CD10E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E265" w14:textId="77777777" w:rsidR="00603CBF" w:rsidRPr="00220760" w:rsidRDefault="00603CBF" w:rsidP="00CD10E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20760">
              <w:rPr>
                <w:rFonts w:ascii="Arial Narrow" w:hAnsi="Arial Narrow" w:cs="Arial"/>
                <w:b/>
                <w:bCs/>
                <w:sz w:val="22"/>
                <w:szCs w:val="22"/>
              </w:rPr>
              <w:t>17</w:t>
            </w:r>
            <w:r w:rsidRPr="0022076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20760">
              <w:rPr>
                <w:rFonts w:ascii="Arial Narrow" w:hAnsi="Arial Narrow" w:cs="Arial"/>
                <w:sz w:val="22"/>
                <w:szCs w:val="22"/>
              </w:rPr>
              <w:t xml:space="preserve">Przeglądu </w:t>
            </w:r>
            <w:proofErr w:type="spellStart"/>
            <w:r w:rsidRPr="00220760">
              <w:rPr>
                <w:rFonts w:ascii="Arial Narrow" w:hAnsi="Arial Narrow" w:cs="Arial"/>
                <w:sz w:val="22"/>
                <w:szCs w:val="22"/>
              </w:rPr>
              <w:t>utrasonografu</w:t>
            </w:r>
            <w:proofErr w:type="spellEnd"/>
            <w:r w:rsidRPr="00220760">
              <w:rPr>
                <w:rFonts w:ascii="Arial Narrow" w:hAnsi="Arial Narrow" w:cs="Arial"/>
                <w:sz w:val="22"/>
                <w:szCs w:val="22"/>
              </w:rPr>
              <w:t xml:space="preserve"> EZONO 4000</w:t>
            </w:r>
          </w:p>
          <w:p w14:paraId="557B1CF9" w14:textId="77777777" w:rsidR="00603CBF" w:rsidRPr="00220760" w:rsidRDefault="00603CBF" w:rsidP="00CD10E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/>
                <w:sz w:val="22"/>
                <w:szCs w:val="22"/>
              </w:rPr>
              <w:t>MS Medical PRO sp. zoo.</w:t>
            </w:r>
          </w:p>
          <w:p w14:paraId="6F1365F4" w14:textId="77777777" w:rsidR="00603CBF" w:rsidRPr="00220760" w:rsidRDefault="00603CBF" w:rsidP="00CD10E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>Gałeczki</w:t>
            </w: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>54</w:t>
            </w: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63B3840" w14:textId="77777777" w:rsidR="00603CBF" w:rsidRPr="00220760" w:rsidRDefault="00603CBF" w:rsidP="00CD10E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>41-500</w:t>
            </w: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>Chorzów</w:t>
            </w:r>
          </w:p>
          <w:p w14:paraId="38E9DDC5" w14:textId="77777777" w:rsidR="00603CBF" w:rsidRPr="00220760" w:rsidRDefault="00603CBF" w:rsidP="00CD10E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20760">
              <w:rPr>
                <w:rFonts w:ascii="Arial Narrow" w:hAnsi="Arial Narrow" w:cs="Arial"/>
                <w:b/>
                <w:sz w:val="22"/>
                <w:szCs w:val="22"/>
              </w:rPr>
              <w:t>5 400.00 zł</w:t>
            </w:r>
            <w:r w:rsidRPr="002207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076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EDA554" w14:textId="77777777" w:rsidR="00603CBF" w:rsidRPr="00220760" w:rsidRDefault="00603CBF" w:rsidP="00CD10E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2076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DEC94C1" w14:textId="77777777" w:rsidR="00603CBF" w:rsidRPr="00220760" w:rsidRDefault="00603CBF" w:rsidP="00CD10E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22E4CD44" w14:textId="77777777" w:rsidR="00B36EDA" w:rsidRPr="0022076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2076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2076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20760" w14:paraId="4EFC7A8D" w14:textId="77777777" w:rsidTr="00603C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A36F50" w14:textId="77777777" w:rsidR="00B36EDA" w:rsidRPr="002207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F22017" w14:textId="77777777" w:rsidR="00B36EDA" w:rsidRPr="002207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C5C588" w14:textId="77777777" w:rsidR="00B36EDA" w:rsidRPr="002207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37CE91" w14:textId="77777777" w:rsidR="00B36EDA" w:rsidRPr="002207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2076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03CBF" w:rsidRPr="00220760" w14:paraId="30BC2E9A" w14:textId="77777777" w:rsidTr="00603CB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3FF3" w14:textId="77777777" w:rsidR="00603CBF" w:rsidRPr="00220760" w:rsidRDefault="00603CBF" w:rsidP="00CD10E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20760">
              <w:rPr>
                <w:rFonts w:ascii="Arial Narrow" w:hAnsi="Arial Narrow" w:cs="Arial"/>
                <w:sz w:val="20"/>
                <w:szCs w:val="20"/>
              </w:rPr>
              <w:t>17</w:t>
            </w:r>
            <w:r w:rsidRPr="0022076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20760">
              <w:rPr>
                <w:rFonts w:ascii="Arial Narrow" w:hAnsi="Arial Narrow" w:cs="Arial"/>
                <w:sz w:val="20"/>
                <w:szCs w:val="20"/>
              </w:rPr>
              <w:t xml:space="preserve">Przeglądu </w:t>
            </w:r>
            <w:proofErr w:type="spellStart"/>
            <w:r w:rsidRPr="00220760">
              <w:rPr>
                <w:rFonts w:ascii="Arial Narrow" w:hAnsi="Arial Narrow" w:cs="Arial"/>
                <w:sz w:val="20"/>
                <w:szCs w:val="20"/>
              </w:rPr>
              <w:t>utrasonografu</w:t>
            </w:r>
            <w:proofErr w:type="spellEnd"/>
            <w:r w:rsidRPr="00220760">
              <w:rPr>
                <w:rFonts w:ascii="Arial Narrow" w:hAnsi="Arial Narrow" w:cs="Arial"/>
                <w:sz w:val="20"/>
                <w:szCs w:val="20"/>
              </w:rPr>
              <w:t xml:space="preserve"> EZONO 4000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271D" w14:textId="77777777" w:rsidR="00603CBF" w:rsidRPr="00220760" w:rsidRDefault="00603CBF" w:rsidP="00CD10E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20760">
              <w:rPr>
                <w:rFonts w:ascii="Arial Narrow" w:hAnsi="Arial Narrow" w:cs="Arial"/>
                <w:b/>
                <w:bCs/>
                <w:sz w:val="20"/>
                <w:szCs w:val="20"/>
              </w:rPr>
              <w:t>MS Medical PRO sp. zoo.</w:t>
            </w:r>
          </w:p>
          <w:p w14:paraId="50E97B92" w14:textId="77777777" w:rsidR="00603CBF" w:rsidRPr="00220760" w:rsidRDefault="00603CBF" w:rsidP="00CD10E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20760">
              <w:rPr>
                <w:rFonts w:ascii="Arial Narrow" w:hAnsi="Arial Narrow" w:cs="Arial"/>
                <w:sz w:val="20"/>
                <w:szCs w:val="20"/>
              </w:rPr>
              <w:t>Gałeczki</w:t>
            </w:r>
            <w:r w:rsidRPr="002207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20760">
              <w:rPr>
                <w:rFonts w:ascii="Arial Narrow" w:hAnsi="Arial Narrow" w:cs="Arial"/>
                <w:sz w:val="20"/>
                <w:szCs w:val="20"/>
              </w:rPr>
              <w:t>54</w:t>
            </w:r>
          </w:p>
          <w:p w14:paraId="28366995" w14:textId="77777777" w:rsidR="00603CBF" w:rsidRPr="00220760" w:rsidRDefault="00603CBF" w:rsidP="00CD10E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20760">
              <w:rPr>
                <w:rFonts w:ascii="Arial Narrow" w:hAnsi="Arial Narrow" w:cs="Arial"/>
                <w:sz w:val="20"/>
                <w:szCs w:val="20"/>
              </w:rPr>
              <w:t>41-500</w:t>
            </w:r>
            <w:r w:rsidRPr="002207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20760">
              <w:rPr>
                <w:rFonts w:ascii="Arial Narrow" w:hAnsi="Arial Narrow" w:cs="Arial"/>
                <w:sz w:val="20"/>
                <w:szCs w:val="20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2EED" w14:textId="77777777" w:rsidR="00603CBF" w:rsidRPr="00220760" w:rsidRDefault="00603CBF" w:rsidP="00CD10E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2076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F7E23F9" w14:textId="77777777" w:rsidR="00603CBF" w:rsidRPr="00220760" w:rsidRDefault="00603CBF" w:rsidP="00CD10E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20760">
              <w:rPr>
                <w:rFonts w:ascii="Arial Narrow" w:hAnsi="Arial Narrow" w:cs="Arial"/>
                <w:sz w:val="20"/>
                <w:szCs w:val="20"/>
              </w:rPr>
              <w:t>2 - Autoryzacja producenta - 10.00</w:t>
            </w:r>
          </w:p>
          <w:p w14:paraId="6536D42F" w14:textId="77777777" w:rsidR="00603CBF" w:rsidRPr="00220760" w:rsidRDefault="00603CBF" w:rsidP="00CD10E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20760">
              <w:rPr>
                <w:rFonts w:ascii="Arial Narrow" w:hAnsi="Arial Narrow" w:cs="Arial"/>
                <w:sz w:val="20"/>
                <w:szCs w:val="20"/>
              </w:rPr>
              <w:t>3 - Termin wykonania przeglądu - 25.00</w:t>
            </w:r>
          </w:p>
          <w:p w14:paraId="0376E8EB" w14:textId="77777777" w:rsidR="00603CBF" w:rsidRPr="00220760" w:rsidRDefault="00603CBF" w:rsidP="00CD10E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20760">
              <w:rPr>
                <w:rFonts w:ascii="Arial Narrow" w:hAnsi="Arial Narrow" w:cs="Arial"/>
                <w:sz w:val="20"/>
                <w:szCs w:val="20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2AAF" w14:textId="77777777" w:rsidR="00603CBF" w:rsidRPr="00220760" w:rsidRDefault="00603CBF" w:rsidP="00CD10E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2076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3E54982C" w14:textId="77777777" w:rsidR="00B464D3" w:rsidRPr="00220760" w:rsidRDefault="00B464D3" w:rsidP="00220760">
      <w:pPr>
        <w:spacing w:before="24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20760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7FDC4AE0" w14:textId="385DAEA9" w:rsidR="00220760" w:rsidRPr="000605ED" w:rsidRDefault="00220760" w:rsidP="00220760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41315E4C" w14:textId="77777777" w:rsidR="00220760" w:rsidRPr="000605ED" w:rsidRDefault="00220760" w:rsidP="002207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1DFB6B3E" w14:textId="77777777" w:rsidR="00220760" w:rsidRPr="000605ED" w:rsidRDefault="00220760" w:rsidP="00220760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</w:t>
      </w:r>
      <w:r w:rsidRPr="000605ED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</w:p>
    <w:p w14:paraId="514DF700" w14:textId="00AFC002" w:rsidR="00220760" w:rsidRPr="000605ED" w:rsidRDefault="00220760" w:rsidP="0022076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04.01.2024 r.</w:t>
      </w:r>
    </w:p>
    <w:p w14:paraId="4E5E9BBD" w14:textId="37098DCC" w:rsidR="008642B3" w:rsidRPr="00220760" w:rsidRDefault="008642B3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</w:p>
    <w:sectPr w:rsidR="008642B3" w:rsidRPr="00220760" w:rsidSect="002207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73DBA" w14:textId="77777777" w:rsidR="009815A5" w:rsidRDefault="009815A5">
      <w:r>
        <w:separator/>
      </w:r>
    </w:p>
  </w:endnote>
  <w:endnote w:type="continuationSeparator" w:id="0">
    <w:p w14:paraId="1F68F56A" w14:textId="77777777" w:rsidR="009815A5" w:rsidRDefault="00981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4D9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2CE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DE8AE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8253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9416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5247D" w14:textId="77777777" w:rsidR="009815A5" w:rsidRDefault="009815A5">
      <w:r>
        <w:separator/>
      </w:r>
    </w:p>
  </w:footnote>
  <w:footnote w:type="continuationSeparator" w:id="0">
    <w:p w14:paraId="7C982A1D" w14:textId="77777777" w:rsidR="009815A5" w:rsidRDefault="00981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D823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CB6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5A5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5A5"/>
    <w:rsid w:val="00022322"/>
    <w:rsid w:val="00042497"/>
    <w:rsid w:val="000C1E6F"/>
    <w:rsid w:val="000E4E56"/>
    <w:rsid w:val="001A1468"/>
    <w:rsid w:val="001B7815"/>
    <w:rsid w:val="00211A34"/>
    <w:rsid w:val="0022076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3CB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815A5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FE9BED"/>
  <w15:chartTrackingRefBased/>
  <w15:docId w15:val="{810B0DA9-ED48-4E68-9042-A7B18105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2076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207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227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2024-01-04T08:34:00Z</dcterms:created>
  <dcterms:modified xsi:type="dcterms:W3CDTF">2024-01-04T08:37:00Z</dcterms:modified>
</cp:coreProperties>
</file>