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69FCE" w14:textId="63E3797D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D5973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7358477" w14:textId="77777777" w:rsidTr="00D62E6E">
        <w:tc>
          <w:tcPr>
            <w:tcW w:w="2800" w:type="dxa"/>
            <w:shd w:val="clear" w:color="auto" w:fill="auto"/>
          </w:tcPr>
          <w:p w14:paraId="0D8D7B61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7C2EE0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C32B92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F58D2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5623E52" w14:textId="77777777" w:rsidTr="00D62E6E">
        <w:tc>
          <w:tcPr>
            <w:tcW w:w="2800" w:type="dxa"/>
            <w:shd w:val="clear" w:color="auto" w:fill="auto"/>
          </w:tcPr>
          <w:p w14:paraId="2B27748A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3AEAB8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EF701E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10ED08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4FDB7A4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1B27" w:rsidRPr="00C14101" w14:paraId="43E7FA6E" w14:textId="77777777" w:rsidTr="0010215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7ADEFB" w14:textId="77777777" w:rsidR="00BB1B27" w:rsidRPr="00C14101" w:rsidRDefault="00BB1B27" w:rsidP="0010215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8C8F2D6" w14:textId="77777777" w:rsidR="00BB1B27" w:rsidRPr="00C14101" w:rsidRDefault="00BB1B27" w:rsidP="0010215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B1B27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BB1B27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BB1B27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5018E9A9" w14:textId="77777777" w:rsidR="00BB1B27" w:rsidRPr="00C14101" w:rsidRDefault="00BB1B27" w:rsidP="001021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6C8E437" w14:textId="77777777" w:rsidR="00BB1B27" w:rsidRPr="00C14101" w:rsidRDefault="00BB1B27" w:rsidP="001021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57F2FBE" w14:textId="77777777" w:rsidR="00BC121E" w:rsidRPr="00C14101" w:rsidRDefault="00BB1B27" w:rsidP="004D597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051602D" w14:textId="77777777" w:rsidTr="00D62E6E">
        <w:tc>
          <w:tcPr>
            <w:tcW w:w="2269" w:type="dxa"/>
            <w:shd w:val="clear" w:color="auto" w:fill="auto"/>
          </w:tcPr>
          <w:p w14:paraId="6B57676F" w14:textId="77777777" w:rsidR="00D62E6E" w:rsidRPr="00D62E6E" w:rsidRDefault="00D62E6E" w:rsidP="004D5973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27FE3F" w14:textId="77777777" w:rsidR="00D62E6E" w:rsidRPr="00D62E6E" w:rsidRDefault="00BB1B27" w:rsidP="004D5973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1B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przewozu pacjentów hemodializowanych dla 10WSzKzP SPZOZ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B1B27" w:rsidRPr="00D62E6E" w14:paraId="38F96A3A" w14:textId="77777777" w:rsidTr="00102152">
        <w:tc>
          <w:tcPr>
            <w:tcW w:w="2269" w:type="dxa"/>
            <w:shd w:val="clear" w:color="auto" w:fill="auto"/>
          </w:tcPr>
          <w:p w14:paraId="4CE3550B" w14:textId="77777777" w:rsidR="00BB1B27" w:rsidRPr="00D62E6E" w:rsidRDefault="00BB1B27" w:rsidP="004D5973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4277C4" w14:textId="77777777" w:rsidR="00BB1B27" w:rsidRPr="00D62E6E" w:rsidRDefault="00BB1B27" w:rsidP="004D5973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1B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1/2024</w:t>
            </w:r>
          </w:p>
        </w:tc>
      </w:tr>
    </w:tbl>
    <w:p w14:paraId="536D0C9C" w14:textId="77777777" w:rsidR="00BC121E" w:rsidRDefault="00BB1B27" w:rsidP="004D5973">
      <w:pPr>
        <w:spacing w:after="0" w:line="276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B1B27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98998D6" w14:textId="77777777" w:rsidR="00BC121E" w:rsidRPr="00C14101" w:rsidRDefault="008E296F" w:rsidP="004D5973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39E0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EB90D41" w14:textId="77777777" w:rsidR="00BC121E" w:rsidRDefault="00BC121E" w:rsidP="004D597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F7F10E4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C3E4357" w14:textId="77777777" w:rsidR="00BF69A4" w:rsidRPr="00C14101" w:rsidRDefault="00BF69A4" w:rsidP="004D597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72252FA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A3A71" w14:textId="77777777" w:rsidR="00BC121E" w:rsidRPr="00C14101" w:rsidRDefault="00BC121E" w:rsidP="004D5973">
            <w:pPr>
              <w:widowControl w:val="0"/>
              <w:adjustRightInd w:val="0"/>
              <w:spacing w:after="0" w:line="276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0F915" w14:textId="77777777" w:rsidR="00BC121E" w:rsidRPr="00C14101" w:rsidRDefault="00BC121E" w:rsidP="004D5973">
            <w:pPr>
              <w:widowControl w:val="0"/>
              <w:adjustRightInd w:val="0"/>
              <w:spacing w:after="0" w:line="276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09A88" w14:textId="77777777" w:rsidR="00BC121E" w:rsidRPr="00C14101" w:rsidRDefault="00BC121E" w:rsidP="004D5973">
            <w:pPr>
              <w:widowControl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5EA57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1976C" w14:textId="77777777" w:rsidR="00BC121E" w:rsidRPr="00C14101" w:rsidRDefault="00BC121E" w:rsidP="004D5973">
            <w:pPr>
              <w:widowControl w:val="0"/>
              <w:adjustRightInd w:val="0"/>
              <w:spacing w:after="0" w:line="276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D2FE" w14:textId="77777777" w:rsidR="00BC121E" w:rsidRPr="00C14101" w:rsidRDefault="00BC121E" w:rsidP="004D5973">
            <w:pPr>
              <w:widowControl w:val="0"/>
              <w:adjustRightInd w:val="0"/>
              <w:spacing w:after="0" w:line="276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26EE" w14:textId="77777777" w:rsidR="00BC121E" w:rsidRDefault="00BC121E" w:rsidP="004D5973">
            <w:pPr>
              <w:widowControl w:val="0"/>
              <w:adjustRightInd w:val="0"/>
              <w:spacing w:after="0" w:line="276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44BD1C0F" w14:textId="77777777" w:rsidR="004D5973" w:rsidRPr="00C14101" w:rsidRDefault="004D5973" w:rsidP="004D5973">
            <w:pPr>
              <w:widowControl w:val="0"/>
              <w:adjustRightInd w:val="0"/>
              <w:spacing w:after="0" w:line="276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3469AE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419BE" w14:textId="77777777" w:rsidR="00BC121E" w:rsidRPr="00C14101" w:rsidRDefault="00BC121E" w:rsidP="004D5973">
            <w:pPr>
              <w:widowControl w:val="0"/>
              <w:adjustRightInd w:val="0"/>
              <w:spacing w:after="0" w:line="276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5715" w14:textId="77777777" w:rsidR="00BC121E" w:rsidRPr="00C14101" w:rsidRDefault="00BC121E" w:rsidP="004D5973">
            <w:pPr>
              <w:widowControl w:val="0"/>
              <w:adjustRightInd w:val="0"/>
              <w:spacing w:after="0" w:line="276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D8DC" w14:textId="77777777" w:rsidR="00BC121E" w:rsidRDefault="00BC121E" w:rsidP="004D5973">
            <w:pPr>
              <w:widowControl w:val="0"/>
              <w:adjustRightInd w:val="0"/>
              <w:spacing w:after="0" w:line="276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593577ED" w14:textId="77777777" w:rsidR="004D5973" w:rsidRPr="00C14101" w:rsidRDefault="004D5973" w:rsidP="004D5973">
            <w:pPr>
              <w:widowControl w:val="0"/>
              <w:adjustRightInd w:val="0"/>
              <w:spacing w:after="0" w:line="276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6B0BD7E" w14:textId="77777777" w:rsidR="00BC121E" w:rsidRPr="004D5973" w:rsidRDefault="00BC121E" w:rsidP="004D5973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4D5973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75629277" w14:textId="77777777" w:rsidR="00BC121E" w:rsidRPr="004D5973" w:rsidRDefault="00BC121E" w:rsidP="004D5973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4D5973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199DDA2" w14:textId="77777777" w:rsidR="00067B62" w:rsidRDefault="00067B62" w:rsidP="004D5973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18"/>
          <w:szCs w:val="18"/>
          <w:lang w:eastAsia="pl-PL"/>
        </w:rPr>
      </w:pPr>
      <w:r w:rsidRPr="004D5973">
        <w:rPr>
          <w:rFonts w:ascii="Arial" w:eastAsia="Times New Roman" w:hAnsi="Arial" w:cs="Arial"/>
          <w:color w:val="0070C0"/>
          <w:sz w:val="18"/>
          <w:szCs w:val="18"/>
          <w:lang w:eastAsia="pl-PL"/>
        </w:rPr>
        <w:t>*</w:t>
      </w:r>
      <w:r w:rsidRPr="004D5973">
        <w:rPr>
          <w:rFonts w:ascii="Arial" w:eastAsia="Times New Roman" w:hAnsi="Arial" w:cs="Arial"/>
          <w:color w:val="0070C0"/>
          <w:sz w:val="18"/>
          <w:szCs w:val="18"/>
          <w:vertAlign w:val="subscript"/>
          <w:lang w:eastAsia="pl-PL"/>
        </w:rPr>
        <w:t xml:space="preserve"> </w:t>
      </w:r>
      <w:r w:rsidRPr="004D5973">
        <w:rPr>
          <w:rFonts w:ascii="Arial" w:eastAsia="Times New Roman" w:hAnsi="Arial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27D86851" w14:textId="77777777" w:rsidR="004D5973" w:rsidRPr="004D5973" w:rsidRDefault="004D5973" w:rsidP="004D5973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5472A01" w14:textId="77777777" w:rsidTr="00620E37">
        <w:tc>
          <w:tcPr>
            <w:tcW w:w="2660" w:type="dxa"/>
            <w:shd w:val="clear" w:color="auto" w:fill="auto"/>
          </w:tcPr>
          <w:p w14:paraId="52D244AA" w14:textId="77777777" w:rsidR="004D5973" w:rsidRDefault="004D5973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705935CA" w14:textId="21EB16B1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97180AB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083494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79F4C83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B1B2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6234F1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7DEBD" w14:textId="77777777" w:rsidR="005A6455" w:rsidRDefault="005A6455">
      <w:r>
        <w:separator/>
      </w:r>
    </w:p>
  </w:endnote>
  <w:endnote w:type="continuationSeparator" w:id="0">
    <w:p w14:paraId="397DCDA0" w14:textId="77777777" w:rsidR="005A6455" w:rsidRDefault="005A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ABC5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A74BD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D376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723DAB7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AF9AFE7">
        <v:line id="_x0000_s1025" style="position:absolute;left:0;text-align:left;z-index:251657728" from="-3.85pt,8.7pt" to="455.15pt,8.7pt"/>
      </w:pict>
    </w:r>
  </w:p>
  <w:p w14:paraId="058A65F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B6A3D" w14:textId="77777777" w:rsidR="00BB1B27" w:rsidRDefault="00BB1B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7F34E" w14:textId="77777777" w:rsidR="005A6455" w:rsidRDefault="005A6455">
      <w:r>
        <w:separator/>
      </w:r>
    </w:p>
  </w:footnote>
  <w:footnote w:type="continuationSeparator" w:id="0">
    <w:p w14:paraId="08D623E1" w14:textId="77777777" w:rsidR="005A6455" w:rsidRDefault="005A6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2E478" w14:textId="77777777" w:rsidR="00BB1B27" w:rsidRDefault="00BB1B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208B3" w14:textId="77777777" w:rsidR="00BB1B27" w:rsidRDefault="00BB1B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C380B" w14:textId="77777777" w:rsidR="00BB1B27" w:rsidRDefault="00BB1B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49239342">
    <w:abstractNumId w:val="13"/>
  </w:num>
  <w:num w:numId="2" w16cid:durableId="1444495325">
    <w:abstractNumId w:val="0"/>
  </w:num>
  <w:num w:numId="3" w16cid:durableId="804932467">
    <w:abstractNumId w:val="11"/>
  </w:num>
  <w:num w:numId="4" w16cid:durableId="1056511543">
    <w:abstractNumId w:val="8"/>
  </w:num>
  <w:num w:numId="5" w16cid:durableId="1654941397">
    <w:abstractNumId w:val="7"/>
  </w:num>
  <w:num w:numId="6" w16cid:durableId="1369720157">
    <w:abstractNumId w:val="1"/>
  </w:num>
  <w:num w:numId="7" w16cid:durableId="1199666184">
    <w:abstractNumId w:val="6"/>
  </w:num>
  <w:num w:numId="8" w16cid:durableId="820728275">
    <w:abstractNumId w:val="3"/>
  </w:num>
  <w:num w:numId="9" w16cid:durableId="1664579571">
    <w:abstractNumId w:val="2"/>
  </w:num>
  <w:num w:numId="10" w16cid:durableId="89156487">
    <w:abstractNumId w:val="5"/>
  </w:num>
  <w:num w:numId="11" w16cid:durableId="1889800010">
    <w:abstractNumId w:val="10"/>
  </w:num>
  <w:num w:numId="12" w16cid:durableId="1248072804">
    <w:abstractNumId w:val="4"/>
  </w:num>
  <w:num w:numId="13" w16cid:durableId="2066177458">
    <w:abstractNumId w:val="9"/>
  </w:num>
  <w:num w:numId="14" w16cid:durableId="12077227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6455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6C7D"/>
    <w:rsid w:val="0043102D"/>
    <w:rsid w:val="00460820"/>
    <w:rsid w:val="004704CB"/>
    <w:rsid w:val="004B1027"/>
    <w:rsid w:val="004C55DE"/>
    <w:rsid w:val="004D5973"/>
    <w:rsid w:val="004D5C77"/>
    <w:rsid w:val="00517FF1"/>
    <w:rsid w:val="00533E9F"/>
    <w:rsid w:val="0056132E"/>
    <w:rsid w:val="00583ED5"/>
    <w:rsid w:val="00597DD0"/>
    <w:rsid w:val="005A5013"/>
    <w:rsid w:val="005A6455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1B27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95722F"/>
  <w15:chartTrackingRefBased/>
  <w15:docId w15:val="{EB0C1677-BD43-4887-AAC1-BC4C40CF0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222</Words>
  <Characters>1745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10 wsk</cp:lastModifiedBy>
  <cp:revision>3</cp:revision>
  <cp:lastPrinted>2010-01-07T09:39:00Z</cp:lastPrinted>
  <dcterms:created xsi:type="dcterms:W3CDTF">2024-01-04T08:53:00Z</dcterms:created>
  <dcterms:modified xsi:type="dcterms:W3CDTF">2024-01-04T08:55:00Z</dcterms:modified>
</cp:coreProperties>
</file>