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2B46A" w14:textId="36002378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81C33">
        <w:rPr>
          <w:rFonts w:ascii="Arial" w:hAnsi="Arial" w:cs="Arial"/>
          <w:bCs/>
          <w:i w:val="0"/>
          <w:szCs w:val="24"/>
        </w:rPr>
        <w:t>10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F201A21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2D9732BD" w14:textId="77777777" w:rsidR="00B95C96" w:rsidRPr="0012157F" w:rsidRDefault="000F4568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F4568">
        <w:rPr>
          <w:rFonts w:ascii="Arial" w:hAnsi="Arial" w:cs="Arial"/>
        </w:rPr>
        <w:t>10 Wojskowy Szpital Kliniczny z Polikliniką Samodzielny Publiczny Zakład Opieki Zdrowotnej</w:t>
      </w:r>
    </w:p>
    <w:p w14:paraId="1C8252D5" w14:textId="77777777" w:rsidR="00B95C96" w:rsidRPr="0012157F" w:rsidRDefault="000F4568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F4568">
        <w:rPr>
          <w:rFonts w:ascii="Arial" w:hAnsi="Arial" w:cs="Arial"/>
        </w:rPr>
        <w:t>ul. Powstańców Warszawy</w:t>
      </w:r>
      <w:r w:rsidR="00B95C96" w:rsidRPr="0012157F">
        <w:rPr>
          <w:rFonts w:ascii="Arial" w:hAnsi="Arial" w:cs="Arial"/>
        </w:rPr>
        <w:t xml:space="preserve"> </w:t>
      </w:r>
      <w:r w:rsidRPr="000F4568">
        <w:rPr>
          <w:rFonts w:ascii="Arial" w:hAnsi="Arial" w:cs="Arial"/>
        </w:rPr>
        <w:t>5</w:t>
      </w:r>
      <w:r w:rsidR="00B95C96" w:rsidRPr="0012157F">
        <w:rPr>
          <w:rFonts w:ascii="Arial" w:hAnsi="Arial" w:cs="Arial"/>
        </w:rPr>
        <w:t xml:space="preserve"> </w:t>
      </w:r>
    </w:p>
    <w:p w14:paraId="4EB06482" w14:textId="77777777" w:rsidR="00B95C96" w:rsidRDefault="000F4568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F4568">
        <w:rPr>
          <w:rFonts w:ascii="Arial" w:hAnsi="Arial" w:cs="Arial"/>
        </w:rPr>
        <w:t>85-681</w:t>
      </w:r>
      <w:r w:rsidR="00B95C96" w:rsidRPr="0012157F">
        <w:rPr>
          <w:rFonts w:ascii="Arial" w:hAnsi="Arial" w:cs="Arial"/>
        </w:rPr>
        <w:t xml:space="preserve"> </w:t>
      </w:r>
      <w:r w:rsidRPr="000F4568">
        <w:rPr>
          <w:rFonts w:ascii="Arial" w:hAnsi="Arial" w:cs="Arial"/>
        </w:rPr>
        <w:t>Bydgoszcz</w:t>
      </w:r>
    </w:p>
    <w:p w14:paraId="600CB2BB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231922A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22C1341E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378C6DE2" w14:textId="77777777" w:rsidTr="006C3667">
        <w:tc>
          <w:tcPr>
            <w:tcW w:w="2800" w:type="dxa"/>
            <w:shd w:val="clear" w:color="auto" w:fill="auto"/>
          </w:tcPr>
          <w:p w14:paraId="68F93B16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C5CB32D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B52ACAC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B72ED5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15DCA281" w14:textId="77777777" w:rsidTr="006C3667">
        <w:tc>
          <w:tcPr>
            <w:tcW w:w="2800" w:type="dxa"/>
            <w:shd w:val="clear" w:color="auto" w:fill="auto"/>
          </w:tcPr>
          <w:p w14:paraId="21603C0A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3EC034F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0479F9B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6C2AFBD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C52F538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F4568" w:rsidRPr="0012157F" w14:paraId="0B74D99D" w14:textId="77777777" w:rsidTr="00102152">
        <w:tc>
          <w:tcPr>
            <w:tcW w:w="9104" w:type="dxa"/>
            <w:shd w:val="clear" w:color="auto" w:fill="D9D9D9"/>
          </w:tcPr>
          <w:p w14:paraId="259654B0" w14:textId="77777777" w:rsidR="000F4568" w:rsidRPr="0012157F" w:rsidRDefault="000F4568" w:rsidP="0010215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33BBAA2" w14:textId="77777777" w:rsidR="000F4568" w:rsidRPr="00094F76" w:rsidRDefault="000F4568" w:rsidP="0010215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F4568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: ”ustawa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75739265" w14:textId="77777777" w:rsidR="000F4568" w:rsidRPr="0017574D" w:rsidRDefault="000F4568" w:rsidP="00102152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DC419B6" w14:textId="77777777" w:rsidR="000F4568" w:rsidRDefault="000F4568" w:rsidP="00102152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71B400C" w14:textId="77777777" w:rsidR="000F4568" w:rsidRPr="002C3302" w:rsidRDefault="000F4568" w:rsidP="0010215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CCD19EE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368744A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38309DF0" w14:textId="77777777" w:rsidTr="006C3667">
        <w:tc>
          <w:tcPr>
            <w:tcW w:w="2269" w:type="dxa"/>
            <w:shd w:val="clear" w:color="auto" w:fill="auto"/>
          </w:tcPr>
          <w:p w14:paraId="5941F088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B56D58" w14:textId="77777777" w:rsidR="00B95C96" w:rsidRPr="00A2540E" w:rsidRDefault="000F4568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F456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przewozu pacjentów hemodializowanych dla 10WSzKzP SPZOZ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F4568" w:rsidRPr="00A2540E" w14:paraId="7C8EC476" w14:textId="77777777" w:rsidTr="00102152">
        <w:tc>
          <w:tcPr>
            <w:tcW w:w="2269" w:type="dxa"/>
            <w:shd w:val="clear" w:color="auto" w:fill="auto"/>
          </w:tcPr>
          <w:p w14:paraId="3C27D947" w14:textId="77777777" w:rsidR="000F4568" w:rsidRPr="00A2540E" w:rsidRDefault="000F4568" w:rsidP="0010215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FC75182" w14:textId="77777777" w:rsidR="000F4568" w:rsidRPr="00A2540E" w:rsidRDefault="000F4568" w:rsidP="0010215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F456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1/2024</w:t>
            </w:r>
          </w:p>
        </w:tc>
      </w:tr>
    </w:tbl>
    <w:p w14:paraId="0C13D3B6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FADB5DF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0F4568" w:rsidRPr="000F4568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76271429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543D5551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FFED7F8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EB0333C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48AA8573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0CE61F8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1891551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1A7A1FB6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129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5A1F401D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BEB7ECF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46CC915" w14:textId="77777777" w:rsidR="000B3481" w:rsidRPr="00281C33" w:rsidRDefault="000B3481" w:rsidP="000B3481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281C33">
        <w:rPr>
          <w:rFonts w:ascii="Arial" w:hAnsi="Arial" w:cs="Arial"/>
          <w:b/>
          <w:sz w:val="24"/>
          <w:szCs w:val="24"/>
        </w:rPr>
        <w:t>są aktualne.</w:t>
      </w:r>
    </w:p>
    <w:p w14:paraId="2C6AE41A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BBD7923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4EDCF653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2945B5E5" w14:textId="77777777" w:rsidTr="006C3667">
        <w:tc>
          <w:tcPr>
            <w:tcW w:w="2660" w:type="dxa"/>
            <w:shd w:val="clear" w:color="auto" w:fill="auto"/>
          </w:tcPr>
          <w:p w14:paraId="0DE2BA5A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E13CD43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8B65084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53BB53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EA4C478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2120B3C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F456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25FD566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05C31" w14:textId="77777777" w:rsidR="009A32A4" w:rsidRDefault="009A32A4" w:rsidP="0038231F">
      <w:pPr>
        <w:spacing w:after="0" w:line="240" w:lineRule="auto"/>
      </w:pPr>
      <w:r>
        <w:separator/>
      </w:r>
    </w:p>
  </w:endnote>
  <w:endnote w:type="continuationSeparator" w:id="0">
    <w:p w14:paraId="28280181" w14:textId="77777777" w:rsidR="009A32A4" w:rsidRDefault="009A32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36F40" w14:textId="77777777" w:rsidR="000F4568" w:rsidRDefault="000F45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C0A5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304CB1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D814" w14:textId="77777777" w:rsidR="000F4568" w:rsidRDefault="000F45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348E6" w14:textId="77777777" w:rsidR="009A32A4" w:rsidRDefault="009A32A4" w:rsidP="0038231F">
      <w:pPr>
        <w:spacing w:after="0" w:line="240" w:lineRule="auto"/>
      </w:pPr>
      <w:r>
        <w:separator/>
      </w:r>
    </w:p>
  </w:footnote>
  <w:footnote w:type="continuationSeparator" w:id="0">
    <w:p w14:paraId="4C3181AD" w14:textId="77777777" w:rsidR="009A32A4" w:rsidRDefault="009A32A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9D5F7" w14:textId="77777777" w:rsidR="000F4568" w:rsidRDefault="000F45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9C376" w14:textId="77777777" w:rsidR="000F4568" w:rsidRDefault="000F45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EC74D" w14:textId="77777777" w:rsidR="000F4568" w:rsidRDefault="000F45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7653395">
    <w:abstractNumId w:val="12"/>
  </w:num>
  <w:num w:numId="2" w16cid:durableId="631986336">
    <w:abstractNumId w:val="0"/>
  </w:num>
  <w:num w:numId="3" w16cid:durableId="1032657261">
    <w:abstractNumId w:val="11"/>
  </w:num>
  <w:num w:numId="4" w16cid:durableId="683899240">
    <w:abstractNumId w:val="16"/>
  </w:num>
  <w:num w:numId="5" w16cid:durableId="1560088100">
    <w:abstractNumId w:val="13"/>
  </w:num>
  <w:num w:numId="6" w16cid:durableId="449275835">
    <w:abstractNumId w:val="10"/>
  </w:num>
  <w:num w:numId="7" w16cid:durableId="796994380">
    <w:abstractNumId w:val="1"/>
  </w:num>
  <w:num w:numId="8" w16cid:durableId="945230498">
    <w:abstractNumId w:val="6"/>
  </w:num>
  <w:num w:numId="9" w16cid:durableId="1939673596">
    <w:abstractNumId w:val="4"/>
  </w:num>
  <w:num w:numId="10" w16cid:durableId="537621780">
    <w:abstractNumId w:val="7"/>
  </w:num>
  <w:num w:numId="11" w16cid:durableId="1328367093">
    <w:abstractNumId w:val="5"/>
  </w:num>
  <w:num w:numId="12" w16cid:durableId="132018445">
    <w:abstractNumId w:val="9"/>
  </w:num>
  <w:num w:numId="13" w16cid:durableId="1042633954">
    <w:abstractNumId w:val="3"/>
  </w:num>
  <w:num w:numId="14" w16cid:durableId="617375989">
    <w:abstractNumId w:val="2"/>
  </w:num>
  <w:num w:numId="15" w16cid:durableId="1287152271">
    <w:abstractNumId w:val="15"/>
  </w:num>
  <w:num w:numId="16" w16cid:durableId="1693337601">
    <w:abstractNumId w:val="8"/>
  </w:num>
  <w:num w:numId="17" w16cid:durableId="4558344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32A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F4568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1C33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A32A4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59ADE"/>
  <w15:docId w15:val="{B4190EE0-EAA4-4E1E-8AF2-E16F7E565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10 wsk</cp:lastModifiedBy>
  <cp:revision>3</cp:revision>
  <cp:lastPrinted>2016-07-26T10:32:00Z</cp:lastPrinted>
  <dcterms:created xsi:type="dcterms:W3CDTF">2024-01-04T08:52:00Z</dcterms:created>
  <dcterms:modified xsi:type="dcterms:W3CDTF">2024-01-04T08:53:00Z</dcterms:modified>
</cp:coreProperties>
</file>