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1A76F5" w:rsidRPr="001A76F5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A76F5" w:rsidRPr="001A76F5">
        <w:rPr>
          <w:rFonts w:ascii="Arial" w:hAnsi="Arial" w:cs="Arial"/>
          <w:b/>
          <w:sz w:val="24"/>
          <w:szCs w:val="24"/>
        </w:rPr>
        <w:t>1/2024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A76F5" w:rsidRPr="001A76F5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A76F5" w:rsidRPr="001A76F5">
        <w:rPr>
          <w:rFonts w:ascii="Arial" w:hAnsi="Arial" w:cs="Arial"/>
        </w:rPr>
        <w:t>ul. Powstańców Warszawy</w:t>
      </w:r>
      <w:r w:rsidRPr="0012157F">
        <w:rPr>
          <w:rFonts w:ascii="Arial" w:hAnsi="Arial" w:cs="Arial"/>
        </w:rPr>
        <w:t xml:space="preserve"> </w:t>
      </w:r>
      <w:r w:rsidR="001A76F5" w:rsidRPr="001A76F5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A76F5" w:rsidRPr="001A76F5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1A76F5" w:rsidRPr="001A76F5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A76F5" w:rsidRPr="0012157F" w:rsidTr="00102152">
        <w:tc>
          <w:tcPr>
            <w:tcW w:w="9104" w:type="dxa"/>
            <w:shd w:val="clear" w:color="auto" w:fill="D9D9D9"/>
          </w:tcPr>
          <w:p w:rsidR="001A76F5" w:rsidRPr="0012157F" w:rsidRDefault="001A76F5" w:rsidP="0010215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A76F5" w:rsidRDefault="001A76F5" w:rsidP="0010215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A76F5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A76F5" w:rsidRPr="00C86421" w:rsidRDefault="001A76F5" w:rsidP="0010215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A76F5" w:rsidRDefault="001A76F5" w:rsidP="0010215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A76F5" w:rsidRPr="00C86421" w:rsidRDefault="001A76F5" w:rsidP="0010215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1A76F5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A76F5">
        <w:rPr>
          <w:rFonts w:ascii="Arial" w:hAnsi="Arial" w:cs="Arial"/>
          <w:b/>
          <w:sz w:val="24"/>
          <w:szCs w:val="24"/>
        </w:rPr>
        <w:t>Usługi przewozu pacjentów hemodializowanych dla 10WSzKzP SPZOZ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A76F5" w:rsidRPr="001A76F5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A76F5" w:rsidRPr="0012157F" w:rsidTr="001021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6F5" w:rsidRPr="0012157F" w:rsidRDefault="001A76F5" w:rsidP="0010215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76F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6F5" w:rsidRPr="0012157F" w:rsidRDefault="001A76F5" w:rsidP="0010215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A76F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A76F5" w:rsidRPr="0012157F" w:rsidRDefault="001A76F5" w:rsidP="0010215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76F5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</w:tc>
      </w:tr>
      <w:tr w:rsidR="001A76F5" w:rsidRPr="0012157F" w:rsidTr="001021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6F5" w:rsidRPr="0012157F" w:rsidRDefault="001A76F5" w:rsidP="0010215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76F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6F5" w:rsidRPr="0012157F" w:rsidRDefault="001A76F5" w:rsidP="0010215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A76F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1A76F5" w:rsidRPr="0012157F" w:rsidRDefault="001A76F5" w:rsidP="0010215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76F5">
              <w:rPr>
                <w:rFonts w:ascii="Arial" w:hAnsi="Arial" w:cs="Arial"/>
                <w:sz w:val="24"/>
                <w:szCs w:val="24"/>
              </w:rPr>
              <w:lastRenderedPageBreak/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739DC" w:rsidRDefault="003739DC" w:rsidP="0038231F">
      <w:pPr>
        <w:spacing w:after="0" w:line="240" w:lineRule="auto"/>
      </w:pPr>
      <w:r>
        <w:separator/>
      </w:r>
    </w:p>
  </w:endnote>
  <w:endnote w:type="continuationSeparator" w:id="0">
    <w:p w:rsidR="003739DC" w:rsidRDefault="003739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A76F5" w:rsidRDefault="001A76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A76F5" w:rsidRDefault="001A76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739DC" w:rsidRDefault="003739DC" w:rsidP="0038231F">
      <w:pPr>
        <w:spacing w:after="0" w:line="240" w:lineRule="auto"/>
      </w:pPr>
      <w:r>
        <w:separator/>
      </w:r>
    </w:p>
  </w:footnote>
  <w:footnote w:type="continuationSeparator" w:id="0">
    <w:p w:rsidR="003739DC" w:rsidRDefault="003739DC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A76F5" w:rsidRDefault="001A76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A76F5" w:rsidRDefault="001A76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A76F5" w:rsidRDefault="001A76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4648705">
    <w:abstractNumId w:val="11"/>
  </w:num>
  <w:num w:numId="2" w16cid:durableId="224881354">
    <w:abstractNumId w:val="0"/>
  </w:num>
  <w:num w:numId="3" w16cid:durableId="377971569">
    <w:abstractNumId w:val="10"/>
  </w:num>
  <w:num w:numId="4" w16cid:durableId="1095976555">
    <w:abstractNumId w:val="13"/>
  </w:num>
  <w:num w:numId="5" w16cid:durableId="1130439705">
    <w:abstractNumId w:val="12"/>
  </w:num>
  <w:num w:numId="6" w16cid:durableId="231237674">
    <w:abstractNumId w:val="9"/>
  </w:num>
  <w:num w:numId="7" w16cid:durableId="1412973094">
    <w:abstractNumId w:val="1"/>
  </w:num>
  <w:num w:numId="8" w16cid:durableId="2076704954">
    <w:abstractNumId w:val="6"/>
  </w:num>
  <w:num w:numId="9" w16cid:durableId="190995485">
    <w:abstractNumId w:val="4"/>
  </w:num>
  <w:num w:numId="10" w16cid:durableId="283970627">
    <w:abstractNumId w:val="7"/>
  </w:num>
  <w:num w:numId="11" w16cid:durableId="711149599">
    <w:abstractNumId w:val="5"/>
  </w:num>
  <w:num w:numId="12" w16cid:durableId="305625119">
    <w:abstractNumId w:val="8"/>
  </w:num>
  <w:num w:numId="13" w16cid:durableId="242956478">
    <w:abstractNumId w:val="3"/>
  </w:num>
  <w:num w:numId="14" w16cid:durableId="541484598">
    <w:abstractNumId w:val="2"/>
  </w:num>
  <w:num w:numId="15" w16cid:durableId="202119827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39D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A76F5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739DC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CFD871F8-1615-4E57-A27F-63F380476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940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10 wsk</cp:lastModifiedBy>
  <cp:revision>2</cp:revision>
  <cp:lastPrinted>2016-07-26T10:32:00Z</cp:lastPrinted>
  <dcterms:created xsi:type="dcterms:W3CDTF">2024-01-04T08:43:00Z</dcterms:created>
  <dcterms:modified xsi:type="dcterms:W3CDTF">2024-01-04T08:43:00Z</dcterms:modified>
</cp:coreProperties>
</file>