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88DC9" w14:textId="77777777" w:rsidR="009432A1" w:rsidRPr="006D6A46" w:rsidRDefault="005C66D1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6D6A46">
        <w:rPr>
          <w:rFonts w:ascii="Arial Narrow" w:hAnsi="Arial Narrow" w:cs="Arial"/>
          <w:sz w:val="24"/>
          <w:szCs w:val="24"/>
        </w:rPr>
        <w:t>Bydgoszcz</w:t>
      </w:r>
      <w:r w:rsidR="009432A1" w:rsidRPr="006D6A46">
        <w:rPr>
          <w:rFonts w:ascii="Arial Narrow" w:hAnsi="Arial Narrow" w:cs="Arial"/>
          <w:sz w:val="24"/>
          <w:szCs w:val="24"/>
        </w:rPr>
        <w:t xml:space="preserve"> dnia: </w:t>
      </w:r>
      <w:r w:rsidRPr="006D6A46">
        <w:rPr>
          <w:rFonts w:ascii="Arial Narrow" w:hAnsi="Arial Narrow" w:cs="Arial"/>
          <w:sz w:val="24"/>
          <w:szCs w:val="24"/>
        </w:rPr>
        <w:t>2024-01-05</w:t>
      </w:r>
    </w:p>
    <w:p w14:paraId="4BB3F817" w14:textId="77777777" w:rsidR="009432A1" w:rsidRPr="006D6A46" w:rsidRDefault="005C66D1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D6A4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241714D" w14:textId="77777777" w:rsidR="009432A1" w:rsidRPr="006D6A46" w:rsidRDefault="005C66D1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D6A46">
        <w:rPr>
          <w:rFonts w:ascii="Arial Narrow" w:hAnsi="Arial Narrow" w:cs="Arial"/>
          <w:sz w:val="24"/>
          <w:szCs w:val="24"/>
        </w:rPr>
        <w:t>Powstańców Warszawy</w:t>
      </w:r>
      <w:r w:rsidR="009432A1" w:rsidRPr="006D6A46">
        <w:rPr>
          <w:rFonts w:ascii="Arial Narrow" w:hAnsi="Arial Narrow" w:cs="Arial"/>
          <w:sz w:val="24"/>
          <w:szCs w:val="24"/>
        </w:rPr>
        <w:t xml:space="preserve"> </w:t>
      </w:r>
      <w:r w:rsidRPr="006D6A46">
        <w:rPr>
          <w:rFonts w:ascii="Arial Narrow" w:hAnsi="Arial Narrow" w:cs="Arial"/>
          <w:sz w:val="24"/>
          <w:szCs w:val="24"/>
        </w:rPr>
        <w:t>5</w:t>
      </w:r>
    </w:p>
    <w:p w14:paraId="33A47F33" w14:textId="77777777" w:rsidR="009432A1" w:rsidRPr="006D6A46" w:rsidRDefault="005C66D1" w:rsidP="009432A1">
      <w:pPr>
        <w:rPr>
          <w:rFonts w:ascii="Arial Narrow" w:hAnsi="Arial Narrow" w:cs="Arial"/>
          <w:sz w:val="24"/>
          <w:szCs w:val="24"/>
        </w:rPr>
      </w:pPr>
      <w:r w:rsidRPr="006D6A46">
        <w:rPr>
          <w:rFonts w:ascii="Arial Narrow" w:hAnsi="Arial Narrow" w:cs="Arial"/>
          <w:sz w:val="24"/>
          <w:szCs w:val="24"/>
        </w:rPr>
        <w:t>85-681</w:t>
      </w:r>
      <w:r w:rsidR="009432A1" w:rsidRPr="006D6A46">
        <w:rPr>
          <w:rFonts w:ascii="Arial Narrow" w:hAnsi="Arial Narrow" w:cs="Arial"/>
          <w:sz w:val="24"/>
          <w:szCs w:val="24"/>
        </w:rPr>
        <w:t xml:space="preserve"> </w:t>
      </w:r>
      <w:r w:rsidRPr="006D6A46">
        <w:rPr>
          <w:rFonts w:ascii="Arial Narrow" w:hAnsi="Arial Narrow" w:cs="Arial"/>
          <w:sz w:val="24"/>
          <w:szCs w:val="24"/>
        </w:rPr>
        <w:t>Bydgoszcz</w:t>
      </w:r>
    </w:p>
    <w:p w14:paraId="48B09467" w14:textId="77777777" w:rsidR="009432A1" w:rsidRPr="006D6A46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6D6A4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93A1B32" w14:textId="77777777" w:rsidR="009432A1" w:rsidRPr="006D6A46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D6A4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6D6A46" w14:paraId="3983539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321699" w14:textId="77777777" w:rsidR="009432A1" w:rsidRPr="006D6A4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D6A46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D999F5B" w14:textId="77777777" w:rsidR="009432A1" w:rsidRPr="006D6A4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D6A46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7E2B2A5C" w14:textId="77777777" w:rsidR="00A80738" w:rsidRPr="006D6A46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D6A46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9050F72" w14:textId="77777777" w:rsidR="009432A1" w:rsidRPr="006D6A46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D6A4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D6A4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D6A4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6D6A46" w14:paraId="1DFC43DA" w14:textId="77777777" w:rsidTr="00A652DF">
        <w:tc>
          <w:tcPr>
            <w:tcW w:w="2269" w:type="dxa"/>
            <w:shd w:val="clear" w:color="auto" w:fill="auto"/>
          </w:tcPr>
          <w:p w14:paraId="322E645A" w14:textId="77777777" w:rsidR="009432A1" w:rsidRPr="006D6A4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6A4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CCA5AA" w14:textId="77777777" w:rsidR="009432A1" w:rsidRPr="006D6A46" w:rsidRDefault="005C66D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D6A46">
              <w:rPr>
                <w:rFonts w:ascii="Arial Narrow" w:hAnsi="Arial Narrow" w:cs="Arial"/>
                <w:bCs/>
                <w:sz w:val="24"/>
                <w:szCs w:val="24"/>
              </w:rPr>
              <w:t>Dostawy sukcesywne ryb, śledzi i przetworów rybnych</w:t>
            </w:r>
            <w:r w:rsidR="009432A1" w:rsidRPr="006D6A4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C66D1" w:rsidRPr="006D6A46" w14:paraId="16D1F8A3" w14:textId="77777777" w:rsidTr="00FD7590">
        <w:tc>
          <w:tcPr>
            <w:tcW w:w="2269" w:type="dxa"/>
            <w:shd w:val="clear" w:color="auto" w:fill="auto"/>
          </w:tcPr>
          <w:p w14:paraId="71C3B48B" w14:textId="77777777" w:rsidR="005C66D1" w:rsidRPr="006D6A46" w:rsidRDefault="005C66D1" w:rsidP="00FD75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6A4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F23B18" w14:textId="77777777" w:rsidR="005C66D1" w:rsidRPr="006D6A46" w:rsidRDefault="005C66D1" w:rsidP="00FD75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D6A46">
              <w:rPr>
                <w:rFonts w:ascii="Arial Narrow" w:hAnsi="Arial Narrow" w:cs="Arial"/>
                <w:bCs/>
                <w:sz w:val="24"/>
                <w:szCs w:val="24"/>
              </w:rPr>
              <w:t>142/2023</w:t>
            </w:r>
          </w:p>
        </w:tc>
      </w:tr>
    </w:tbl>
    <w:p w14:paraId="103C54DE" w14:textId="77777777" w:rsidR="00890B92" w:rsidRPr="006D6A46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D6A4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6D6A46">
        <w:rPr>
          <w:rFonts w:ascii="Arial Narrow" w:hAnsi="Arial Narrow" w:cs="Arial"/>
          <w:sz w:val="24"/>
          <w:szCs w:val="24"/>
        </w:rPr>
        <w:t>22</w:t>
      </w:r>
      <w:r w:rsidR="0043158A" w:rsidRPr="006D6A46">
        <w:rPr>
          <w:rFonts w:ascii="Arial Narrow" w:hAnsi="Arial Narrow" w:cs="Arial"/>
          <w:sz w:val="24"/>
          <w:szCs w:val="24"/>
        </w:rPr>
        <w:t>2</w:t>
      </w:r>
      <w:r w:rsidRPr="006D6A4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6D6A46">
        <w:rPr>
          <w:rFonts w:ascii="Arial Narrow" w:hAnsi="Arial Narrow" w:cs="Arial"/>
          <w:sz w:val="24"/>
          <w:szCs w:val="24"/>
        </w:rPr>
        <w:t>4</w:t>
      </w:r>
      <w:r w:rsidRPr="006D6A46">
        <w:rPr>
          <w:rFonts w:ascii="Arial Narrow" w:hAnsi="Arial Narrow" w:cs="Arial"/>
          <w:sz w:val="24"/>
          <w:szCs w:val="24"/>
        </w:rPr>
        <w:t xml:space="preserve"> </w:t>
      </w:r>
      <w:r w:rsidR="00890B92" w:rsidRPr="006D6A4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6D6A46">
        <w:rPr>
          <w:rFonts w:ascii="Arial Narrow" w:hAnsi="Arial Narrow" w:cs="Arial"/>
          <w:sz w:val="24"/>
          <w:szCs w:val="24"/>
        </w:rPr>
        <w:t xml:space="preserve"> </w:t>
      </w:r>
      <w:r w:rsidR="005C66D1" w:rsidRPr="006D6A46">
        <w:rPr>
          <w:rFonts w:ascii="Arial Narrow" w:hAnsi="Arial Narrow" w:cs="Arial"/>
          <w:sz w:val="24"/>
          <w:szCs w:val="24"/>
        </w:rPr>
        <w:t>(</w:t>
      </w:r>
      <w:proofErr w:type="spellStart"/>
      <w:r w:rsidR="005C66D1" w:rsidRPr="006D6A46">
        <w:rPr>
          <w:rFonts w:ascii="Arial Narrow" w:hAnsi="Arial Narrow" w:cs="Arial"/>
          <w:sz w:val="24"/>
          <w:szCs w:val="24"/>
        </w:rPr>
        <w:t>t.j</w:t>
      </w:r>
      <w:proofErr w:type="spellEnd"/>
      <w:r w:rsidR="005C66D1" w:rsidRPr="006D6A46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6D6A46">
        <w:rPr>
          <w:rFonts w:ascii="Arial Narrow" w:hAnsi="Arial Narrow" w:cs="Arial"/>
          <w:sz w:val="24"/>
          <w:szCs w:val="24"/>
        </w:rPr>
        <w:t xml:space="preserve"> </w:t>
      </w:r>
      <w:r w:rsidR="00890B92" w:rsidRPr="006D6A46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75907F58" w14:textId="77777777" w:rsidR="0069085C" w:rsidRPr="006D6A46" w:rsidRDefault="005C66D1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6D6A46">
        <w:rPr>
          <w:rFonts w:ascii="Arial Narrow" w:hAnsi="Arial Narrow" w:cs="Arial"/>
          <w:b/>
          <w:sz w:val="24"/>
          <w:szCs w:val="24"/>
        </w:rPr>
        <w:t>168 000.00</w:t>
      </w:r>
      <w:r w:rsidR="00890B92" w:rsidRPr="006D6A46">
        <w:rPr>
          <w:rFonts w:ascii="Arial Narrow" w:hAnsi="Arial Narrow" w:cs="Arial"/>
          <w:sz w:val="24"/>
          <w:szCs w:val="24"/>
        </w:rPr>
        <w:t xml:space="preserve"> zł brutto.</w:t>
      </w:r>
    </w:p>
    <w:p w14:paraId="437243BC" w14:textId="77777777" w:rsidR="00890B92" w:rsidRPr="006D6A4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19D6B60" w14:textId="77777777" w:rsidR="00890B92" w:rsidRPr="006D6A4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F2D00D0" w14:textId="77777777" w:rsidR="00890B92" w:rsidRPr="006D6A4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C851B94" w14:textId="77777777" w:rsidR="00A80738" w:rsidRPr="006D6A46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D6A46">
        <w:rPr>
          <w:rFonts w:ascii="Arial Narrow" w:hAnsi="Arial Narrow" w:cs="Arial"/>
          <w:i/>
          <w:szCs w:val="24"/>
        </w:rPr>
        <w:t>Zamawiający</w:t>
      </w:r>
    </w:p>
    <w:p w14:paraId="1DA3E6EF" w14:textId="77777777" w:rsidR="006D6A46" w:rsidRDefault="006D6A46" w:rsidP="006D6A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5CAD5F" w14:textId="77777777" w:rsidR="006D6A46" w:rsidRDefault="006D6A46" w:rsidP="006D6A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D7542D" w14:textId="77777777" w:rsidR="006D6A46" w:rsidRDefault="006D6A46" w:rsidP="006D6A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052D0B" w14:textId="77777777" w:rsidR="006D6A46" w:rsidRDefault="006D6A46" w:rsidP="006D6A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670B86" w14:textId="77777777" w:rsidR="006D6A46" w:rsidRDefault="006D6A46" w:rsidP="006D6A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271C5B" w14:textId="77777777" w:rsidR="006D6A46" w:rsidRDefault="006D6A46" w:rsidP="006D6A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D95A1ED" w14:textId="77777777" w:rsidR="006D6A46" w:rsidRDefault="006D6A46" w:rsidP="006D6A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B05B991" w14:textId="77777777" w:rsidR="006D6A46" w:rsidRDefault="006D6A46" w:rsidP="006D6A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03D2FD2" w14:textId="77777777" w:rsidR="006D6A46" w:rsidRDefault="006D6A46" w:rsidP="006D6A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5E3007A" w14:textId="77777777" w:rsidR="006D6A46" w:rsidRDefault="006D6A46" w:rsidP="006D6A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E3A787" w14:textId="77777777" w:rsidR="006D6A46" w:rsidRDefault="006D6A46" w:rsidP="006D6A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DE5C839" w14:textId="77777777" w:rsidR="006D6A46" w:rsidRDefault="006D6A46" w:rsidP="006D6A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889DDF" w14:textId="77777777" w:rsidR="006D6A46" w:rsidRDefault="006D6A46" w:rsidP="006D6A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028772" w14:textId="0C1D6C6D" w:rsidR="006D6A46" w:rsidRPr="000605ED" w:rsidRDefault="006D6A46" w:rsidP="006D6A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</w:t>
      </w:r>
      <w:r>
        <w:rPr>
          <w:rFonts w:ascii="Arial Narrow" w:hAnsi="Arial Narrow"/>
          <w:sz w:val="18"/>
          <w:szCs w:val="20"/>
        </w:rPr>
        <w:t xml:space="preserve"> 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20132710" w14:textId="77777777" w:rsidR="006D6A46" w:rsidRPr="000605ED" w:rsidRDefault="006D6A46" w:rsidP="006D6A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19CE5407" w14:textId="77777777" w:rsidR="006D6A46" w:rsidRPr="000605ED" w:rsidRDefault="006D6A46" w:rsidP="006D6A46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797FEBCE" w14:textId="7D4501B3" w:rsidR="00C236D3" w:rsidRPr="00382A4A" w:rsidRDefault="006D6A46" w:rsidP="006D6A46">
      <w:pPr>
        <w:rPr>
          <w:rFonts w:ascii="Arial" w:hAnsi="Arial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05.01.2024 r.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54869" w14:textId="77777777" w:rsidR="00C52DBB" w:rsidRDefault="00C52DBB">
      <w:r>
        <w:separator/>
      </w:r>
    </w:p>
  </w:endnote>
  <w:endnote w:type="continuationSeparator" w:id="0">
    <w:p w14:paraId="27A9BBA2" w14:textId="77777777" w:rsidR="00C52DBB" w:rsidRDefault="00C52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2D91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B00E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A4531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7ED3334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D44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67A9FF" w14:textId="77777777" w:rsidR="009F189D" w:rsidRDefault="009F189D">
    <w:pPr>
      <w:pStyle w:val="Stopka"/>
      <w:tabs>
        <w:tab w:val="clear" w:pos="4536"/>
      </w:tabs>
      <w:jc w:val="center"/>
    </w:pPr>
  </w:p>
  <w:p w14:paraId="3FF17A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53078" w14:textId="77777777" w:rsidR="00C52DBB" w:rsidRDefault="00C52DBB">
      <w:r>
        <w:separator/>
      </w:r>
    </w:p>
  </w:footnote>
  <w:footnote w:type="continuationSeparator" w:id="0">
    <w:p w14:paraId="7F302CB7" w14:textId="77777777" w:rsidR="00C52DBB" w:rsidRDefault="00C52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0D551" w14:textId="77777777" w:rsidR="005C66D1" w:rsidRDefault="005C66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9C1EA" w14:textId="77777777" w:rsidR="005C66D1" w:rsidRDefault="005C66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3BE2A" w14:textId="77777777" w:rsidR="005C66D1" w:rsidRDefault="005C66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2DB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C66D1"/>
    <w:rsid w:val="0069085C"/>
    <w:rsid w:val="006D6A46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52DBB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135A25"/>
  <w15:chartTrackingRefBased/>
  <w15:docId w15:val="{C06DB3E4-B94F-40B2-A9EA-217E10AB1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D6A4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D6A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105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2024-01-05T06:21:00Z</dcterms:created>
  <dcterms:modified xsi:type="dcterms:W3CDTF">2024-01-05T06:33:00Z</dcterms:modified>
</cp:coreProperties>
</file>