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87F76" w14:textId="77777777" w:rsidR="006676AE" w:rsidRPr="00A72F91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A72F9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D0C38" w:rsidRPr="00A72F91">
        <w:rPr>
          <w:rFonts w:ascii="Arial Narrow" w:hAnsi="Arial Narrow" w:cs="Arial"/>
          <w:bCs/>
          <w:i w:val="0"/>
          <w:szCs w:val="24"/>
        </w:rPr>
        <w:t>2</w:t>
      </w:r>
      <w:r w:rsidR="00B36ABD" w:rsidRPr="00A72F9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C5ED225" w14:textId="77777777" w:rsidR="005103B9" w:rsidRPr="00A72F91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1CB0AE16" w14:textId="77777777" w:rsidR="006676AE" w:rsidRPr="00A72F91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>Znak sprawy:</w:t>
      </w:r>
      <w:r w:rsidRPr="00A72F91">
        <w:rPr>
          <w:rFonts w:ascii="Arial Narrow" w:hAnsi="Arial Narrow" w:cs="Arial"/>
          <w:b/>
          <w:sz w:val="24"/>
          <w:szCs w:val="24"/>
        </w:rPr>
        <w:t xml:space="preserve"> </w:t>
      </w:r>
      <w:r w:rsidR="00AD0C38" w:rsidRPr="00A72F91">
        <w:rPr>
          <w:rFonts w:ascii="Arial Narrow" w:hAnsi="Arial Narrow" w:cs="Arial"/>
          <w:b/>
          <w:sz w:val="24"/>
          <w:szCs w:val="24"/>
        </w:rPr>
        <w:t>144/2023</w:t>
      </w:r>
    </w:p>
    <w:p w14:paraId="411330E6" w14:textId="77777777" w:rsidR="00C4103F" w:rsidRPr="00A72F91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72F91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A72F9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72F91">
        <w:rPr>
          <w:rFonts w:ascii="Arial Narrow" w:hAnsi="Arial Narrow" w:cs="Arial"/>
          <w:b/>
          <w:sz w:val="24"/>
          <w:szCs w:val="24"/>
        </w:rPr>
        <w:t>:</w:t>
      </w:r>
    </w:p>
    <w:p w14:paraId="1847B628" w14:textId="77777777" w:rsidR="006676AE" w:rsidRPr="00A72F91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A72F91">
        <w:rPr>
          <w:rFonts w:ascii="Arial Narrow" w:hAnsi="Arial Narrow" w:cs="Arial"/>
        </w:rPr>
        <w:t xml:space="preserve"> </w:t>
      </w:r>
      <w:r w:rsidR="00AD0C38" w:rsidRPr="00A72F91">
        <w:rPr>
          <w:rFonts w:ascii="Arial Narrow" w:hAnsi="Arial Narrow" w:cs="Arial"/>
        </w:rPr>
        <w:t>10 Wojskowy Szpital Kliniczny z Polikliniką Samodzielny Publiczny Zakład Opieki Zdrowotnej</w:t>
      </w:r>
    </w:p>
    <w:p w14:paraId="1223E4C4" w14:textId="77777777" w:rsidR="006676AE" w:rsidRPr="00A72F91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72F91">
        <w:rPr>
          <w:rFonts w:ascii="Arial Narrow" w:hAnsi="Arial Narrow" w:cs="Arial"/>
        </w:rPr>
        <w:t xml:space="preserve"> </w:t>
      </w:r>
      <w:r w:rsidR="00AD0C38" w:rsidRPr="00A72F91">
        <w:rPr>
          <w:rFonts w:ascii="Arial Narrow" w:hAnsi="Arial Narrow" w:cs="Arial"/>
        </w:rPr>
        <w:t>ul. Powstańców Warszawy</w:t>
      </w:r>
      <w:r w:rsidRPr="00A72F91">
        <w:rPr>
          <w:rFonts w:ascii="Arial Narrow" w:hAnsi="Arial Narrow" w:cs="Arial"/>
        </w:rPr>
        <w:t xml:space="preserve"> </w:t>
      </w:r>
      <w:r w:rsidR="00AD0C38" w:rsidRPr="00A72F91">
        <w:rPr>
          <w:rFonts w:ascii="Arial Narrow" w:hAnsi="Arial Narrow" w:cs="Arial"/>
        </w:rPr>
        <w:t>5</w:t>
      </w:r>
      <w:r w:rsidRPr="00A72F91">
        <w:rPr>
          <w:rFonts w:ascii="Arial Narrow" w:hAnsi="Arial Narrow" w:cs="Arial"/>
        </w:rPr>
        <w:t xml:space="preserve"> </w:t>
      </w:r>
    </w:p>
    <w:p w14:paraId="060BEA94" w14:textId="77777777" w:rsidR="00F90CD1" w:rsidRPr="00A72F9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72F91">
        <w:rPr>
          <w:rFonts w:ascii="Arial Narrow" w:hAnsi="Arial Narrow" w:cs="Arial"/>
        </w:rPr>
        <w:t xml:space="preserve"> </w:t>
      </w:r>
      <w:r w:rsidR="00AD0C38" w:rsidRPr="00A72F91">
        <w:rPr>
          <w:rFonts w:ascii="Arial Narrow" w:hAnsi="Arial Narrow" w:cs="Arial"/>
        </w:rPr>
        <w:t>85-681</w:t>
      </w:r>
      <w:r w:rsidRPr="00A72F91">
        <w:rPr>
          <w:rFonts w:ascii="Arial Narrow" w:hAnsi="Arial Narrow" w:cs="Arial"/>
        </w:rPr>
        <w:t xml:space="preserve"> </w:t>
      </w:r>
      <w:r w:rsidR="00AD0C38" w:rsidRPr="00A72F91">
        <w:rPr>
          <w:rFonts w:ascii="Arial Narrow" w:hAnsi="Arial Narrow" w:cs="Arial"/>
        </w:rPr>
        <w:t>Bydgoszcz</w:t>
      </w:r>
    </w:p>
    <w:p w14:paraId="1232EC29" w14:textId="77777777" w:rsidR="009169D4" w:rsidRPr="00A72F9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72F9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69AA3CE" w14:textId="77777777" w:rsidR="009169D4" w:rsidRPr="00A72F9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72F91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358AF78B" w14:textId="77777777" w:rsidR="00C4103F" w:rsidRPr="00A72F9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72F91">
        <w:rPr>
          <w:rFonts w:ascii="Arial Narrow" w:hAnsi="Arial Narrow" w:cs="Arial"/>
          <w:i/>
        </w:rPr>
        <w:t xml:space="preserve"> </w:t>
      </w:r>
    </w:p>
    <w:p w14:paraId="2F4763F1" w14:textId="77777777" w:rsidR="00C4103F" w:rsidRPr="00A72F91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72F91">
        <w:rPr>
          <w:rFonts w:ascii="Arial Narrow" w:hAnsi="Arial Narrow" w:cs="Arial"/>
          <w:b/>
          <w:sz w:val="24"/>
          <w:szCs w:val="24"/>
        </w:rPr>
        <w:t>Wykonawca</w:t>
      </w:r>
      <w:r w:rsidR="007936D6" w:rsidRPr="00A72F91">
        <w:rPr>
          <w:rFonts w:ascii="Arial Narrow" w:hAnsi="Arial Narrow" w:cs="Arial"/>
          <w:b/>
          <w:sz w:val="24"/>
          <w:szCs w:val="24"/>
        </w:rPr>
        <w:t>:</w:t>
      </w:r>
    </w:p>
    <w:p w14:paraId="60D1E339" w14:textId="77777777" w:rsidR="00757EFB" w:rsidRPr="00A72F9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A72F91">
        <w:rPr>
          <w:rFonts w:ascii="Arial Narrow" w:hAnsi="Arial Narrow" w:cs="Arial"/>
        </w:rPr>
        <w:t>………………………………………</w:t>
      </w:r>
      <w:r w:rsidR="00650D6C" w:rsidRPr="00A72F91">
        <w:rPr>
          <w:rFonts w:ascii="Arial Narrow" w:hAnsi="Arial Narrow" w:cs="Arial"/>
        </w:rPr>
        <w:t>…………………………</w:t>
      </w:r>
      <w:r w:rsidRPr="00A72F91">
        <w:rPr>
          <w:rFonts w:ascii="Arial Narrow" w:hAnsi="Arial Narrow" w:cs="Arial"/>
        </w:rPr>
        <w:t>…</w:t>
      </w:r>
    </w:p>
    <w:p w14:paraId="6F06F744" w14:textId="77777777" w:rsidR="007118F0" w:rsidRPr="00A72F9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A72F9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A72F9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A72F9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A72F9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A72F91">
        <w:rPr>
          <w:rFonts w:ascii="Arial Narrow" w:hAnsi="Arial Narrow" w:cs="Arial"/>
          <w:i/>
          <w:sz w:val="16"/>
          <w:szCs w:val="16"/>
        </w:rPr>
        <w:t>KRS/CEiDG)</w:t>
      </w:r>
    </w:p>
    <w:p w14:paraId="7948EBAD" w14:textId="77777777" w:rsidR="00C4103F" w:rsidRPr="00A72F91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A72F91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7D865556" w14:textId="77777777" w:rsidR="00757EFB" w:rsidRPr="00A72F9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72F91">
        <w:rPr>
          <w:rFonts w:ascii="Arial Narrow" w:hAnsi="Arial Narrow" w:cs="Arial"/>
        </w:rPr>
        <w:t>………………………………………</w:t>
      </w:r>
      <w:r w:rsidR="00650D6C" w:rsidRPr="00A72F91">
        <w:rPr>
          <w:rFonts w:ascii="Arial Narrow" w:hAnsi="Arial Narrow" w:cs="Arial"/>
        </w:rPr>
        <w:t>……</w:t>
      </w:r>
      <w:r w:rsidRPr="00A72F91">
        <w:rPr>
          <w:rFonts w:ascii="Arial Narrow" w:hAnsi="Arial Narrow" w:cs="Arial"/>
        </w:rPr>
        <w:t>…</w:t>
      </w:r>
    </w:p>
    <w:p w14:paraId="2584D06F" w14:textId="77777777" w:rsidR="00484F88" w:rsidRPr="00A72F9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72F9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A72F9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A72F9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A72F9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A72F91">
        <w:rPr>
          <w:rFonts w:ascii="Arial Narrow" w:hAnsi="Arial Narrow" w:cs="Arial"/>
          <w:i/>
          <w:sz w:val="16"/>
          <w:szCs w:val="16"/>
        </w:rPr>
        <w:t>reprezentacji</w:t>
      </w:r>
      <w:r w:rsidRPr="00A72F9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D0C38" w:rsidRPr="00A72F91" w14:paraId="5897D367" w14:textId="77777777" w:rsidTr="0025121A">
        <w:tc>
          <w:tcPr>
            <w:tcW w:w="9104" w:type="dxa"/>
            <w:shd w:val="clear" w:color="auto" w:fill="D9D9D9"/>
          </w:tcPr>
          <w:p w14:paraId="733D0677" w14:textId="77777777" w:rsidR="00AD0C38" w:rsidRPr="00A72F91" w:rsidRDefault="00AD0C38" w:rsidP="0025121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72F9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72E02C3" w14:textId="77777777" w:rsidR="00AD0C38" w:rsidRPr="00A72F91" w:rsidRDefault="00AD0C38" w:rsidP="0025121A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72F91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72F91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A72F9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72F91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A72F91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A72F9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72F91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0B2CAC50" w14:textId="77777777" w:rsidR="00AD0C38" w:rsidRPr="00A72F91" w:rsidRDefault="00AD0C38" w:rsidP="0025121A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72F91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4BDB38C0" w14:textId="77777777" w:rsidR="00AD0C38" w:rsidRPr="00A72F91" w:rsidRDefault="00AD0C38" w:rsidP="0025121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72F91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341D06BA" w14:textId="77777777" w:rsidR="00AD0C38" w:rsidRPr="00A72F91" w:rsidRDefault="00AD0C38" w:rsidP="0025121A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72F91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5395FB58" w14:textId="77777777" w:rsidR="00E50194" w:rsidRPr="00A72F9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>Na potrzeby postę</w:t>
      </w:r>
      <w:r w:rsidR="008D0487" w:rsidRPr="00A72F9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72F91">
        <w:rPr>
          <w:rFonts w:ascii="Arial Narrow" w:hAnsi="Arial Narrow" w:cs="Arial"/>
          <w:sz w:val="24"/>
          <w:szCs w:val="24"/>
        </w:rPr>
        <w:t>zamówienia publicznego</w:t>
      </w:r>
      <w:r w:rsidR="00E50194" w:rsidRPr="00A72F91">
        <w:rPr>
          <w:rFonts w:ascii="Arial Narrow" w:hAnsi="Arial Narrow" w:cs="Arial"/>
          <w:sz w:val="24"/>
          <w:szCs w:val="24"/>
        </w:rPr>
        <w:t xml:space="preserve"> pn.:</w:t>
      </w:r>
    </w:p>
    <w:p w14:paraId="3BD85282" w14:textId="77777777" w:rsidR="00E50194" w:rsidRPr="00A72F91" w:rsidRDefault="00AD0C38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b/>
          <w:sz w:val="24"/>
          <w:szCs w:val="24"/>
        </w:rPr>
        <w:t>Dostawy sukcesywne materiałów szewnych na okres 24 miesięcy</w:t>
      </w:r>
    </w:p>
    <w:p w14:paraId="74E22282" w14:textId="77777777" w:rsidR="00F90CD1" w:rsidRPr="00A72F9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 xml:space="preserve">prowadzonego przez </w:t>
      </w:r>
      <w:r w:rsidR="00AD0C38" w:rsidRPr="00A72F9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72F91">
        <w:rPr>
          <w:rFonts w:ascii="Arial Narrow" w:hAnsi="Arial Narrow" w:cs="Arial"/>
          <w:b/>
          <w:sz w:val="24"/>
          <w:szCs w:val="24"/>
        </w:rPr>
        <w:t>,</w:t>
      </w:r>
      <w:r w:rsidR="002B2AD9" w:rsidRPr="00A72F91">
        <w:rPr>
          <w:rFonts w:ascii="Arial Narrow" w:hAnsi="Arial Narrow" w:cs="Arial"/>
          <w:sz w:val="24"/>
          <w:szCs w:val="24"/>
        </w:rPr>
        <w:t xml:space="preserve"> </w:t>
      </w:r>
      <w:r w:rsidR="00E65685" w:rsidRPr="00A72F91">
        <w:rPr>
          <w:rFonts w:ascii="Arial Narrow" w:hAnsi="Arial Narrow" w:cs="Arial"/>
          <w:sz w:val="24"/>
          <w:szCs w:val="24"/>
        </w:rPr>
        <w:t>oświa</w:t>
      </w:r>
      <w:r w:rsidR="00825A09" w:rsidRPr="00A72F91">
        <w:rPr>
          <w:rFonts w:ascii="Arial Narrow" w:hAnsi="Arial Narrow" w:cs="Arial"/>
          <w:sz w:val="24"/>
          <w:szCs w:val="24"/>
        </w:rPr>
        <w:t>dczam</w:t>
      </w:r>
      <w:r w:rsidR="00E65685" w:rsidRPr="00A72F91">
        <w:rPr>
          <w:rFonts w:ascii="Arial Narrow" w:hAnsi="Arial Narrow" w:cs="Arial"/>
          <w:sz w:val="24"/>
          <w:szCs w:val="24"/>
        </w:rPr>
        <w:t>,</w:t>
      </w:r>
      <w:r w:rsidR="002B2AD9" w:rsidRPr="00A72F9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72F91" w14:paraId="5FA48531" w14:textId="77777777" w:rsidTr="00650D6C">
        <w:tc>
          <w:tcPr>
            <w:tcW w:w="9104" w:type="dxa"/>
            <w:shd w:val="clear" w:color="auto" w:fill="D9D9D9"/>
          </w:tcPr>
          <w:p w14:paraId="2252DAE7" w14:textId="77777777" w:rsidR="00E50194" w:rsidRPr="00A72F9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72F91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A72F91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45968842" w14:textId="77777777" w:rsidR="0032618A" w:rsidRPr="00A72F91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72F91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A72F91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A72F91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A72F91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A72F91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A72F91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A72F91">
        <w:rPr>
          <w:rFonts w:ascii="Arial Narrow" w:hAnsi="Arial Narrow" w:cs="Arial"/>
          <w:sz w:val="24"/>
          <w:szCs w:val="24"/>
        </w:rPr>
        <w:t>.</w:t>
      </w:r>
    </w:p>
    <w:p w14:paraId="3AF6358D" w14:textId="77777777" w:rsidR="0011306C" w:rsidRPr="00A72F91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A72F91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A72F91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A72F91">
        <w:rPr>
          <w:rFonts w:ascii="Arial Narrow" w:hAnsi="Arial Narrow" w:cs="Arial"/>
          <w:sz w:val="24"/>
          <w:szCs w:val="24"/>
        </w:rPr>
        <w:t xml:space="preserve"> </w:t>
      </w:r>
      <w:r w:rsidR="0011306C" w:rsidRPr="00A72F91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A72F91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72F91" w14:paraId="1CB56803" w14:textId="77777777" w:rsidTr="00CD4DD1">
        <w:tc>
          <w:tcPr>
            <w:tcW w:w="9104" w:type="dxa"/>
            <w:shd w:val="clear" w:color="auto" w:fill="D9D9D9"/>
          </w:tcPr>
          <w:p w14:paraId="12713971" w14:textId="77777777" w:rsidR="0011306C" w:rsidRPr="00A72F91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72F91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6640B43" w14:textId="77777777" w:rsidR="00103D09" w:rsidRPr="00A72F91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710F0D0" w14:textId="77777777" w:rsidR="00D2702A" w:rsidRPr="00A72F91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72F91" w14:paraId="0871EA2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355EB" w14:textId="77777777" w:rsidR="00D2702A" w:rsidRPr="00A72F9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72F9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40A0A" w14:textId="77777777" w:rsidR="00D2702A" w:rsidRPr="00A72F9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A72F9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D0C38" w:rsidRPr="00A72F91" w14:paraId="6A0DF53E" w14:textId="77777777" w:rsidTr="002512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12082" w14:textId="77777777" w:rsidR="00AD0C38" w:rsidRPr="00A72F91" w:rsidRDefault="00AD0C38" w:rsidP="0025121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72F9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8C723" w14:textId="77777777" w:rsidR="00AD0C38" w:rsidRPr="00A72F91" w:rsidRDefault="00AD0C38" w:rsidP="0025121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72F91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3BC4E21" w14:textId="77777777" w:rsidR="00AD0C38" w:rsidRPr="00A72F91" w:rsidRDefault="00AD0C38" w:rsidP="0025121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72F91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348640A3" w14:textId="77777777" w:rsidR="00122954" w:rsidRPr="00A72F91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1D6A8363" w14:textId="77777777" w:rsidR="00721D87" w:rsidRPr="00A72F9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>……………</w:t>
      </w:r>
      <w:r w:rsidR="00721D87" w:rsidRPr="00A72F9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A3F1C19" w14:textId="77777777" w:rsidR="00721D87" w:rsidRPr="00A72F9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72F91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A72F91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A72F91">
        <w:rPr>
          <w:rFonts w:ascii="Arial Narrow" w:hAnsi="Arial Narrow" w:cs="Arial"/>
          <w:i/>
          <w:iCs/>
          <w:sz w:val="20"/>
          <w:szCs w:val="20"/>
        </w:rPr>
        <w:t>)</w:t>
      </w:r>
    </w:p>
    <w:p w14:paraId="0225A83A" w14:textId="77777777" w:rsidR="00721D87" w:rsidRPr="00A72F9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79B374EF" w14:textId="77777777" w:rsidR="00E21BB4" w:rsidRPr="00A72F9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>……………</w:t>
      </w:r>
      <w:r w:rsidR="00721D87" w:rsidRPr="00A72F9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72F91">
        <w:rPr>
          <w:rFonts w:ascii="Arial Narrow" w:hAnsi="Arial Narrow" w:cs="Arial"/>
          <w:sz w:val="24"/>
          <w:szCs w:val="24"/>
        </w:rPr>
        <w:t>………………………….</w:t>
      </w:r>
    </w:p>
    <w:p w14:paraId="7499FA0C" w14:textId="77777777" w:rsidR="00E21BB4" w:rsidRPr="00A72F9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72F9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A72F91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A72F91">
        <w:rPr>
          <w:rFonts w:ascii="Arial Narrow" w:hAnsi="Arial Narrow" w:cs="Arial"/>
          <w:i/>
          <w:iCs/>
          <w:sz w:val="20"/>
          <w:szCs w:val="20"/>
        </w:rPr>
        <w:t>)</w:t>
      </w:r>
    </w:p>
    <w:p w14:paraId="521A8DA1" w14:textId="77777777" w:rsidR="00334A77" w:rsidRPr="00A72F91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72F91" w14:paraId="3714C085" w14:textId="77777777" w:rsidTr="0061040C">
        <w:tc>
          <w:tcPr>
            <w:tcW w:w="9104" w:type="dxa"/>
            <w:shd w:val="clear" w:color="auto" w:fill="D9D9D9"/>
          </w:tcPr>
          <w:p w14:paraId="5FB82949" w14:textId="77777777" w:rsidR="00334A77" w:rsidRPr="00A72F91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72F91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22A707B" w14:textId="77777777" w:rsidR="00334A77" w:rsidRPr="00A72F91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129E113" w14:textId="77777777" w:rsidR="004175AB" w:rsidRPr="00A72F9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EAC46D4" w14:textId="77777777" w:rsidR="004175AB" w:rsidRPr="00A72F9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226244F" w14:textId="77777777" w:rsidR="004175AB" w:rsidRPr="00A72F91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5C4BB6C0" w14:textId="77777777" w:rsidR="00334A77" w:rsidRPr="00A72F91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72F91" w14:paraId="4FC5A358" w14:textId="77777777" w:rsidTr="0061040C">
        <w:tc>
          <w:tcPr>
            <w:tcW w:w="9104" w:type="dxa"/>
            <w:shd w:val="clear" w:color="auto" w:fill="D9D9D9"/>
          </w:tcPr>
          <w:p w14:paraId="5FAECB99" w14:textId="77777777" w:rsidR="00C37715" w:rsidRPr="00A72F91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72F91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C183CFC" w14:textId="77777777" w:rsidR="00334A77" w:rsidRPr="00A72F91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A72F91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72F91">
        <w:rPr>
          <w:rFonts w:ascii="Arial Narrow" w:hAnsi="Arial Narrow" w:cs="Arial"/>
          <w:color w:val="0070C0"/>
          <w:sz w:val="20"/>
          <w:szCs w:val="20"/>
        </w:rPr>
        <w:t>]</w:t>
      </w:r>
    </w:p>
    <w:p w14:paraId="78E87D77" w14:textId="77777777" w:rsidR="0044648E" w:rsidRPr="00A72F91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A72F91">
        <w:rPr>
          <w:rFonts w:ascii="Arial Narrow" w:hAnsi="Arial Narrow" w:cs="Arial"/>
          <w:sz w:val="24"/>
          <w:szCs w:val="24"/>
        </w:rPr>
        <w:t>:</w:t>
      </w:r>
    </w:p>
    <w:p w14:paraId="0A222A0E" w14:textId="77777777" w:rsidR="0044648E" w:rsidRPr="00A72F91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BB41D3F" w14:textId="77777777" w:rsidR="0044648E" w:rsidRPr="00A72F91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7D2E2A3" w14:textId="77777777" w:rsidR="00C62F57" w:rsidRPr="00A72F91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A72F9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72F91" w14:paraId="132F6C28" w14:textId="77777777" w:rsidTr="00CD4DD1">
        <w:tc>
          <w:tcPr>
            <w:tcW w:w="9104" w:type="dxa"/>
            <w:shd w:val="clear" w:color="auto" w:fill="D9D9D9"/>
          </w:tcPr>
          <w:p w14:paraId="604D5E81" w14:textId="77777777" w:rsidR="00BE6F04" w:rsidRPr="00A72F9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72F9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D550696" w14:textId="77777777" w:rsidR="00FE4E2B" w:rsidRPr="00A72F91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72F9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72F91" w14:paraId="78F09294" w14:textId="77777777" w:rsidTr="00847232">
        <w:tc>
          <w:tcPr>
            <w:tcW w:w="9104" w:type="dxa"/>
            <w:shd w:val="clear" w:color="auto" w:fill="D9D9D9"/>
          </w:tcPr>
          <w:p w14:paraId="61EA69FA" w14:textId="77777777" w:rsidR="00E426EB" w:rsidRPr="00A72F9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72F9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0343426" w14:textId="77777777" w:rsidR="00E426EB" w:rsidRPr="00A72F9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DC15D5D" w14:textId="77777777" w:rsidR="00E426EB" w:rsidRPr="00A72F9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6E277E2B" w14:textId="77777777" w:rsidR="00E426EB" w:rsidRPr="00A72F9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C201919" w14:textId="77777777" w:rsidR="00E426EB" w:rsidRPr="00A72F9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72F9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6FE06B" w14:textId="77777777" w:rsidR="00E426EB" w:rsidRPr="00A72F9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72F9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D017151" w14:textId="77777777" w:rsidR="00E426EB" w:rsidRPr="00A72F9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72F9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B65016C" w14:textId="77777777" w:rsidR="0012157F" w:rsidRPr="00A72F91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CF473A2" w14:textId="77777777" w:rsidR="008C60E1" w:rsidRPr="00A72F91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905012A" w14:textId="77777777" w:rsidR="00524951" w:rsidRPr="00A72F9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72F91">
        <w:rPr>
          <w:rFonts w:ascii="Arial Narrow" w:hAnsi="Arial Narrow" w:cs="Arial"/>
          <w:sz w:val="20"/>
          <w:szCs w:val="20"/>
        </w:rPr>
        <w:tab/>
      </w:r>
      <w:r w:rsidRPr="00A72F91">
        <w:rPr>
          <w:rFonts w:ascii="Arial Narrow" w:hAnsi="Arial Narrow" w:cs="Arial"/>
          <w:sz w:val="20"/>
          <w:szCs w:val="20"/>
        </w:rPr>
        <w:tab/>
      </w:r>
      <w:r w:rsidRPr="00A72F91">
        <w:rPr>
          <w:rFonts w:ascii="Arial Narrow" w:hAnsi="Arial Narrow" w:cs="Arial"/>
          <w:sz w:val="20"/>
          <w:szCs w:val="20"/>
        </w:rPr>
        <w:tab/>
      </w:r>
      <w:r w:rsidRPr="00A72F91">
        <w:rPr>
          <w:rFonts w:ascii="Arial Narrow" w:hAnsi="Arial Narrow" w:cs="Arial"/>
          <w:sz w:val="20"/>
          <w:szCs w:val="20"/>
        </w:rPr>
        <w:tab/>
      </w:r>
      <w:r w:rsidRPr="00A72F91">
        <w:rPr>
          <w:rFonts w:ascii="Arial Narrow" w:hAnsi="Arial Narrow" w:cs="Arial"/>
          <w:sz w:val="20"/>
          <w:szCs w:val="20"/>
        </w:rPr>
        <w:tab/>
      </w:r>
      <w:r w:rsidRPr="00A72F91">
        <w:rPr>
          <w:rFonts w:ascii="Arial Narrow" w:hAnsi="Arial Narrow" w:cs="Arial"/>
          <w:sz w:val="20"/>
          <w:szCs w:val="20"/>
        </w:rPr>
        <w:tab/>
      </w:r>
      <w:r w:rsidRPr="00A72F91">
        <w:rPr>
          <w:rFonts w:ascii="Arial Narrow" w:hAnsi="Arial Narrow" w:cs="Arial"/>
          <w:sz w:val="20"/>
          <w:szCs w:val="20"/>
        </w:rPr>
        <w:tab/>
      </w:r>
    </w:p>
    <w:p w14:paraId="500A9713" w14:textId="77777777" w:rsidR="00524951" w:rsidRPr="00A72F9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4152A69E" w14:textId="77777777" w:rsidR="00FE4E2B" w:rsidRPr="00A72F9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A72F91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A72F91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1ACED8C3" w14:textId="77777777" w:rsidR="00484F88" w:rsidRPr="00A72F91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A72F91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A72F91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A72F9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4EC4D" w14:textId="77777777" w:rsidR="00C46808" w:rsidRDefault="00C46808" w:rsidP="0038231F">
      <w:pPr>
        <w:spacing w:after="0" w:line="240" w:lineRule="auto"/>
      </w:pPr>
      <w:r>
        <w:separator/>
      </w:r>
    </w:p>
  </w:endnote>
  <w:endnote w:type="continuationSeparator" w:id="0">
    <w:p w14:paraId="0414FBD7" w14:textId="77777777" w:rsidR="00C46808" w:rsidRDefault="00C468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AF0ED" w14:textId="77777777" w:rsidR="00AD0C38" w:rsidRDefault="00AD0C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AEF7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BE0A96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00E89" w14:textId="77777777" w:rsidR="00AD0C38" w:rsidRDefault="00AD0C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8CFB4" w14:textId="77777777" w:rsidR="00C46808" w:rsidRDefault="00C46808" w:rsidP="0038231F">
      <w:pPr>
        <w:spacing w:after="0" w:line="240" w:lineRule="auto"/>
      </w:pPr>
      <w:r>
        <w:separator/>
      </w:r>
    </w:p>
  </w:footnote>
  <w:footnote w:type="continuationSeparator" w:id="0">
    <w:p w14:paraId="084706D0" w14:textId="77777777" w:rsidR="00C46808" w:rsidRDefault="00C46808" w:rsidP="0038231F">
      <w:pPr>
        <w:spacing w:after="0" w:line="240" w:lineRule="auto"/>
      </w:pPr>
      <w:r>
        <w:continuationSeparator/>
      </w:r>
    </w:p>
  </w:footnote>
  <w:footnote w:id="1">
    <w:p w14:paraId="4EDEF9A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1B46D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07A810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6B49CD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9F2DAB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4BEB306" w14:textId="77777777" w:rsidR="0032618A" w:rsidRDefault="0032618A" w:rsidP="0032618A">
      <w:pPr>
        <w:pStyle w:val="Tekstprzypisudolnego"/>
      </w:pPr>
    </w:p>
  </w:footnote>
  <w:footnote w:id="2">
    <w:p w14:paraId="22E6944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2D3D40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37A78D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C79ED6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D018F" w14:textId="77777777" w:rsidR="00AD0C38" w:rsidRDefault="00AD0C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D0B62" w14:textId="77777777" w:rsidR="00AD0C38" w:rsidRDefault="00AD0C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79B14" w14:textId="77777777" w:rsidR="00AD0C38" w:rsidRDefault="00AD0C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9411401">
    <w:abstractNumId w:val="11"/>
  </w:num>
  <w:num w:numId="2" w16cid:durableId="442456152">
    <w:abstractNumId w:val="0"/>
  </w:num>
  <w:num w:numId="3" w16cid:durableId="2106726804">
    <w:abstractNumId w:val="10"/>
  </w:num>
  <w:num w:numId="4" w16cid:durableId="2033336414">
    <w:abstractNumId w:val="13"/>
  </w:num>
  <w:num w:numId="5" w16cid:durableId="302081688">
    <w:abstractNumId w:val="12"/>
  </w:num>
  <w:num w:numId="6" w16cid:durableId="367606916">
    <w:abstractNumId w:val="9"/>
  </w:num>
  <w:num w:numId="7" w16cid:durableId="1554537308">
    <w:abstractNumId w:val="1"/>
  </w:num>
  <w:num w:numId="8" w16cid:durableId="522474009">
    <w:abstractNumId w:val="6"/>
  </w:num>
  <w:num w:numId="9" w16cid:durableId="1113129715">
    <w:abstractNumId w:val="4"/>
  </w:num>
  <w:num w:numId="10" w16cid:durableId="1370567683">
    <w:abstractNumId w:val="7"/>
  </w:num>
  <w:num w:numId="11" w16cid:durableId="581186011">
    <w:abstractNumId w:val="5"/>
  </w:num>
  <w:num w:numId="12" w16cid:durableId="1240099231">
    <w:abstractNumId w:val="8"/>
  </w:num>
  <w:num w:numId="13" w16cid:durableId="1065103186">
    <w:abstractNumId w:val="3"/>
  </w:num>
  <w:num w:numId="14" w16cid:durableId="403920386">
    <w:abstractNumId w:val="2"/>
  </w:num>
  <w:num w:numId="15" w16cid:durableId="10728972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680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2F91"/>
    <w:rsid w:val="00AC5247"/>
    <w:rsid w:val="00AD0C38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6808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D8ED20"/>
  <w15:docId w15:val="{945C4C6B-540C-47AE-BB77-BB12CF62A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896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2023-12-19T08:44:00Z</dcterms:created>
  <dcterms:modified xsi:type="dcterms:W3CDTF">2023-12-19T08:45:00Z</dcterms:modified>
</cp:coreProperties>
</file>