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8B7BD" w14:textId="563ABC20" w:rsidR="00025386" w:rsidRPr="0058094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8094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8094D">
        <w:rPr>
          <w:rFonts w:ascii="Arial Narrow" w:hAnsi="Arial Narrow" w:cs="Arial"/>
          <w:bCs/>
          <w:i w:val="0"/>
          <w:szCs w:val="24"/>
        </w:rPr>
        <w:t>3</w:t>
      </w:r>
      <w:r w:rsidR="007666D6" w:rsidRPr="0058094D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8094D" w14:paraId="73E9BDD1" w14:textId="77777777" w:rsidTr="00467CA2">
        <w:tc>
          <w:tcPr>
            <w:tcW w:w="2800" w:type="dxa"/>
            <w:shd w:val="clear" w:color="auto" w:fill="auto"/>
          </w:tcPr>
          <w:p w14:paraId="0CED91B3" w14:textId="77777777" w:rsidR="00D520D3" w:rsidRPr="0058094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8094D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8094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0FB30CF" w14:textId="77777777" w:rsidR="00D520D3" w:rsidRPr="0058094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F8C3232" w14:textId="77777777" w:rsidR="00D520D3" w:rsidRPr="0058094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8094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6E5619" w14:textId="77777777" w:rsidR="00D520D3" w:rsidRPr="0058094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809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8094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809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8094D" w14:paraId="2C900009" w14:textId="77777777" w:rsidTr="00467CA2">
        <w:tc>
          <w:tcPr>
            <w:tcW w:w="2800" w:type="dxa"/>
            <w:shd w:val="clear" w:color="auto" w:fill="auto"/>
          </w:tcPr>
          <w:p w14:paraId="6923F8BA" w14:textId="77777777" w:rsidR="00D520D3" w:rsidRPr="0058094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8094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409F6E0" w14:textId="77777777" w:rsidR="00D520D3" w:rsidRPr="0058094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D50BA28" w14:textId="77777777" w:rsidR="00D520D3" w:rsidRPr="0058094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8094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024EA6" w14:textId="77777777" w:rsidR="00D520D3" w:rsidRPr="0058094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809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8094D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809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B5E28EB" w14:textId="77777777" w:rsidR="00B62AD0" w:rsidRPr="0058094D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8094D" w14:paraId="767B7F9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549C6E" w14:textId="77777777" w:rsidR="00053927" w:rsidRPr="0058094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8094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70218BB" w14:textId="77777777" w:rsidR="00053927" w:rsidRPr="0058094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8094D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8094D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8094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AD9E25F" w14:textId="77777777" w:rsidR="0071340C" w:rsidRPr="0058094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094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809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8094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809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8094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8094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1134F" w:rsidRPr="0058094D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5809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809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8094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809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809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8094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8094D" w14:paraId="12656EED" w14:textId="77777777" w:rsidTr="00467CA2">
        <w:tc>
          <w:tcPr>
            <w:tcW w:w="2269" w:type="dxa"/>
            <w:shd w:val="clear" w:color="auto" w:fill="auto"/>
          </w:tcPr>
          <w:p w14:paraId="13CE4ABB" w14:textId="77777777" w:rsidR="00D520D3" w:rsidRPr="0058094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09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1590EB" w14:textId="77777777" w:rsidR="00D520D3" w:rsidRPr="0058094D" w:rsidRDefault="0031134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809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szewnych na okres 24 miesięcy</w:t>
            </w:r>
            <w:r w:rsidR="00D520D3" w:rsidRPr="005809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1134F" w:rsidRPr="0058094D" w14:paraId="45B67A8B" w14:textId="77777777" w:rsidTr="0025121A">
        <w:tc>
          <w:tcPr>
            <w:tcW w:w="2269" w:type="dxa"/>
            <w:shd w:val="clear" w:color="auto" w:fill="auto"/>
          </w:tcPr>
          <w:p w14:paraId="585D2EC5" w14:textId="77777777" w:rsidR="0031134F" w:rsidRPr="0058094D" w:rsidRDefault="0031134F" w:rsidP="0025121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09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D83002" w14:textId="77777777" w:rsidR="0031134F" w:rsidRPr="0058094D" w:rsidRDefault="0031134F" w:rsidP="0025121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809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144/2023</w:t>
            </w:r>
          </w:p>
        </w:tc>
      </w:tr>
    </w:tbl>
    <w:p w14:paraId="0487FAB8" w14:textId="77777777" w:rsidR="00DC652A" w:rsidRPr="0058094D" w:rsidRDefault="0031134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09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8094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FAA1E9C" w14:textId="77777777" w:rsidR="00DC652A" w:rsidRPr="005809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8094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C654898" w14:textId="77777777" w:rsidR="0071340C" w:rsidRPr="0058094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8094D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8094D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8094D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49EEE3A" w14:textId="77777777" w:rsidR="0071340C" w:rsidRPr="0058094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6025D60C" w14:textId="77777777" w:rsidR="0071340C" w:rsidRPr="0058094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094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691864B" w14:textId="77777777" w:rsidR="0071340C" w:rsidRPr="0058094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8094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7D9AF5B" w14:textId="77777777" w:rsidR="0071340C" w:rsidRPr="0058094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8094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8094D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8094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529142B" w14:textId="77777777" w:rsidR="0071340C" w:rsidRPr="0058094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3F794DC" w14:textId="77777777" w:rsidR="0071340C" w:rsidRPr="0058094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C166A3A" w14:textId="77777777" w:rsidR="00DC652A" w:rsidRPr="0058094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8094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8094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8094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2F616A7" w14:textId="77777777" w:rsidR="00DC652A" w:rsidRPr="0058094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094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8094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8094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8094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8094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809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8094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5CFC782" w14:textId="77777777" w:rsidR="0093388F" w:rsidRPr="0058094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8094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F257A9B" w14:textId="77777777" w:rsidR="0093388F" w:rsidRPr="0058094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094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BDD3E83" w14:textId="77777777" w:rsidR="0093388F" w:rsidRPr="0058094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8094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1B3F5E3" w14:textId="77777777" w:rsidR="00CB29AC" w:rsidRPr="0058094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094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FECFE8C" w14:textId="77777777" w:rsidR="00CB29AC" w:rsidRPr="0058094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8094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1EE2F14" w14:textId="77777777" w:rsidR="00830970" w:rsidRPr="0058094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094D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5809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809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8094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990F386" w14:textId="77777777" w:rsidR="00E27ABB" w:rsidRPr="0058094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8094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8094D" w14:paraId="333FC002" w14:textId="77777777" w:rsidTr="00467CA2">
        <w:tc>
          <w:tcPr>
            <w:tcW w:w="2660" w:type="dxa"/>
            <w:shd w:val="clear" w:color="auto" w:fill="auto"/>
          </w:tcPr>
          <w:p w14:paraId="08DB2CAE" w14:textId="77777777" w:rsidR="00D520D3" w:rsidRPr="0058094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B4DD03F" w14:textId="77777777" w:rsidR="00D520D3" w:rsidRPr="0058094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8094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33AF433" w14:textId="77777777" w:rsidR="00D520D3" w:rsidRPr="0058094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809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7B73746" w14:textId="77777777" w:rsidR="00D520D3" w:rsidRPr="0058094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AD03DBC" w14:textId="77777777" w:rsidR="00D520D3" w:rsidRPr="0058094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8094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DD562C" w14:textId="77777777" w:rsidR="00D520D3" w:rsidRPr="0058094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809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1134F" w:rsidRPr="005809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5809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809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809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FB5E764" w14:textId="77777777" w:rsidR="00E27ABB" w:rsidRPr="0058094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8094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75260" w14:textId="77777777" w:rsidR="00BB3225" w:rsidRDefault="00BB3225" w:rsidP="00025386">
      <w:pPr>
        <w:spacing w:after="0" w:line="240" w:lineRule="auto"/>
      </w:pPr>
      <w:r>
        <w:separator/>
      </w:r>
    </w:p>
  </w:endnote>
  <w:endnote w:type="continuationSeparator" w:id="0">
    <w:p w14:paraId="3C2DCEAB" w14:textId="77777777" w:rsidR="00BB3225" w:rsidRDefault="00BB32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27FB9" w14:textId="77777777" w:rsidR="0031134F" w:rsidRDefault="003113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0F1E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75C7D8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C0C70D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452177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BEB4A" w14:textId="77777777" w:rsidR="0031134F" w:rsidRDefault="003113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59E1B" w14:textId="77777777" w:rsidR="00BB3225" w:rsidRDefault="00BB3225" w:rsidP="00025386">
      <w:pPr>
        <w:spacing w:after="0" w:line="240" w:lineRule="auto"/>
      </w:pPr>
      <w:r>
        <w:separator/>
      </w:r>
    </w:p>
  </w:footnote>
  <w:footnote w:type="continuationSeparator" w:id="0">
    <w:p w14:paraId="2D61FD65" w14:textId="77777777" w:rsidR="00BB3225" w:rsidRDefault="00BB32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8C367" w14:textId="77777777" w:rsidR="0031134F" w:rsidRDefault="003113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6272A" w14:textId="77777777" w:rsidR="0031134F" w:rsidRDefault="003113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7320" w14:textId="77777777" w:rsidR="0031134F" w:rsidRDefault="003113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443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322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1134F"/>
    <w:rsid w:val="004374F2"/>
    <w:rsid w:val="00460705"/>
    <w:rsid w:val="00467CA2"/>
    <w:rsid w:val="00485239"/>
    <w:rsid w:val="004E27D7"/>
    <w:rsid w:val="0055145C"/>
    <w:rsid w:val="005624D8"/>
    <w:rsid w:val="0058094D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B3225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04119"/>
  <w15:chartTrackingRefBased/>
  <w15:docId w15:val="{760A52F4-894E-4CF3-B3EF-BD4C82738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2023-12-19T08:45:00Z</dcterms:created>
  <dcterms:modified xsi:type="dcterms:W3CDTF">2023-12-19T08:45:00Z</dcterms:modified>
</cp:coreProperties>
</file>