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899641" w14:textId="08969BE7" w:rsidR="00D62E6E" w:rsidRPr="00667A75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667A75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667A75">
        <w:rPr>
          <w:rFonts w:ascii="Arial Narrow" w:eastAsia="Times New Roman" w:hAnsi="Arial Narrow" w:cs="Arial"/>
          <w:bCs/>
          <w:sz w:val="24"/>
          <w:szCs w:val="20"/>
          <w:lang w:eastAsia="pl-PL"/>
        </w:rPr>
        <w:t>5</w:t>
      </w:r>
      <w:r w:rsidRPr="00667A75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667A75" w14:paraId="589C871E" w14:textId="77777777" w:rsidTr="00D62E6E">
        <w:tc>
          <w:tcPr>
            <w:tcW w:w="2800" w:type="dxa"/>
            <w:shd w:val="clear" w:color="auto" w:fill="auto"/>
          </w:tcPr>
          <w:p w14:paraId="3E5620C4" w14:textId="77777777" w:rsidR="00D62E6E" w:rsidRPr="00667A75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67A75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667A75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933E14A" w14:textId="77777777" w:rsidR="00D62E6E" w:rsidRPr="00667A75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6567E72" w14:textId="77777777" w:rsidR="00D62E6E" w:rsidRPr="00667A75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67A7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F3D957B" w14:textId="77777777" w:rsidR="00D62E6E" w:rsidRPr="00667A75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667A7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667A75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667A7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667A75" w14:paraId="38854A1B" w14:textId="77777777" w:rsidTr="00D62E6E">
        <w:tc>
          <w:tcPr>
            <w:tcW w:w="2800" w:type="dxa"/>
            <w:shd w:val="clear" w:color="auto" w:fill="auto"/>
          </w:tcPr>
          <w:p w14:paraId="07F87846" w14:textId="77777777" w:rsidR="00D62E6E" w:rsidRPr="00667A75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67A75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22AB7E5" w14:textId="77777777" w:rsidR="00D62E6E" w:rsidRPr="00667A75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BDDBB50" w14:textId="77777777" w:rsidR="00D62E6E" w:rsidRPr="00667A75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67A7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467ADDA" w14:textId="77777777" w:rsidR="00D62E6E" w:rsidRPr="00667A75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667A7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667A75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667A7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C78B357" w14:textId="77777777" w:rsidR="00BC121E" w:rsidRPr="00667A75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6701B" w:rsidRPr="00667A75" w14:paraId="21F09822" w14:textId="77777777" w:rsidTr="0025121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D850005" w14:textId="77777777" w:rsidR="0016701B" w:rsidRPr="00667A75" w:rsidRDefault="0016701B" w:rsidP="0025121A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667A75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225EC3EB" w14:textId="77777777" w:rsidR="0016701B" w:rsidRPr="00667A75" w:rsidRDefault="0016701B" w:rsidP="0025121A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667A75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667A75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667A75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667A75">
              <w:rPr>
                <w:rFonts w:ascii="Arial Narrow" w:eastAsia="Times New Roman" w:hAnsi="Arial Narrow" w:cs="Arial"/>
                <w:lang w:eastAsia="pl-PL"/>
              </w:rPr>
              <w:t>. Dz. U. z 2023r. poz. 1605)</w:t>
            </w:r>
            <w:r w:rsidRPr="00667A75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667A75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667A75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14:paraId="288ECAD7" w14:textId="77777777" w:rsidR="0016701B" w:rsidRPr="00667A75" w:rsidRDefault="0016701B" w:rsidP="0025121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667A75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090863FD" w14:textId="77777777" w:rsidR="0016701B" w:rsidRPr="00667A75" w:rsidRDefault="0016701B" w:rsidP="0025121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2609252C" w14:textId="77777777" w:rsidR="00BC121E" w:rsidRPr="00667A75" w:rsidRDefault="0016701B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67A7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667A75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667A75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667A75" w14:paraId="72BB58F8" w14:textId="77777777" w:rsidTr="00D62E6E">
        <w:tc>
          <w:tcPr>
            <w:tcW w:w="2269" w:type="dxa"/>
            <w:shd w:val="clear" w:color="auto" w:fill="auto"/>
          </w:tcPr>
          <w:p w14:paraId="47E3D423" w14:textId="77777777" w:rsidR="00D62E6E" w:rsidRPr="00667A75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67A7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A4E23AD" w14:textId="77777777" w:rsidR="00D62E6E" w:rsidRPr="00667A75" w:rsidRDefault="0016701B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67A7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szewnych na okres 24 miesięcy</w:t>
            </w:r>
            <w:r w:rsidR="00D62E6E" w:rsidRPr="00667A7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6701B" w:rsidRPr="00667A75" w14:paraId="1606ACAF" w14:textId="77777777" w:rsidTr="0025121A">
        <w:tc>
          <w:tcPr>
            <w:tcW w:w="2269" w:type="dxa"/>
            <w:shd w:val="clear" w:color="auto" w:fill="auto"/>
          </w:tcPr>
          <w:p w14:paraId="185119FB" w14:textId="77777777" w:rsidR="0016701B" w:rsidRPr="00667A75" w:rsidRDefault="0016701B" w:rsidP="0025121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67A7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A5E7DA2" w14:textId="77777777" w:rsidR="0016701B" w:rsidRPr="00667A75" w:rsidRDefault="0016701B" w:rsidP="0025121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67A7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144/2023</w:t>
            </w:r>
          </w:p>
        </w:tc>
      </w:tr>
    </w:tbl>
    <w:p w14:paraId="191B80BB" w14:textId="77777777" w:rsidR="00BC121E" w:rsidRPr="00667A75" w:rsidRDefault="0016701B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667A7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667A7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667A75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667A75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667A7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667A75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4F264087" w14:textId="77777777" w:rsidR="00BC121E" w:rsidRPr="00667A75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667A75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258B93A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3pt;height:17.55pt" o:ole="">
            <v:imagedata r:id="rId8" o:title=""/>
          </v:shape>
          <w:control r:id="rId9" w:name="OptionButton211" w:shapeid="_x0000_i1029"/>
        </w:object>
      </w:r>
      <w:r w:rsidR="00BC121E" w:rsidRPr="00667A7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667A7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667A75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667A75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667A75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667A75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09865689" w14:textId="77777777" w:rsidR="00BC121E" w:rsidRPr="00667A75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67A75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76AC0EDC">
          <v:shape id="_x0000_i1030" type="#_x0000_t75" style="width:453.3pt;height:17.55pt" o:ole="">
            <v:imagedata r:id="rId10" o:title=""/>
          </v:shape>
          <w:control r:id="rId11" w:name="OptionButton21" w:shapeid="_x0000_i1030"/>
        </w:object>
      </w:r>
      <w:r w:rsidRPr="00667A7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667A7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667A75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667A75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667A75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01B270EF" w14:textId="77777777" w:rsidR="00BF69A4" w:rsidRPr="00667A75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67A75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667A75" w14:paraId="24E6BA79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325EA" w14:textId="77777777" w:rsidR="00BC121E" w:rsidRPr="00667A7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67A7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2587A" w14:textId="77777777" w:rsidR="00BC121E" w:rsidRPr="00667A75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67A7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92254" w14:textId="77777777" w:rsidR="00BC121E" w:rsidRPr="00667A75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67A7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667A75" w14:paraId="1FD7C5C4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C7226" w14:textId="77777777" w:rsidR="00BC121E" w:rsidRPr="00667A7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67A7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3EC81" w14:textId="77777777" w:rsidR="00BC121E" w:rsidRPr="00667A7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4DC64" w14:textId="77777777" w:rsidR="00BC121E" w:rsidRPr="00667A7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667A75" w14:paraId="0FA18285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B716" w14:textId="77777777" w:rsidR="00BC121E" w:rsidRPr="00667A7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67A7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E9A64" w14:textId="77777777" w:rsidR="00BC121E" w:rsidRPr="00667A7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5A82D" w14:textId="77777777" w:rsidR="00BC121E" w:rsidRPr="00667A7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4218ED53" w14:textId="77777777" w:rsidR="00BC121E" w:rsidRPr="00667A75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667A75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14:paraId="51556E28" w14:textId="77777777" w:rsidR="00BC121E" w:rsidRPr="00667A75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667A75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556FC8AD" w14:textId="77777777" w:rsidR="00067B62" w:rsidRPr="00667A75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667A75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667A75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667A75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3C726E03" w14:textId="77777777" w:rsidR="00067B62" w:rsidRPr="00667A75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667A75" w14:paraId="07408D7C" w14:textId="77777777" w:rsidTr="00620E37">
        <w:tc>
          <w:tcPr>
            <w:tcW w:w="2660" w:type="dxa"/>
            <w:shd w:val="clear" w:color="auto" w:fill="auto"/>
          </w:tcPr>
          <w:p w14:paraId="0CF348C7" w14:textId="77777777" w:rsidR="00BC121E" w:rsidRPr="00667A7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C3BAC0B" w14:textId="77777777" w:rsidR="00BC121E" w:rsidRPr="00667A75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667A75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8441336" w14:textId="77777777" w:rsidR="00BC121E" w:rsidRPr="00667A75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67A7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667A7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667A7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76A1EA23" w14:textId="77777777" w:rsidR="00BC121E" w:rsidRPr="00667A7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CA033A8" w14:textId="77777777" w:rsidR="00BC121E" w:rsidRPr="00667A7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667A75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8EA8015" w14:textId="77777777" w:rsidR="00BC121E" w:rsidRPr="00667A75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67A7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16701B" w:rsidRPr="00667A7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667A7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667A7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52807815" w14:textId="77777777" w:rsidR="00106AC7" w:rsidRPr="00667A75" w:rsidRDefault="00106AC7" w:rsidP="00BC121E">
      <w:pPr>
        <w:rPr>
          <w:rFonts w:ascii="Arial Narrow" w:hAnsi="Arial Narrow"/>
        </w:rPr>
      </w:pPr>
    </w:p>
    <w:sectPr w:rsidR="00106AC7" w:rsidRPr="00667A75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B20B80" w14:textId="77777777" w:rsidR="002C0534" w:rsidRDefault="002C0534">
      <w:r>
        <w:separator/>
      </w:r>
    </w:p>
  </w:endnote>
  <w:endnote w:type="continuationSeparator" w:id="0">
    <w:p w14:paraId="1C978025" w14:textId="77777777" w:rsidR="002C0534" w:rsidRDefault="002C05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A884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6EBA66C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FBBB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EB261A1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2ED085AD">
        <v:line id="_x0000_s1025" style="position:absolute;left:0;text-align:left;z-index:251657728" from="-3.85pt,8.7pt" to="455.15pt,8.7pt"/>
      </w:pict>
    </w:r>
  </w:p>
  <w:p w14:paraId="7C58561F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C74D3" w14:textId="77777777" w:rsidR="0016701B" w:rsidRDefault="001670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8C640A" w14:textId="77777777" w:rsidR="002C0534" w:rsidRDefault="002C0534">
      <w:r>
        <w:separator/>
      </w:r>
    </w:p>
  </w:footnote>
  <w:footnote w:type="continuationSeparator" w:id="0">
    <w:p w14:paraId="5A6560EA" w14:textId="77777777" w:rsidR="002C0534" w:rsidRDefault="002C05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2FC6BF" w14:textId="77777777" w:rsidR="0016701B" w:rsidRDefault="001670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83BA4" w14:textId="77777777" w:rsidR="0016701B" w:rsidRDefault="001670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02F8" w14:textId="77777777" w:rsidR="0016701B" w:rsidRDefault="0016701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25518216">
    <w:abstractNumId w:val="13"/>
  </w:num>
  <w:num w:numId="2" w16cid:durableId="743573219">
    <w:abstractNumId w:val="0"/>
  </w:num>
  <w:num w:numId="3" w16cid:durableId="1342858835">
    <w:abstractNumId w:val="11"/>
  </w:num>
  <w:num w:numId="4" w16cid:durableId="945113954">
    <w:abstractNumId w:val="8"/>
  </w:num>
  <w:num w:numId="5" w16cid:durableId="1156804358">
    <w:abstractNumId w:val="7"/>
  </w:num>
  <w:num w:numId="6" w16cid:durableId="2032880458">
    <w:abstractNumId w:val="1"/>
  </w:num>
  <w:num w:numId="7" w16cid:durableId="657540780">
    <w:abstractNumId w:val="6"/>
  </w:num>
  <w:num w:numId="8" w16cid:durableId="2107453943">
    <w:abstractNumId w:val="3"/>
  </w:num>
  <w:num w:numId="9" w16cid:durableId="479924991">
    <w:abstractNumId w:val="2"/>
  </w:num>
  <w:num w:numId="10" w16cid:durableId="1926839496">
    <w:abstractNumId w:val="5"/>
  </w:num>
  <w:num w:numId="11" w16cid:durableId="2021808769">
    <w:abstractNumId w:val="10"/>
  </w:num>
  <w:num w:numId="12" w16cid:durableId="1070151419">
    <w:abstractNumId w:val="4"/>
  </w:num>
  <w:num w:numId="13" w16cid:durableId="1936400522">
    <w:abstractNumId w:val="9"/>
  </w:num>
  <w:num w:numId="14" w16cid:durableId="2861994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0534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6701B"/>
    <w:rsid w:val="00204613"/>
    <w:rsid w:val="00283561"/>
    <w:rsid w:val="002B1E07"/>
    <w:rsid w:val="002C0534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1522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67A75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4FD3D1"/>
  <w15:chartTrackingRefBased/>
  <w15:docId w15:val="{FAE49DAF-0936-4C95-A251-A705C0DAC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223</Words>
  <Characters>1742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2023-12-19T08:46:00Z</dcterms:created>
  <dcterms:modified xsi:type="dcterms:W3CDTF">2023-12-19T08:46:00Z</dcterms:modified>
</cp:coreProperties>
</file>