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0EE51" w14:textId="77777777" w:rsidR="00CF7835" w:rsidRPr="00E568B2" w:rsidRDefault="00E6650F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E568B2">
        <w:rPr>
          <w:rFonts w:ascii="Arial Narrow" w:hAnsi="Arial Narrow" w:cs="Arial"/>
          <w:sz w:val="24"/>
          <w:szCs w:val="24"/>
        </w:rPr>
        <w:t>Bydgoszcz</w:t>
      </w:r>
      <w:r w:rsidR="00CF7835" w:rsidRPr="00E568B2">
        <w:rPr>
          <w:rFonts w:ascii="Arial Narrow" w:hAnsi="Arial Narrow" w:cs="Arial"/>
          <w:sz w:val="24"/>
          <w:szCs w:val="24"/>
        </w:rPr>
        <w:t xml:space="preserve"> dnia: </w:t>
      </w:r>
      <w:r w:rsidRPr="00E568B2">
        <w:rPr>
          <w:rFonts w:ascii="Arial Narrow" w:hAnsi="Arial Narrow" w:cs="Arial"/>
          <w:sz w:val="24"/>
          <w:szCs w:val="24"/>
        </w:rPr>
        <w:t>2024-01-05</w:t>
      </w:r>
    </w:p>
    <w:p w14:paraId="7AB34C13" w14:textId="77777777" w:rsidR="00CF7835" w:rsidRPr="00E568B2" w:rsidRDefault="00E6650F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568B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B7A6D03" w14:textId="77777777" w:rsidR="00CF7835" w:rsidRPr="00E568B2" w:rsidRDefault="00E6650F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568B2">
        <w:rPr>
          <w:rFonts w:ascii="Arial Narrow" w:hAnsi="Arial Narrow" w:cs="Arial"/>
          <w:sz w:val="24"/>
          <w:szCs w:val="24"/>
        </w:rPr>
        <w:t>Powstańców Warszawy</w:t>
      </w:r>
      <w:r w:rsidR="00CF7835" w:rsidRPr="00E568B2">
        <w:rPr>
          <w:rFonts w:ascii="Arial Narrow" w:hAnsi="Arial Narrow" w:cs="Arial"/>
          <w:sz w:val="24"/>
          <w:szCs w:val="24"/>
        </w:rPr>
        <w:t xml:space="preserve"> </w:t>
      </w:r>
      <w:r w:rsidRPr="00E568B2">
        <w:rPr>
          <w:rFonts w:ascii="Arial Narrow" w:hAnsi="Arial Narrow" w:cs="Arial"/>
          <w:sz w:val="24"/>
          <w:szCs w:val="24"/>
        </w:rPr>
        <w:t>5</w:t>
      </w:r>
    </w:p>
    <w:p w14:paraId="32B4EC86" w14:textId="77777777" w:rsidR="00CF7835" w:rsidRPr="00E568B2" w:rsidRDefault="00E6650F" w:rsidP="00CF7835">
      <w:pPr>
        <w:rPr>
          <w:rFonts w:ascii="Arial Narrow" w:hAnsi="Arial Narrow" w:cs="Arial"/>
          <w:sz w:val="24"/>
          <w:szCs w:val="24"/>
        </w:rPr>
      </w:pPr>
      <w:r w:rsidRPr="00E568B2">
        <w:rPr>
          <w:rFonts w:ascii="Arial Narrow" w:hAnsi="Arial Narrow" w:cs="Arial"/>
          <w:sz w:val="24"/>
          <w:szCs w:val="24"/>
        </w:rPr>
        <w:t>85-681</w:t>
      </w:r>
      <w:r w:rsidR="00CF7835" w:rsidRPr="00E568B2">
        <w:rPr>
          <w:rFonts w:ascii="Arial Narrow" w:hAnsi="Arial Narrow" w:cs="Arial"/>
          <w:sz w:val="24"/>
          <w:szCs w:val="24"/>
        </w:rPr>
        <w:t xml:space="preserve"> </w:t>
      </w:r>
      <w:r w:rsidRPr="00E568B2">
        <w:rPr>
          <w:rFonts w:ascii="Arial Narrow" w:hAnsi="Arial Narrow" w:cs="Arial"/>
          <w:sz w:val="24"/>
          <w:szCs w:val="24"/>
        </w:rPr>
        <w:t>Bydgoszcz</w:t>
      </w:r>
    </w:p>
    <w:p w14:paraId="61E2A1C0" w14:textId="77777777" w:rsidR="00CF7835" w:rsidRPr="00E568B2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E568B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E64311E" w14:textId="77777777" w:rsidR="00CF7835" w:rsidRPr="00E568B2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568B2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E568B2" w14:paraId="1A90D07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BD3B17" w14:textId="77777777" w:rsidR="00CF7835" w:rsidRPr="00E568B2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568B2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09A9A2F" w14:textId="77777777" w:rsidR="00CF7835" w:rsidRPr="00E568B2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568B2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619C9F4" w14:textId="77777777" w:rsidR="00CF7835" w:rsidRPr="00E568B2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568B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568B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568B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E568B2" w14:paraId="04E10B19" w14:textId="77777777" w:rsidTr="000C1C6D">
        <w:tc>
          <w:tcPr>
            <w:tcW w:w="2269" w:type="dxa"/>
            <w:shd w:val="clear" w:color="auto" w:fill="auto"/>
          </w:tcPr>
          <w:p w14:paraId="2665570E" w14:textId="77777777" w:rsidR="00CF7835" w:rsidRPr="00E568B2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568B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C97D85" w14:textId="77777777" w:rsidR="00CF7835" w:rsidRPr="00E568B2" w:rsidRDefault="00E6650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568B2">
              <w:rPr>
                <w:rFonts w:ascii="Arial Narrow" w:hAnsi="Arial Narrow" w:cs="Arial"/>
                <w:bCs/>
                <w:sz w:val="24"/>
                <w:szCs w:val="24"/>
              </w:rPr>
              <w:t>Dostawy sukcesywne ryb, śledzi i przetworów rybnych</w:t>
            </w:r>
            <w:r w:rsidR="00CF7835" w:rsidRPr="00E568B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6650F" w:rsidRPr="00E568B2" w14:paraId="35834A61" w14:textId="77777777" w:rsidTr="006355C0">
        <w:tc>
          <w:tcPr>
            <w:tcW w:w="2269" w:type="dxa"/>
            <w:shd w:val="clear" w:color="auto" w:fill="auto"/>
          </w:tcPr>
          <w:p w14:paraId="48735EE7" w14:textId="77777777" w:rsidR="00E6650F" w:rsidRPr="00E568B2" w:rsidRDefault="00E6650F" w:rsidP="006355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568B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D0C8CD4" w14:textId="77777777" w:rsidR="00E6650F" w:rsidRPr="00E568B2" w:rsidRDefault="00E6650F" w:rsidP="006355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568B2">
              <w:rPr>
                <w:rFonts w:ascii="Arial Narrow" w:hAnsi="Arial Narrow" w:cs="Arial"/>
                <w:bCs/>
                <w:sz w:val="24"/>
                <w:szCs w:val="24"/>
              </w:rPr>
              <w:t>142/2023</w:t>
            </w:r>
          </w:p>
        </w:tc>
      </w:tr>
    </w:tbl>
    <w:p w14:paraId="08C928E8" w14:textId="77777777" w:rsidR="00D665F5" w:rsidRPr="00E568B2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E568B2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E568B2">
        <w:rPr>
          <w:rFonts w:ascii="Arial Narrow" w:hAnsi="Arial Narrow" w:cs="Arial"/>
          <w:sz w:val="24"/>
          <w:szCs w:val="24"/>
        </w:rPr>
        <w:t>2</w:t>
      </w:r>
      <w:r w:rsidRPr="00E568B2">
        <w:rPr>
          <w:rFonts w:ascii="Arial Narrow" w:hAnsi="Arial Narrow" w:cs="Arial"/>
          <w:sz w:val="24"/>
          <w:szCs w:val="24"/>
        </w:rPr>
        <w:t xml:space="preserve"> ust. 5 </w:t>
      </w:r>
      <w:r w:rsidRPr="00E568B2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E568B2">
        <w:rPr>
          <w:rFonts w:ascii="Arial Narrow" w:hAnsi="Arial Narrow" w:cs="Arial"/>
          <w:sz w:val="24"/>
          <w:szCs w:val="24"/>
        </w:rPr>
        <w:t xml:space="preserve"> </w:t>
      </w:r>
      <w:r w:rsidR="00E6650F" w:rsidRPr="00E568B2">
        <w:rPr>
          <w:rFonts w:ascii="Arial Narrow" w:hAnsi="Arial Narrow" w:cs="Arial"/>
          <w:sz w:val="24"/>
          <w:szCs w:val="24"/>
        </w:rPr>
        <w:t>(</w:t>
      </w:r>
      <w:proofErr w:type="spellStart"/>
      <w:r w:rsidR="00E6650F" w:rsidRPr="00E568B2">
        <w:rPr>
          <w:rFonts w:ascii="Arial Narrow" w:hAnsi="Arial Narrow" w:cs="Arial"/>
          <w:sz w:val="24"/>
          <w:szCs w:val="24"/>
        </w:rPr>
        <w:t>t.j</w:t>
      </w:r>
      <w:proofErr w:type="spellEnd"/>
      <w:r w:rsidR="00E6650F" w:rsidRPr="00E568B2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E568B2">
        <w:rPr>
          <w:rFonts w:ascii="Arial Narrow" w:hAnsi="Arial Narrow" w:cs="Arial"/>
          <w:sz w:val="24"/>
          <w:szCs w:val="24"/>
        </w:rPr>
        <w:t xml:space="preserve"> </w:t>
      </w:r>
      <w:r w:rsidRPr="00E568B2">
        <w:rPr>
          <w:rFonts w:ascii="Arial Narrow" w:hAnsi="Arial Narrow" w:cs="Arial"/>
          <w:sz w:val="24"/>
          <w:szCs w:val="24"/>
        </w:rPr>
        <w:t>udostępnia</w:t>
      </w:r>
      <w:r w:rsidR="00F95C33" w:rsidRPr="00E568B2">
        <w:rPr>
          <w:rFonts w:ascii="Arial Narrow" w:hAnsi="Arial Narrow" w:cs="Arial"/>
          <w:sz w:val="24"/>
          <w:szCs w:val="24"/>
        </w:rPr>
        <w:t xml:space="preserve"> </w:t>
      </w:r>
      <w:r w:rsidR="004C7E9B" w:rsidRPr="00E568B2">
        <w:rPr>
          <w:rFonts w:ascii="Arial Narrow" w:hAnsi="Arial Narrow" w:cs="Arial"/>
          <w:sz w:val="24"/>
          <w:szCs w:val="24"/>
        </w:rPr>
        <w:t>informacj</w:t>
      </w:r>
      <w:r w:rsidR="00577BC6" w:rsidRPr="00E568B2">
        <w:rPr>
          <w:rFonts w:ascii="Arial Narrow" w:hAnsi="Arial Narrow" w:cs="Arial"/>
          <w:sz w:val="24"/>
          <w:szCs w:val="24"/>
        </w:rPr>
        <w:t>ę</w:t>
      </w:r>
      <w:r w:rsidR="00035488" w:rsidRPr="00E568B2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E568B2">
        <w:rPr>
          <w:rFonts w:ascii="Arial Narrow" w:hAnsi="Arial Narrow" w:cs="Arial"/>
          <w:sz w:val="24"/>
          <w:szCs w:val="24"/>
        </w:rPr>
        <w:t>.</w:t>
      </w:r>
    </w:p>
    <w:p w14:paraId="28331291" w14:textId="77777777" w:rsidR="00A80738" w:rsidRPr="00E568B2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568B2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E568B2">
        <w:rPr>
          <w:rFonts w:ascii="Arial Narrow" w:hAnsi="Arial Narrow" w:cs="Arial"/>
          <w:sz w:val="24"/>
          <w:szCs w:val="24"/>
        </w:rPr>
        <w:t xml:space="preserve"> w dniu </w:t>
      </w:r>
      <w:r w:rsidR="00E6650F" w:rsidRPr="00E568B2">
        <w:rPr>
          <w:rFonts w:ascii="Arial Narrow" w:hAnsi="Arial Narrow" w:cs="Arial"/>
          <w:sz w:val="24"/>
          <w:szCs w:val="24"/>
        </w:rPr>
        <w:t>05/01/2024</w:t>
      </w:r>
      <w:r w:rsidR="00FF4AB1" w:rsidRPr="00E568B2">
        <w:rPr>
          <w:rFonts w:ascii="Arial Narrow" w:hAnsi="Arial Narrow" w:cs="Arial"/>
          <w:sz w:val="24"/>
          <w:szCs w:val="24"/>
        </w:rPr>
        <w:t xml:space="preserve"> o godz. </w:t>
      </w:r>
      <w:r w:rsidR="00E6650F" w:rsidRPr="00E568B2">
        <w:rPr>
          <w:rFonts w:ascii="Arial Narrow" w:hAnsi="Arial Narrow" w:cs="Arial"/>
          <w:sz w:val="24"/>
          <w:szCs w:val="24"/>
        </w:rPr>
        <w:t>08:30</w:t>
      </w:r>
      <w:r w:rsidRPr="00E568B2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E568B2" w14:paraId="7FD153B2" w14:textId="77777777" w:rsidTr="000C1C6D">
        <w:tc>
          <w:tcPr>
            <w:tcW w:w="1276" w:type="dxa"/>
            <w:shd w:val="clear" w:color="auto" w:fill="F2F2F2"/>
            <w:vAlign w:val="center"/>
          </w:tcPr>
          <w:p w14:paraId="4A5C06B0" w14:textId="77777777" w:rsidR="00D665F5" w:rsidRPr="00E568B2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568B2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E568B2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E568B2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77968C0" w14:textId="77777777" w:rsidR="00D665F5" w:rsidRPr="00E568B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568B2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E568B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568B2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7B46D49" w14:textId="77777777" w:rsidR="00D665F5" w:rsidRPr="00E568B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568B2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E6650F" w:rsidRPr="00E568B2" w14:paraId="417F5343" w14:textId="77777777" w:rsidTr="006355C0">
        <w:tc>
          <w:tcPr>
            <w:tcW w:w="1276" w:type="dxa"/>
            <w:shd w:val="clear" w:color="auto" w:fill="auto"/>
            <w:vAlign w:val="center"/>
          </w:tcPr>
          <w:p w14:paraId="1C84CD20" w14:textId="77777777" w:rsidR="00E6650F" w:rsidRPr="00E568B2" w:rsidRDefault="00E6650F" w:rsidP="006355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568B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DBE0909" w14:textId="77777777" w:rsidR="00E6650F" w:rsidRPr="00E568B2" w:rsidRDefault="00E6650F" w:rsidP="006355C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568B2">
              <w:rPr>
                <w:rFonts w:ascii="Arial Narrow" w:hAnsi="Arial Narrow" w:cs="Arial"/>
                <w:sz w:val="24"/>
                <w:szCs w:val="24"/>
              </w:rPr>
              <w:t>Przedsiębiorstwo Wielobranżowe K.M Białas spółka jawna</w:t>
            </w:r>
          </w:p>
          <w:p w14:paraId="6E6D71E3" w14:textId="77777777" w:rsidR="00E6650F" w:rsidRPr="00E568B2" w:rsidRDefault="00E6650F" w:rsidP="006355C0">
            <w:pPr>
              <w:rPr>
                <w:rFonts w:ascii="Arial Narrow" w:hAnsi="Arial Narrow" w:cs="Arial"/>
                <w:sz w:val="24"/>
                <w:szCs w:val="24"/>
              </w:rPr>
            </w:pPr>
            <w:r w:rsidRPr="00E568B2">
              <w:rPr>
                <w:rFonts w:ascii="Arial Narrow" w:hAnsi="Arial Narrow" w:cs="Arial"/>
                <w:sz w:val="24"/>
                <w:szCs w:val="24"/>
              </w:rPr>
              <w:t xml:space="preserve">Smoleńska 25 </w:t>
            </w:r>
          </w:p>
          <w:p w14:paraId="77B70693" w14:textId="77777777" w:rsidR="00E6650F" w:rsidRPr="00E568B2" w:rsidRDefault="00E6650F" w:rsidP="006355C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568B2">
              <w:rPr>
                <w:rFonts w:ascii="Arial Narrow" w:hAnsi="Arial Narrow" w:cs="Arial"/>
                <w:sz w:val="24"/>
                <w:szCs w:val="24"/>
              </w:rPr>
              <w:t>85-871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843202" w14:textId="77777777" w:rsidR="00E6650F" w:rsidRPr="00E568B2" w:rsidRDefault="00E6650F" w:rsidP="006355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568B2">
              <w:rPr>
                <w:rFonts w:ascii="Arial Narrow" w:hAnsi="Arial Narrow" w:cs="Arial"/>
                <w:sz w:val="24"/>
                <w:szCs w:val="24"/>
              </w:rPr>
              <w:t>144 465.83 zł</w:t>
            </w:r>
          </w:p>
        </w:tc>
      </w:tr>
    </w:tbl>
    <w:p w14:paraId="4CAA17B1" w14:textId="77777777" w:rsidR="0069085C" w:rsidRPr="00E568B2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345BBFC9" w14:textId="77777777" w:rsidR="00577BC6" w:rsidRPr="00E568B2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3ED95DBB" w14:textId="77777777" w:rsidR="00A80738" w:rsidRPr="00E568B2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568B2">
        <w:rPr>
          <w:rFonts w:ascii="Arial Narrow" w:hAnsi="Arial Narrow" w:cs="Arial"/>
          <w:i/>
          <w:szCs w:val="24"/>
        </w:rPr>
        <w:t>Zamawiający</w:t>
      </w:r>
    </w:p>
    <w:p w14:paraId="442DA509" w14:textId="77777777" w:rsidR="00E568B2" w:rsidRPr="00E568B2" w:rsidRDefault="00E568B2" w:rsidP="00E568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28423CD" w14:textId="77777777" w:rsidR="00E568B2" w:rsidRDefault="00E568B2" w:rsidP="00E568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82DB7E" w14:textId="77777777" w:rsidR="00E568B2" w:rsidRDefault="00E568B2" w:rsidP="00E568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585DFF" w14:textId="77777777" w:rsidR="00E568B2" w:rsidRDefault="00E568B2" w:rsidP="00E568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E4E5AE" w14:textId="77777777" w:rsidR="00E568B2" w:rsidRDefault="00E568B2" w:rsidP="00E568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9F5995" w14:textId="77777777" w:rsidR="00E568B2" w:rsidRDefault="00E568B2" w:rsidP="00E568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65E7D7" w14:textId="503C83DE" w:rsidR="00E568B2" w:rsidRPr="00E568B2" w:rsidRDefault="00E568B2" w:rsidP="00E568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E568B2">
        <w:rPr>
          <w:rFonts w:ascii="Arial Narrow" w:hAnsi="Arial Narrow"/>
          <w:sz w:val="18"/>
          <w:szCs w:val="20"/>
        </w:rPr>
        <w:t>Wykonano w 1 egz. na 1 ark.</w:t>
      </w:r>
    </w:p>
    <w:p w14:paraId="1C7C032B" w14:textId="77777777" w:rsidR="00E568B2" w:rsidRPr="00E568B2" w:rsidRDefault="00E568B2" w:rsidP="00E568B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E568B2"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 w:rsidRPr="00E568B2">
        <w:rPr>
          <w:rFonts w:ascii="Arial Narrow" w:hAnsi="Arial Narrow"/>
          <w:sz w:val="18"/>
          <w:szCs w:val="20"/>
        </w:rPr>
        <w:t>SZPubl</w:t>
      </w:r>
      <w:proofErr w:type="spellEnd"/>
      <w:r w:rsidRPr="00E568B2">
        <w:rPr>
          <w:rFonts w:ascii="Arial Narrow" w:hAnsi="Arial Narrow"/>
          <w:sz w:val="18"/>
          <w:szCs w:val="20"/>
        </w:rPr>
        <w:t>. T2612 B5</w:t>
      </w:r>
    </w:p>
    <w:p w14:paraId="5C923700" w14:textId="7FDAB795" w:rsidR="00E568B2" w:rsidRPr="00E568B2" w:rsidRDefault="00E568B2" w:rsidP="00E568B2">
      <w:pPr>
        <w:rPr>
          <w:rFonts w:ascii="Arial Narrow" w:hAnsi="Arial Narrow"/>
          <w:sz w:val="18"/>
        </w:rPr>
      </w:pPr>
      <w:r w:rsidRPr="00E568B2">
        <w:rPr>
          <w:rFonts w:ascii="Arial Narrow" w:hAnsi="Arial Narrow"/>
          <w:sz w:val="18"/>
        </w:rPr>
        <w:t xml:space="preserve">Wyk. </w:t>
      </w:r>
      <w:r w:rsidR="00B56948">
        <w:rPr>
          <w:rFonts w:ascii="Arial Narrow" w:hAnsi="Arial Narrow"/>
          <w:sz w:val="18"/>
        </w:rPr>
        <w:t>P.Kucharska</w:t>
      </w:r>
      <w:r w:rsidRPr="00E568B2">
        <w:rPr>
          <w:rFonts w:ascii="Arial Narrow" w:hAnsi="Arial Narrow"/>
          <w:sz w:val="18"/>
        </w:rPr>
        <w:t xml:space="preserve"> – tel. 261 417 449</w:t>
      </w:r>
    </w:p>
    <w:p w14:paraId="33EDB55D" w14:textId="3C5D7048" w:rsidR="00C236D3" w:rsidRPr="00E568B2" w:rsidRDefault="00E568B2" w:rsidP="00E568B2">
      <w:pPr>
        <w:rPr>
          <w:rFonts w:ascii="Arial Narrow" w:hAnsi="Arial Narrow"/>
        </w:rPr>
      </w:pPr>
      <w:r w:rsidRPr="00E568B2">
        <w:rPr>
          <w:rFonts w:ascii="Arial Narrow" w:hAnsi="Arial Narrow"/>
          <w:sz w:val="18"/>
        </w:rPr>
        <w:t>Data: 05.01.2024 r.</w:t>
      </w:r>
    </w:p>
    <w:sectPr w:rsidR="00C236D3" w:rsidRPr="00E568B2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34B89" w14:textId="77777777" w:rsidR="00582C3A" w:rsidRDefault="00582C3A">
      <w:r>
        <w:separator/>
      </w:r>
    </w:p>
  </w:endnote>
  <w:endnote w:type="continuationSeparator" w:id="0">
    <w:p w14:paraId="64E0C77A" w14:textId="77777777" w:rsidR="00582C3A" w:rsidRDefault="00582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B3B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CFCD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F7357" w14:textId="77777777" w:rsidR="00960CEB" w:rsidRPr="00986737" w:rsidRDefault="00B5694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291C30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7588CA0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C7EE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1D73C7" w14:textId="77777777" w:rsidR="009F189D" w:rsidRDefault="009F189D">
    <w:pPr>
      <w:pStyle w:val="Stopka"/>
      <w:tabs>
        <w:tab w:val="clear" w:pos="4536"/>
      </w:tabs>
      <w:jc w:val="center"/>
    </w:pPr>
  </w:p>
  <w:p w14:paraId="28EF8F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8591E" w14:textId="77777777" w:rsidR="00582C3A" w:rsidRDefault="00582C3A">
      <w:r>
        <w:separator/>
      </w:r>
    </w:p>
  </w:footnote>
  <w:footnote w:type="continuationSeparator" w:id="0">
    <w:p w14:paraId="0B46FB44" w14:textId="77777777" w:rsidR="00582C3A" w:rsidRDefault="00582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18FAE" w14:textId="77777777" w:rsidR="00E6650F" w:rsidRDefault="00E665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A2991" w14:textId="77777777" w:rsidR="00E6650F" w:rsidRDefault="00E665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DE9E6" w14:textId="77777777" w:rsidR="00E6650F" w:rsidRDefault="00E665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2C3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82C3A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56948"/>
    <w:rsid w:val="00C236D3"/>
    <w:rsid w:val="00C659E2"/>
    <w:rsid w:val="00CB0802"/>
    <w:rsid w:val="00CF7835"/>
    <w:rsid w:val="00D665F5"/>
    <w:rsid w:val="00D7128F"/>
    <w:rsid w:val="00E568B2"/>
    <w:rsid w:val="00E6650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F164DD"/>
  <w15:chartTrackingRefBased/>
  <w15:docId w15:val="{0856DE3A-870F-4934-B8A4-71230B4B6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568B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568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2024-01-05T09:26:00Z</dcterms:created>
  <dcterms:modified xsi:type="dcterms:W3CDTF">2024-01-05T09:26:00Z</dcterms:modified>
</cp:coreProperties>
</file>