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26021" w:rsidRPr="00626021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2602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6021">
        <w:rPr>
          <w:rFonts w:ascii="Arial" w:hAnsi="Arial" w:cs="Arial"/>
        </w:rPr>
        <w:t>Szpital Powiatowy w Limanowej Imienia Miłosierdzia Bożego</w:t>
      </w:r>
    </w:p>
    <w:p w:rsidR="005D05C3" w:rsidRPr="0012157F" w:rsidRDefault="0062602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6021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26021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2602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6021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26021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6021" w:rsidRPr="0012157F" w:rsidTr="00CE42B9">
        <w:tc>
          <w:tcPr>
            <w:tcW w:w="9104" w:type="dxa"/>
            <w:shd w:val="clear" w:color="auto" w:fill="D9D9D9"/>
          </w:tcPr>
          <w:p w:rsidR="00626021" w:rsidRPr="0012157F" w:rsidRDefault="00626021" w:rsidP="00CE42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26021" w:rsidRPr="00094F76" w:rsidRDefault="00626021" w:rsidP="00CE42B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602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26021" w:rsidRPr="004B5FB1" w:rsidRDefault="00626021" w:rsidP="00CE42B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2602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60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ramiennego i stawu kolanowego ujęte w trzech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6021" w:rsidRPr="00A2540E" w:rsidTr="00CE42B9">
        <w:tc>
          <w:tcPr>
            <w:tcW w:w="2269" w:type="dxa"/>
            <w:shd w:val="clear" w:color="auto" w:fill="auto"/>
          </w:tcPr>
          <w:p w:rsidR="00626021" w:rsidRPr="00A2540E" w:rsidRDefault="00626021" w:rsidP="00CE42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6021" w:rsidRPr="00A2540E" w:rsidRDefault="00626021" w:rsidP="00CE42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60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NZ/79/D/P/AC/2023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6021" w:rsidRPr="0062602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341F63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  <w:bookmarkStart w:id="0" w:name="_GoBack"/>
            <w:bookmarkEnd w:id="0"/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260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602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395" w:rsidRDefault="000C6395" w:rsidP="0038231F">
      <w:pPr>
        <w:spacing w:after="0" w:line="240" w:lineRule="auto"/>
      </w:pPr>
      <w:r>
        <w:separator/>
      </w:r>
    </w:p>
  </w:endnote>
  <w:endnote w:type="continuationSeparator" w:id="0">
    <w:p w:rsidR="000C6395" w:rsidRDefault="000C63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21" w:rsidRDefault="006260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1F6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1F6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21" w:rsidRDefault="006260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395" w:rsidRDefault="000C6395" w:rsidP="0038231F">
      <w:pPr>
        <w:spacing w:after="0" w:line="240" w:lineRule="auto"/>
      </w:pPr>
      <w:r>
        <w:separator/>
      </w:r>
    </w:p>
  </w:footnote>
  <w:footnote w:type="continuationSeparator" w:id="0">
    <w:p w:rsidR="000C6395" w:rsidRDefault="000C63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21" w:rsidRDefault="006260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21" w:rsidRDefault="006260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21" w:rsidRDefault="00626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3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395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1F6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26021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93B7DF-8D75-47FD-9A62-B00509D70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68EFE-8786-4741-B31D-0D4636C94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2024-01-04T13:24:00Z</dcterms:created>
  <dcterms:modified xsi:type="dcterms:W3CDTF">2024-01-04T13:24:00Z</dcterms:modified>
</cp:coreProperties>
</file>