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5A5A21" w:rsidP="00A46D52">
      <w:pPr>
        <w:rPr>
          <w:rFonts w:ascii="Arial" w:hAnsi="Arial" w:cs="Arial"/>
          <w:b/>
          <w:bCs/>
          <w:sz w:val="24"/>
          <w:szCs w:val="24"/>
        </w:rPr>
      </w:pPr>
      <w:r w:rsidRPr="005A5A21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5A5A21" w:rsidP="00A46D52">
      <w:pPr>
        <w:rPr>
          <w:rFonts w:ascii="Arial" w:hAnsi="Arial" w:cs="Arial"/>
          <w:sz w:val="24"/>
          <w:szCs w:val="24"/>
        </w:rPr>
      </w:pPr>
      <w:r w:rsidRPr="005A5A21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A5A21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5A5A21" w:rsidP="00A46D52">
      <w:pPr>
        <w:rPr>
          <w:rFonts w:ascii="Arial" w:hAnsi="Arial" w:cs="Arial"/>
          <w:sz w:val="24"/>
          <w:szCs w:val="24"/>
        </w:rPr>
      </w:pPr>
      <w:r w:rsidRPr="005A5A21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A5A21">
        <w:rPr>
          <w:rFonts w:ascii="Arial" w:hAnsi="Arial" w:cs="Arial"/>
          <w:sz w:val="24"/>
          <w:szCs w:val="24"/>
        </w:rPr>
        <w:t>KRAKÓW</w:t>
      </w:r>
    </w:p>
    <w:p w:rsidR="00A46D52" w:rsidRDefault="00A46D52" w:rsidP="00A46D52">
      <w:pPr>
        <w:jc w:val="right"/>
        <w:rPr>
          <w:rFonts w:ascii="Arial" w:hAnsi="Arial" w:cs="Arial"/>
          <w:sz w:val="24"/>
          <w:szCs w:val="24"/>
        </w:rPr>
      </w:pPr>
    </w:p>
    <w:p w:rsidR="00A46D52" w:rsidRPr="00AD45A9" w:rsidRDefault="00A46D52" w:rsidP="00A46D5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5E487A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 xml:space="preserve"> /2024                                                       </w:t>
      </w:r>
      <w:r w:rsidRPr="005A5A21">
        <w:rPr>
          <w:rFonts w:ascii="Arial" w:hAnsi="Arial" w:cs="Arial"/>
          <w:sz w:val="24"/>
          <w:szCs w:val="24"/>
        </w:rPr>
        <w:t>KRAKÓW</w:t>
      </w:r>
      <w:r w:rsidRPr="00AD45A9">
        <w:rPr>
          <w:rFonts w:ascii="Arial" w:hAnsi="Arial" w:cs="Arial"/>
          <w:sz w:val="24"/>
          <w:szCs w:val="24"/>
        </w:rPr>
        <w:t xml:space="preserve"> dnia: </w:t>
      </w:r>
      <w:r w:rsidRPr="005A5A21">
        <w:rPr>
          <w:rFonts w:ascii="Arial" w:hAnsi="Arial" w:cs="Arial"/>
          <w:sz w:val="24"/>
          <w:szCs w:val="24"/>
        </w:rPr>
        <w:t>2024-01-08</w:t>
      </w:r>
    </w:p>
    <w:p w:rsidR="00A46D52" w:rsidRDefault="00A46D52" w:rsidP="00A46D5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:rsidR="00A46D52" w:rsidRDefault="00A46D52" w:rsidP="00A46D5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</w:p>
    <w:p w:rsidR="00843A88" w:rsidRPr="00AD45A9" w:rsidRDefault="00843A88" w:rsidP="00A46D5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A46D52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A46D5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A46D5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A46D52" w:rsidRDefault="005A5A21" w:rsidP="00A46D5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6D52">
              <w:rPr>
                <w:rFonts w:ascii="Arial" w:hAnsi="Arial" w:cs="Arial"/>
                <w:b/>
                <w:bCs/>
                <w:sz w:val="24"/>
                <w:szCs w:val="24"/>
              </w:rPr>
              <w:t>Przebudowa budynków dydaktycznych nr BCDE</w:t>
            </w:r>
            <w:r w:rsidR="00A46D52" w:rsidRPr="00A46D5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A46D52">
              <w:rPr>
                <w:rFonts w:ascii="Arial" w:hAnsi="Arial" w:cs="Arial"/>
                <w:b/>
                <w:bCs/>
                <w:sz w:val="24"/>
                <w:szCs w:val="24"/>
              </w:rPr>
              <w:t>z  dostosowaniem do wymagań przeciwpożarowych</w:t>
            </w:r>
            <w:r w:rsidR="004E4B64" w:rsidRPr="00A46D52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5A5A21" w:rsidRPr="004E4B64" w:rsidTr="004E7762">
        <w:tc>
          <w:tcPr>
            <w:tcW w:w="2269" w:type="dxa"/>
            <w:shd w:val="clear" w:color="auto" w:fill="auto"/>
          </w:tcPr>
          <w:p w:rsidR="005A5A21" w:rsidRPr="004E4B64" w:rsidRDefault="005A5A21" w:rsidP="00A46D5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5A21" w:rsidRPr="004E4B64" w:rsidRDefault="005A5A21" w:rsidP="00A46D5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5A21">
              <w:rPr>
                <w:rFonts w:ascii="Arial" w:hAnsi="Arial" w:cs="Arial"/>
                <w:bCs/>
                <w:sz w:val="24"/>
                <w:szCs w:val="24"/>
              </w:rPr>
              <w:t>KA-2/136/2023</w:t>
            </w:r>
          </w:p>
        </w:tc>
      </w:tr>
    </w:tbl>
    <w:p w:rsidR="004E4B64" w:rsidRPr="00AD45A9" w:rsidRDefault="004E4B64" w:rsidP="00A46D5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A46D52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</w:t>
            </w:r>
            <w:bookmarkStart w:id="0" w:name="_GoBack"/>
            <w:bookmarkEnd w:id="0"/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A TREŚCI SWZ</w:t>
            </w:r>
          </w:p>
        </w:tc>
      </w:tr>
    </w:tbl>
    <w:p w:rsidR="0012774F" w:rsidRPr="00E935D6" w:rsidRDefault="00520165" w:rsidP="00A46D52">
      <w:pPr>
        <w:spacing w:before="600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A5A21" w:rsidRPr="005A5A2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A5A21" w:rsidRPr="005A5A21">
        <w:rPr>
          <w:rFonts w:ascii="Arial" w:hAnsi="Arial" w:cs="Arial"/>
          <w:sz w:val="24"/>
          <w:szCs w:val="24"/>
        </w:rPr>
        <w:t>(</w:t>
      </w:r>
      <w:proofErr w:type="spellStart"/>
      <w:r w:rsidR="005A5A21" w:rsidRPr="005A5A21">
        <w:rPr>
          <w:rFonts w:ascii="Arial" w:hAnsi="Arial" w:cs="Arial"/>
          <w:sz w:val="24"/>
          <w:szCs w:val="24"/>
        </w:rPr>
        <w:t>t.j</w:t>
      </w:r>
      <w:proofErr w:type="spellEnd"/>
      <w:r w:rsidR="005A5A21" w:rsidRPr="005A5A21">
        <w:rPr>
          <w:rFonts w:ascii="Arial" w:hAnsi="Arial" w:cs="Arial"/>
          <w:sz w:val="24"/>
          <w:szCs w:val="24"/>
        </w:rPr>
        <w:t>. Dz. U. z 2023r. poz. 1605</w:t>
      </w:r>
      <w:r w:rsidR="00FA7CA0">
        <w:rPr>
          <w:rFonts w:ascii="Arial" w:hAnsi="Arial" w:cs="Arial"/>
          <w:sz w:val="24"/>
          <w:szCs w:val="24"/>
        </w:rPr>
        <w:t xml:space="preserve"> ze zm.</w:t>
      </w:r>
      <w:r w:rsidR="005A5A21" w:rsidRPr="005A5A21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</w:t>
      </w:r>
      <w:r w:rsidR="00FA7CA0">
        <w:rPr>
          <w:rFonts w:ascii="Arial" w:hAnsi="Arial" w:cs="Arial"/>
          <w:sz w:val="24"/>
          <w:szCs w:val="24"/>
        </w:rPr>
        <w:t>nia</w:t>
      </w:r>
      <w:r w:rsidR="00BE7BFD" w:rsidRPr="00E935D6">
        <w:rPr>
          <w:rFonts w:ascii="Arial" w:hAnsi="Arial" w:cs="Arial"/>
          <w:sz w:val="24"/>
          <w:szCs w:val="24"/>
        </w:rPr>
        <w:t xml:space="preserve">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5A21" w:rsidRPr="00AC4767" w:rsidTr="00A46D52">
        <w:trPr>
          <w:trHeight w:val="1882"/>
        </w:trPr>
        <w:tc>
          <w:tcPr>
            <w:tcW w:w="9356" w:type="dxa"/>
            <w:shd w:val="clear" w:color="auto" w:fill="auto"/>
          </w:tcPr>
          <w:p w:rsidR="00A46D52" w:rsidRDefault="00A46D52" w:rsidP="00A46D52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A5A21" w:rsidRPr="00AC4767" w:rsidRDefault="005A5A21" w:rsidP="00A46D52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4767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5A5A21" w:rsidRPr="00AC4767" w:rsidRDefault="005A5A21" w:rsidP="00A46D5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C4767">
              <w:rPr>
                <w:rFonts w:ascii="Arial" w:hAnsi="Arial" w:cs="Arial"/>
                <w:sz w:val="24"/>
                <w:szCs w:val="24"/>
              </w:rPr>
              <w:t>Część pierwsza obejmuje wykonanie obudów słupów stalowych do odporności R120. Jaka jest długość i średnica słupów? Przedmiar wskazuje tylko ich ilość.</w:t>
            </w:r>
          </w:p>
          <w:p w:rsidR="005A5A21" w:rsidRPr="00AC4767" w:rsidRDefault="005A5A21" w:rsidP="00A46D52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A5A21" w:rsidRPr="00AC4767" w:rsidRDefault="00A750DC" w:rsidP="00A46D52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C4767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5A5A21" w:rsidRPr="00AC4767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5A5A21" w:rsidRPr="00AC4767" w:rsidRDefault="005A5A21" w:rsidP="00A46D52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C4767" w:rsidRPr="00AC4767" w:rsidRDefault="00AC4767" w:rsidP="00AC4767">
      <w:pPr>
        <w:rPr>
          <w:rFonts w:ascii="Arial" w:hAnsi="Arial" w:cs="Arial"/>
          <w:sz w:val="24"/>
          <w:szCs w:val="24"/>
          <w:lang w:eastAsia="en-US"/>
        </w:rPr>
      </w:pPr>
      <w:r w:rsidRPr="00AC4767">
        <w:rPr>
          <w:rFonts w:ascii="Arial" w:hAnsi="Arial" w:cs="Arial"/>
          <w:sz w:val="24"/>
          <w:szCs w:val="24"/>
          <w:lang w:eastAsia="en-US"/>
        </w:rPr>
        <w:t>W</w:t>
      </w:r>
      <w:r w:rsidRPr="00AC4767">
        <w:rPr>
          <w:rFonts w:ascii="Arial" w:hAnsi="Arial" w:cs="Arial"/>
          <w:sz w:val="24"/>
          <w:szCs w:val="24"/>
          <w:lang w:eastAsia="en-US"/>
        </w:rPr>
        <w:t xml:space="preserve"> wyciągu z dokumentacji technicznej, który jest załączony do SWZ słupy te są opisane jako:</w:t>
      </w:r>
    </w:p>
    <w:p w:rsidR="00AC4767" w:rsidRPr="00AC4767" w:rsidRDefault="00AC4767" w:rsidP="00AC4767">
      <w:pPr>
        <w:rPr>
          <w:rFonts w:ascii="Arial" w:hAnsi="Arial" w:cs="Arial"/>
          <w:sz w:val="24"/>
          <w:szCs w:val="24"/>
          <w:lang w:eastAsia="en-US"/>
        </w:rPr>
      </w:pPr>
      <w:r w:rsidRPr="00AC4767">
        <w:rPr>
          <w:rFonts w:ascii="Arial" w:hAnsi="Arial" w:cs="Arial"/>
          <w:sz w:val="24"/>
          <w:szCs w:val="24"/>
          <w:lang w:eastAsia="en-US"/>
        </w:rPr>
        <w:t>-CHS D:406,4x25mm L:4,4m</w:t>
      </w:r>
    </w:p>
    <w:p w:rsidR="00AC4767" w:rsidRPr="00AC4767" w:rsidRDefault="00AC4767" w:rsidP="00AC4767">
      <w:pPr>
        <w:rPr>
          <w:rFonts w:ascii="Arial" w:hAnsi="Arial" w:cs="Arial"/>
          <w:sz w:val="24"/>
          <w:szCs w:val="24"/>
          <w:lang w:eastAsia="en-US"/>
        </w:rPr>
      </w:pPr>
      <w:r w:rsidRPr="00AC4767">
        <w:rPr>
          <w:rFonts w:ascii="Arial" w:hAnsi="Arial" w:cs="Arial"/>
          <w:sz w:val="24"/>
          <w:szCs w:val="24"/>
          <w:lang w:eastAsia="en-US"/>
        </w:rPr>
        <w:t>-CHS D:219,1X16mm L:4,6m</w:t>
      </w:r>
    </w:p>
    <w:p w:rsidR="00AC4767" w:rsidRDefault="00AC4767" w:rsidP="00AC4767">
      <w:pPr>
        <w:rPr>
          <w:lang w:eastAsia="en-US"/>
        </w:rPr>
      </w:pPr>
    </w:p>
    <w:p w:rsidR="00BE7BFD" w:rsidRPr="00E935D6" w:rsidRDefault="00BE7BFD" w:rsidP="00A46D52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D4D" w:rsidRDefault="00C05D4D">
      <w:r>
        <w:separator/>
      </w:r>
    </w:p>
  </w:endnote>
  <w:endnote w:type="continuationSeparator" w:id="0">
    <w:p w:rsidR="00C05D4D" w:rsidRDefault="00C05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D4D" w:rsidRDefault="00C05D4D">
      <w:r>
        <w:separator/>
      </w:r>
    </w:p>
  </w:footnote>
  <w:footnote w:type="continuationSeparator" w:id="0">
    <w:p w:rsidR="00C05D4D" w:rsidRDefault="00C05D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21" w:rsidRDefault="005A5A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21" w:rsidRDefault="005A5A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5A21" w:rsidRDefault="005A5A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D4D"/>
    <w:rsid w:val="00031374"/>
    <w:rsid w:val="00065B38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A5A21"/>
    <w:rsid w:val="005B1B08"/>
    <w:rsid w:val="005E487A"/>
    <w:rsid w:val="00632C3C"/>
    <w:rsid w:val="00662BDB"/>
    <w:rsid w:val="006A5DF1"/>
    <w:rsid w:val="006B7198"/>
    <w:rsid w:val="006C0501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46D52"/>
    <w:rsid w:val="00A750DC"/>
    <w:rsid w:val="00A905AC"/>
    <w:rsid w:val="00AC4767"/>
    <w:rsid w:val="00BA6584"/>
    <w:rsid w:val="00BE7BFD"/>
    <w:rsid w:val="00C05D4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7CA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4D95C2"/>
  <w15:chartTrackingRefBased/>
  <w15:docId w15:val="{0E954F40-FBD6-487E-B3EB-603BAEA87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137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9</cp:revision>
  <cp:lastPrinted>2024-01-08T12:45:00Z</cp:lastPrinted>
  <dcterms:created xsi:type="dcterms:W3CDTF">2024-01-08T12:16:00Z</dcterms:created>
  <dcterms:modified xsi:type="dcterms:W3CDTF">2024-01-08T12:47:00Z</dcterms:modified>
</cp:coreProperties>
</file>