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BA7A8" w14:textId="77777777" w:rsidR="00B639E0" w:rsidRDefault="00B639E0" w:rsidP="00B639E0">
      <w:pPr>
        <w:pStyle w:val="Nagwek4"/>
        <w:rPr>
          <w:bCs/>
          <w:i w:val="0"/>
          <w:szCs w:val="24"/>
        </w:rPr>
      </w:pPr>
      <w:r w:rsidRPr="00015A88">
        <w:rPr>
          <w:bCs/>
          <w:i w:val="0"/>
          <w:szCs w:val="24"/>
        </w:rPr>
        <w:t>Załącznik nr</w:t>
      </w:r>
      <w:r w:rsidRPr="00015A88">
        <w:rPr>
          <w:b/>
          <w:bCs/>
          <w:i w:val="0"/>
          <w:szCs w:val="24"/>
        </w:rPr>
        <w:t xml:space="preserve"> </w:t>
      </w:r>
      <w:r w:rsidR="00E8419D" w:rsidRPr="00015A88">
        <w:rPr>
          <w:bCs/>
          <w:i w:val="0"/>
          <w:szCs w:val="24"/>
        </w:rPr>
        <w:t>2</w:t>
      </w:r>
      <w:r w:rsidR="008D0201">
        <w:rPr>
          <w:bCs/>
          <w:i w:val="0"/>
          <w:szCs w:val="24"/>
        </w:rPr>
        <w:t xml:space="preserve"> do SWZ</w:t>
      </w:r>
    </w:p>
    <w:p w14:paraId="64DBB145" w14:textId="74FFF2D1" w:rsidR="008D0201" w:rsidRPr="008D0201" w:rsidRDefault="008D0201" w:rsidP="008D0201">
      <w:pPr>
        <w:rPr>
          <w:rFonts w:ascii="Times New Roman" w:hAnsi="Times New Roman" w:cs="Times New Roman"/>
        </w:rPr>
      </w:pPr>
      <w:r w:rsidRPr="008D0201">
        <w:rPr>
          <w:rFonts w:ascii="Times New Roman" w:hAnsi="Times New Roman" w:cs="Times New Roman"/>
        </w:rPr>
        <w:t>Znak sprawy : KA-2/</w:t>
      </w:r>
      <w:r w:rsidR="00500291">
        <w:rPr>
          <w:rFonts w:ascii="Times New Roman" w:hAnsi="Times New Roman" w:cs="Times New Roman"/>
        </w:rPr>
        <w:t>003</w:t>
      </w:r>
      <w:r w:rsidRPr="008D0201">
        <w:rPr>
          <w:rFonts w:ascii="Times New Roman" w:hAnsi="Times New Roman" w:cs="Times New Roman"/>
        </w:rPr>
        <w:t>/202</w:t>
      </w:r>
      <w:r w:rsidR="00500291">
        <w:rPr>
          <w:rFonts w:ascii="Times New Roman" w:hAnsi="Times New Roman" w:cs="Times New Roman"/>
        </w:rPr>
        <w:t>4</w:t>
      </w:r>
    </w:p>
    <w:p w14:paraId="5B2C8AB8" w14:textId="77777777" w:rsidR="00B04206" w:rsidRPr="00015A88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D288D6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5D86B55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3A9A83CE" w14:textId="77777777" w:rsidR="00EF47EE" w:rsidRPr="00015A8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15A88">
        <w:rPr>
          <w:rFonts w:ascii="Times New Roman" w:hAnsi="Times New Roman" w:cs="Times New Roman"/>
          <w:sz w:val="24"/>
        </w:rPr>
        <w:t>OFERTA</w:t>
      </w:r>
    </w:p>
    <w:p w14:paraId="54BF4D34" w14:textId="77777777" w:rsidR="00EF47EE" w:rsidRPr="00015A88" w:rsidRDefault="00EF47EE" w:rsidP="00EF47EE">
      <w:pPr>
        <w:rPr>
          <w:rFonts w:ascii="Times New Roman" w:hAnsi="Times New Roman" w:cs="Times New Roman"/>
        </w:rPr>
      </w:pPr>
    </w:p>
    <w:p w14:paraId="4A0195C9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Nazwa</w:t>
      </w:r>
      <w:r w:rsidR="00D2448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</w:t>
      </w:r>
      <w:r w:rsidR="00D24480" w:rsidRPr="00015A88">
        <w:rPr>
          <w:rFonts w:ascii="Times New Roman" w:hAnsi="Times New Roman" w:cs="Times New Roman"/>
        </w:rPr>
        <w:t>(</w:t>
      </w:r>
      <w:r w:rsidRPr="00015A88">
        <w:rPr>
          <w:rFonts w:ascii="Times New Roman" w:hAnsi="Times New Roman" w:cs="Times New Roman"/>
        </w:rPr>
        <w:t>Wykonawcy lub Wykonawców w przypadku oferty wspólnej</w:t>
      </w:r>
      <w:r w:rsidR="00D24480" w:rsidRPr="00015A88">
        <w:rPr>
          <w:rFonts w:ascii="Times New Roman" w:hAnsi="Times New Roman" w:cs="Times New Roman"/>
        </w:rPr>
        <w:t>)</w:t>
      </w:r>
      <w:r w:rsidR="00815C90" w:rsidRPr="00015A88">
        <w:rPr>
          <w:rStyle w:val="Odwoanieprzypisudolnego"/>
          <w:rFonts w:ascii="Times New Roman" w:hAnsi="Times New Roman" w:cs="Times New Roman"/>
        </w:rPr>
        <w:footnoteReference w:id="1"/>
      </w:r>
      <w:r w:rsidRPr="00015A88">
        <w:rPr>
          <w:rFonts w:ascii="Times New Roman" w:hAnsi="Times New Roman" w:cs="Times New Roman"/>
        </w:rPr>
        <w:t>:</w:t>
      </w:r>
    </w:p>
    <w:p w14:paraId="39DC2E51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15A88">
        <w:rPr>
          <w:rFonts w:ascii="Times New Roman" w:hAnsi="Times New Roman" w:cs="Times New Roman"/>
        </w:rPr>
        <w:t>.............................</w:t>
      </w:r>
    </w:p>
    <w:p w14:paraId="4EE99B4A" w14:textId="77777777" w:rsidR="00B639E0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Adres: ul. .....................</w:t>
      </w:r>
      <w:r w:rsidR="00B639E0" w:rsidRPr="00015A88">
        <w:rPr>
          <w:rFonts w:ascii="Times New Roman" w:hAnsi="Times New Roman" w:cs="Times New Roman"/>
        </w:rPr>
        <w:t>...............</w:t>
      </w:r>
      <w:r w:rsidRPr="00015A88">
        <w:rPr>
          <w:rFonts w:ascii="Times New Roman" w:hAnsi="Times New Roman" w:cs="Times New Roman"/>
        </w:rPr>
        <w:t>.............kod pocztowy</w:t>
      </w:r>
      <w:r w:rsidR="00A23458" w:rsidRPr="00015A88">
        <w:rPr>
          <w:rFonts w:ascii="Times New Roman" w:hAnsi="Times New Roman" w:cs="Times New Roman"/>
        </w:rPr>
        <w:t>:</w:t>
      </w:r>
      <w:r w:rsidR="00B639E0" w:rsidRPr="00015A88">
        <w:rPr>
          <w:rFonts w:ascii="Times New Roman" w:hAnsi="Times New Roman" w:cs="Times New Roman"/>
        </w:rPr>
        <w:t>……………………</w:t>
      </w:r>
    </w:p>
    <w:p w14:paraId="72F732C2" w14:textId="77777777" w:rsidR="00902B46" w:rsidRPr="00015A8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m</w:t>
      </w:r>
      <w:r w:rsidR="00902B46" w:rsidRPr="00015A88">
        <w:rPr>
          <w:rFonts w:ascii="Times New Roman" w:hAnsi="Times New Roman" w:cs="Times New Roman"/>
        </w:rPr>
        <w:t>iasto</w:t>
      </w:r>
      <w:r w:rsidRPr="00015A88">
        <w:rPr>
          <w:rFonts w:ascii="Times New Roman" w:hAnsi="Times New Roman" w:cs="Times New Roman"/>
        </w:rPr>
        <w:t>:     ................................................</w:t>
      </w:r>
      <w:r w:rsidR="00902B46" w:rsidRPr="00015A88">
        <w:rPr>
          <w:rFonts w:ascii="Times New Roman" w:hAnsi="Times New Roman" w:cs="Times New Roman"/>
        </w:rPr>
        <w:t>województwo: ……………………..</w:t>
      </w:r>
    </w:p>
    <w:p w14:paraId="10632441" w14:textId="77777777" w:rsidR="001B5227" w:rsidRPr="00015A88" w:rsidRDefault="001B5227" w:rsidP="001B5227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 xml:space="preserve">Osoba do kontaktu: ..............................................................         </w:t>
      </w:r>
    </w:p>
    <w:p w14:paraId="46729B1E" w14:textId="77777777" w:rsidR="00B12D3B" w:rsidRPr="00015A8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tel.</w:t>
      </w:r>
      <w:r w:rsidR="001B5227" w:rsidRPr="00015A88">
        <w:rPr>
          <w:rFonts w:ascii="Times New Roman" w:hAnsi="Times New Roman" w:cs="Times New Roman"/>
        </w:rPr>
        <w:t>/fax</w:t>
      </w:r>
      <w:r w:rsidR="00B639E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</w:t>
      </w:r>
      <w:r w:rsidR="00B639E0"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>.....</w:t>
      </w:r>
      <w:r w:rsidR="00B639E0" w:rsidRPr="00015A88">
        <w:rPr>
          <w:rFonts w:ascii="Times New Roman" w:hAnsi="Times New Roman" w:cs="Times New Roman"/>
        </w:rPr>
        <w:t>.</w:t>
      </w:r>
      <w:r w:rsidRPr="00015A88">
        <w:rPr>
          <w:rFonts w:ascii="Times New Roman" w:hAnsi="Times New Roman" w:cs="Times New Roman"/>
        </w:rPr>
        <w:t>..</w:t>
      </w:r>
      <w:r w:rsidR="00B12D3B" w:rsidRPr="00015A88">
        <w:rPr>
          <w:rFonts w:ascii="Times New Roman" w:hAnsi="Times New Roman" w:cs="Times New Roman"/>
        </w:rPr>
        <w:t>.............................</w:t>
      </w:r>
      <w:r w:rsidRPr="00015A88">
        <w:rPr>
          <w:rFonts w:ascii="Times New Roman" w:hAnsi="Times New Roman" w:cs="Times New Roman"/>
        </w:rPr>
        <w:t>.........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 xml:space="preserve">         </w:t>
      </w:r>
    </w:p>
    <w:p w14:paraId="35B5AF02" w14:textId="77777777" w:rsidR="00902B46" w:rsidRPr="00015A8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e-mail: ...........</w:t>
      </w:r>
      <w:r w:rsidR="00B12D3B" w:rsidRPr="00015A88">
        <w:rPr>
          <w:rFonts w:ascii="Times New Roman" w:hAnsi="Times New Roman" w:cs="Times New Roman"/>
        </w:rPr>
        <w:t>.......</w:t>
      </w:r>
      <w:r w:rsidRPr="00015A88">
        <w:rPr>
          <w:rFonts w:ascii="Times New Roman" w:hAnsi="Times New Roman" w:cs="Times New Roman"/>
        </w:rPr>
        <w:t>.....................................</w:t>
      </w:r>
      <w:r w:rsidR="00902B46" w:rsidRPr="00015A88">
        <w:rPr>
          <w:rFonts w:ascii="Times New Roman" w:hAnsi="Times New Roman" w:cs="Times New Roman"/>
        </w:rPr>
        <w:t>na który zamawiający ma przesyłać korespondencję</w:t>
      </w:r>
    </w:p>
    <w:p w14:paraId="1607A2CA" w14:textId="77777777" w:rsidR="00902B46" w:rsidRPr="00015A8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15A88">
        <w:rPr>
          <w:rFonts w:ascii="Times New Roman" w:eastAsia="MS Mincho" w:hAnsi="Times New Roman" w:cs="Times New Roman"/>
        </w:rPr>
        <w:t>NIP: ..............................................., REGON: ..................................</w:t>
      </w:r>
    </w:p>
    <w:p w14:paraId="3DFCE8AA" w14:textId="77777777" w:rsidR="00B639E0" w:rsidRPr="00015A88" w:rsidRDefault="00B639E0">
      <w:pPr>
        <w:ind w:left="567"/>
        <w:jc w:val="both"/>
        <w:rPr>
          <w:rFonts w:ascii="Times New Roman" w:hAnsi="Times New Roman" w:cs="Times New Roman"/>
        </w:rPr>
      </w:pPr>
    </w:p>
    <w:p w14:paraId="2A768DF6" w14:textId="77777777" w:rsidR="001B5227" w:rsidRPr="00015A88" w:rsidRDefault="002D6B17" w:rsidP="00BA65A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15A88">
        <w:rPr>
          <w:sz w:val="24"/>
          <w:szCs w:val="24"/>
        </w:rPr>
        <w:t xml:space="preserve">W odpowiedzi na ogłoszenie </w:t>
      </w:r>
      <w:r w:rsidR="00B04206" w:rsidRPr="00015A88">
        <w:rPr>
          <w:sz w:val="24"/>
          <w:szCs w:val="24"/>
        </w:rPr>
        <w:t>do postępowania prowadzonego w trybie</w:t>
      </w:r>
      <w:r w:rsidR="00930F5C" w:rsidRPr="00015A88">
        <w:rPr>
          <w:sz w:val="24"/>
          <w:szCs w:val="24"/>
        </w:rPr>
        <w:t xml:space="preserve"> </w:t>
      </w:r>
      <w:r w:rsidR="00CF5ACC" w:rsidRPr="00015A88">
        <w:rPr>
          <w:sz w:val="24"/>
          <w:szCs w:val="24"/>
        </w:rPr>
        <w:t>podstawowy</w:t>
      </w:r>
      <w:r w:rsidR="003F5FEC" w:rsidRPr="00015A88">
        <w:rPr>
          <w:sz w:val="24"/>
          <w:szCs w:val="24"/>
        </w:rPr>
        <w:t>m</w:t>
      </w:r>
      <w:r w:rsidR="00015A88">
        <w:rPr>
          <w:sz w:val="24"/>
          <w:szCs w:val="24"/>
        </w:rPr>
        <w:t xml:space="preserve"> </w:t>
      </w:r>
      <w:r w:rsidR="00040674" w:rsidRPr="00015A88">
        <w:rPr>
          <w:sz w:val="24"/>
          <w:szCs w:val="24"/>
        </w:rPr>
        <w:t xml:space="preserve"> </w:t>
      </w:r>
      <w:r w:rsidR="00B639E0" w:rsidRPr="00015A88">
        <w:rPr>
          <w:sz w:val="24"/>
          <w:szCs w:val="24"/>
        </w:rPr>
        <w:t>pn.</w:t>
      </w:r>
      <w:r w:rsidR="00B04206" w:rsidRPr="00015A88">
        <w:rPr>
          <w:sz w:val="24"/>
          <w:szCs w:val="24"/>
        </w:rPr>
        <w:t>:</w:t>
      </w:r>
    </w:p>
    <w:p w14:paraId="2130E5CB" w14:textId="6C4FA201"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  <w:bookmarkStart w:id="0" w:name="_Hlk88203243"/>
      <w:bookmarkStart w:id="1" w:name="_GoBack"/>
      <w:r w:rsidRPr="00015A88">
        <w:rPr>
          <w:rFonts w:ascii="Times New Roman" w:hAnsi="Times New Roman" w:cs="Times New Roman"/>
          <w:b/>
        </w:rPr>
        <w:t>Z</w:t>
      </w:r>
      <w:r w:rsidRPr="00015A88">
        <w:rPr>
          <w:rFonts w:ascii="Times New Roman" w:hAnsi="Times New Roman" w:cs="Times New Roman"/>
          <w:b/>
          <w:bCs/>
        </w:rPr>
        <w:t xml:space="preserve">apewnienie dostępu do obiektów i usług </w:t>
      </w:r>
      <w:proofErr w:type="spellStart"/>
      <w:r w:rsidRPr="00015A88">
        <w:rPr>
          <w:rFonts w:ascii="Times New Roman" w:hAnsi="Times New Roman" w:cs="Times New Roman"/>
          <w:b/>
          <w:bCs/>
        </w:rPr>
        <w:t>rekreacyjno</w:t>
      </w:r>
      <w:proofErr w:type="spellEnd"/>
      <w:r w:rsidRPr="00015A88">
        <w:rPr>
          <w:rFonts w:ascii="Times New Roman" w:hAnsi="Times New Roman" w:cs="Times New Roman"/>
          <w:b/>
          <w:bCs/>
        </w:rPr>
        <w:t xml:space="preserve"> - sportowych na podstawie </w:t>
      </w:r>
      <w:r w:rsidRPr="001518E2">
        <w:rPr>
          <w:rFonts w:ascii="Times New Roman" w:hAnsi="Times New Roman" w:cs="Times New Roman"/>
          <w:b/>
          <w:bCs/>
        </w:rPr>
        <w:t xml:space="preserve">imiennych </w:t>
      </w:r>
      <w:r w:rsidR="001518E2" w:rsidRPr="001518E2">
        <w:rPr>
          <w:rFonts w:ascii="Times New Roman" w:hAnsi="Times New Roman" w:cs="Times New Roman"/>
          <w:b/>
          <w:bCs/>
        </w:rPr>
        <w:t>karnetów abonamentowych</w:t>
      </w:r>
      <w:r w:rsidR="0099012C" w:rsidRPr="001518E2">
        <w:rPr>
          <w:rFonts w:ascii="Times New Roman" w:hAnsi="Times New Roman" w:cs="Times New Roman"/>
          <w:b/>
          <w:bCs/>
        </w:rPr>
        <w:t xml:space="preserve"> </w:t>
      </w:r>
      <w:r w:rsidRPr="001518E2">
        <w:rPr>
          <w:rFonts w:ascii="Times New Roman" w:hAnsi="Times New Roman" w:cs="Times New Roman"/>
          <w:b/>
          <w:bCs/>
        </w:rPr>
        <w:t xml:space="preserve">dla </w:t>
      </w:r>
      <w:r w:rsidRPr="001518E2">
        <w:rPr>
          <w:rFonts w:ascii="Times New Roman" w:hAnsi="Times New Roman" w:cs="Times New Roman"/>
          <w:b/>
        </w:rPr>
        <w:t>pracowników, emerytów, rencistów</w:t>
      </w:r>
      <w:r w:rsidRPr="00015A88">
        <w:rPr>
          <w:rFonts w:ascii="Times New Roman" w:hAnsi="Times New Roman" w:cs="Times New Roman"/>
          <w:b/>
        </w:rPr>
        <w:t xml:space="preserve"> Politechniki Krakowskiej oraz członków ich rodzin na terenie całej Polski</w:t>
      </w:r>
      <w:bookmarkEnd w:id="1"/>
      <w:r w:rsidR="00015A88">
        <w:rPr>
          <w:rFonts w:ascii="Times New Roman" w:hAnsi="Times New Roman" w:cs="Times New Roman"/>
          <w:b/>
        </w:rPr>
        <w:t xml:space="preserve"> :</w:t>
      </w:r>
    </w:p>
    <w:p w14:paraId="6BEC64E6" w14:textId="77777777"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</w:p>
    <w:bookmarkEnd w:id="0"/>
    <w:p w14:paraId="66E7C8AF" w14:textId="77777777" w:rsidR="001B5227" w:rsidRDefault="001B5227" w:rsidP="001B5227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Oferujemy wykonanie zamówienia za cenę :</w:t>
      </w:r>
    </w:p>
    <w:p w14:paraId="650AC899" w14:textId="77777777" w:rsidR="00515A5A" w:rsidRDefault="00515A5A" w:rsidP="00515A5A">
      <w:pPr>
        <w:ind w:left="720"/>
        <w:jc w:val="both"/>
        <w:rPr>
          <w:rFonts w:ascii="Times New Roman" w:hAnsi="Times New Roman" w:cs="Times New Roman"/>
        </w:rPr>
      </w:pPr>
    </w:p>
    <w:tbl>
      <w:tblPr>
        <w:tblW w:w="963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2901"/>
        <w:gridCol w:w="699"/>
        <w:gridCol w:w="1002"/>
        <w:gridCol w:w="1438"/>
        <w:gridCol w:w="1200"/>
        <w:gridCol w:w="1898"/>
      </w:tblGrid>
      <w:tr w:rsidR="00515A5A" w:rsidRPr="000E2072" w14:paraId="45A40E82" w14:textId="77777777" w:rsidTr="00032A49">
        <w:trPr>
          <w:trHeight w:val="510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BE8C6B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1DC1DB" w14:textId="707BE618" w:rsidR="00515A5A" w:rsidRPr="000E20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Rodzaj </w:t>
            </w:r>
            <w:r w:rsidR="0099012C"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karnetu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2D85B" w14:textId="6D28084B" w:rsidR="00515A5A" w:rsidRPr="000E20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3072F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Cena jedn. brutto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474DAB" w14:textId="77777777" w:rsidR="00515A5A" w:rsidRPr="000E2072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Wartość miesięczna</w:t>
            </w:r>
            <w:r w:rsidR="00515A5A" w:rsidRPr="000E20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7B90C8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Ilość miesięcy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E2591" w14:textId="77777777" w:rsidR="00515A5A" w:rsidRPr="000E2072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2072">
              <w:rPr>
                <w:rFonts w:ascii="Times New Roman" w:hAnsi="Times New Roman" w:cs="Times New Roman"/>
                <w:b/>
                <w:bCs/>
                <w:color w:val="000000"/>
              </w:rPr>
              <w:t>Wartość</w:t>
            </w:r>
            <w:r w:rsidR="00515A5A" w:rsidRPr="000E20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umowy brutto</w:t>
            </w:r>
          </w:p>
        </w:tc>
      </w:tr>
      <w:tr w:rsidR="00515A5A" w:rsidRPr="000E2072" w14:paraId="714C341F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CD5B1B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2CF864" w14:textId="77777777" w:rsidR="00515A5A" w:rsidRPr="000E20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Pracownik, emeryt, rencista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20F83" w14:textId="2717F46F" w:rsidR="00515A5A" w:rsidRPr="000E2072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7</w:t>
            </w:r>
            <w:r w:rsidR="00D77022" w:rsidRPr="000E2072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9DFBE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95CFA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0E4AB" w14:textId="2B3E5991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  <w:r w:rsidR="006859F6" w:rsidRPr="000E20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16C15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E2072" w14:paraId="659DC2E8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7888F1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2A4CD0" w14:textId="77777777" w:rsidR="00515A5A" w:rsidRPr="000E20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Osoba towarzysząca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7112" w14:textId="3E91A60E" w:rsidR="00515A5A" w:rsidRPr="000E2072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  <w:r w:rsidR="00D77022" w:rsidRPr="000E2072">
              <w:rPr>
                <w:rFonts w:ascii="Times New Roman" w:hAnsi="Times New Roman" w:cs="Times New Roman"/>
                <w:color w:val="000000"/>
              </w:rPr>
              <w:t>4</w:t>
            </w:r>
            <w:r w:rsidRPr="000E207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BB182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58657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FA7B4" w14:textId="77F5C54A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  <w:r w:rsidR="006859F6" w:rsidRPr="000E20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14DAD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E2072" w14:paraId="6A10B52D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4B2F0C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58C75D" w14:textId="77777777" w:rsidR="00515A5A" w:rsidRPr="000E20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 w:rsidRPr="000E2072">
              <w:rPr>
                <w:rFonts w:ascii="Times New Roman" w:hAnsi="Times New Roman" w:cs="Times New Roman"/>
                <w:color w:val="000000"/>
              </w:rPr>
              <w:t>od</w:t>
            </w:r>
            <w:r w:rsidRPr="000E2072"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 w:rsidRPr="000E2072">
              <w:rPr>
                <w:rFonts w:ascii="Times New Roman" w:hAnsi="Times New Roman" w:cs="Times New Roman"/>
                <w:color w:val="000000"/>
              </w:rPr>
              <w:t>6 do 26 lat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4F2C1" w14:textId="77777777" w:rsidR="00515A5A" w:rsidRPr="000E2072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1CA40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8E7EB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E60726" w14:textId="24413EB4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  <w:r w:rsidR="006859F6" w:rsidRPr="000E20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D227D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E2072" w14:paraId="3275FDC7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038027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582BDE" w14:textId="77777777" w:rsidR="00515A5A" w:rsidRPr="000E20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 xml:space="preserve">Dziecko do lat 15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79300" w14:textId="49F83761" w:rsidR="00515A5A" w:rsidRPr="000E2072" w:rsidRDefault="00E50B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2</w:t>
            </w:r>
            <w:r w:rsidR="00D77022" w:rsidRPr="000E20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F5F69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C1504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2EF412" w14:textId="42ABC2F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  <w:r w:rsidR="006859F6" w:rsidRPr="000E20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64A87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E2072" w14:paraId="6EE490DC" w14:textId="77777777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581DF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44C43" w14:textId="77777777" w:rsidR="00515A5A" w:rsidRPr="000E20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 w:rsidRPr="000E2072">
              <w:rPr>
                <w:rFonts w:ascii="Times New Roman" w:hAnsi="Times New Roman" w:cs="Times New Roman"/>
                <w:color w:val="000000"/>
              </w:rPr>
              <w:t>do</w:t>
            </w:r>
            <w:r w:rsidRPr="000E2072"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 w:rsidRPr="000E2072">
              <w:rPr>
                <w:rFonts w:ascii="Times New Roman" w:hAnsi="Times New Roman" w:cs="Times New Roman"/>
                <w:color w:val="000000"/>
              </w:rPr>
              <w:t>5 – karta basenowa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E70BE" w14:textId="64BC99B5" w:rsidR="00515A5A" w:rsidRPr="000E2072" w:rsidRDefault="00E50B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4</w:t>
            </w:r>
            <w:r w:rsidR="00D77022" w:rsidRPr="000E20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1107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F183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B22BB" w14:textId="45DEA7D6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>1</w:t>
            </w:r>
            <w:r w:rsidR="006859F6" w:rsidRPr="000E20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0283E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4E18AA6C" w14:textId="77777777" w:rsidTr="00032A49">
        <w:trPr>
          <w:trHeight w:val="300"/>
        </w:trPr>
        <w:tc>
          <w:tcPr>
            <w:tcW w:w="77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64CEB" w14:textId="77777777" w:rsidR="00515A5A" w:rsidRPr="000E20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E2072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RAZEM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1BD19" w14:textId="77777777" w:rsidR="00032A49" w:rsidRPr="000E20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</w:t>
            </w:r>
          </w:p>
          <w:p w14:paraId="599026DF" w14:textId="77777777" w:rsidR="00515A5A" w:rsidRPr="000E20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…………… zł</w:t>
            </w:r>
          </w:p>
          <w:p w14:paraId="0A301B19" w14:textId="77777777" w:rsidR="00032A49" w:rsidRPr="000E20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słownie : ..…………….</w:t>
            </w:r>
          </w:p>
          <w:p w14:paraId="728C38A3" w14:textId="77777777" w:rsidR="00032A49" w:rsidRPr="000E20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14:paraId="0865CC04" w14:textId="77777777" w:rsidR="00032A49" w:rsidRPr="000E20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14:paraId="4450603D" w14:textId="77777777" w:rsidR="00032A49" w:rsidRPr="000E20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</w:t>
            </w:r>
          </w:p>
          <w:p w14:paraId="5A88D322" w14:textId="77777777"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E20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……………………. zł.</w:t>
            </w:r>
          </w:p>
        </w:tc>
      </w:tr>
    </w:tbl>
    <w:p w14:paraId="234EE0BB" w14:textId="77777777" w:rsidR="00015A88" w:rsidRPr="00015A88" w:rsidRDefault="00015A88" w:rsidP="00015A88">
      <w:pPr>
        <w:jc w:val="both"/>
        <w:rPr>
          <w:rFonts w:ascii="Times New Roman" w:hAnsi="Times New Roman" w:cs="Times New Roman"/>
        </w:rPr>
      </w:pPr>
    </w:p>
    <w:p w14:paraId="24102433" w14:textId="77777777" w:rsidR="001B5227" w:rsidRPr="00015A88" w:rsidRDefault="001B5227" w:rsidP="001B5227">
      <w:pPr>
        <w:ind w:left="426"/>
        <w:jc w:val="both"/>
        <w:rPr>
          <w:rFonts w:ascii="Times New Roman" w:hAnsi="Times New Roman" w:cs="Times New Roman"/>
          <w:bCs/>
        </w:rPr>
      </w:pPr>
    </w:p>
    <w:p w14:paraId="0F179DEC" w14:textId="495EBA25" w:rsidR="00D77022" w:rsidRPr="006859F6" w:rsidRDefault="00015A88" w:rsidP="00015A88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6859F6">
        <w:rPr>
          <w:bCs/>
          <w:iCs/>
          <w:lang w:eastAsia="x-none"/>
        </w:rPr>
        <w:t xml:space="preserve">Oświadczamy, że użytkownicy </w:t>
      </w:r>
      <w:r w:rsidR="0099012C" w:rsidRPr="006859F6">
        <w:rPr>
          <w:bCs/>
          <w:iCs/>
          <w:lang w:eastAsia="x-none"/>
        </w:rPr>
        <w:t>karnetów</w:t>
      </w:r>
      <w:r w:rsidRPr="006859F6">
        <w:rPr>
          <w:bCs/>
          <w:iCs/>
          <w:lang w:eastAsia="x-none"/>
        </w:rPr>
        <w:t xml:space="preserve"> będą mieli nielimitowany dostęp do ……………………… obiektów sportowo – rekreacyjnych na terenie miasta Krakowa oraz do ……………………… obiektów sportowo – rekreacyjnych na terenie województwa małopolskiego.</w:t>
      </w:r>
      <w:r w:rsidRPr="006859F6">
        <w:rPr>
          <w:bCs/>
          <w:i/>
          <w:iCs/>
          <w:color w:val="000000"/>
          <w:lang w:eastAsia="x-none"/>
        </w:rPr>
        <w:t xml:space="preserve"> </w:t>
      </w:r>
    </w:p>
    <w:p w14:paraId="1A499032" w14:textId="20EF157A" w:rsidR="00015A88" w:rsidRPr="00D77022" w:rsidRDefault="00015A88" w:rsidP="00D77022">
      <w:pPr>
        <w:ind w:left="360"/>
        <w:jc w:val="both"/>
        <w:rPr>
          <w:b/>
          <w:color w:val="FF0000"/>
          <w:sz w:val="20"/>
          <w:szCs w:val="20"/>
          <w:lang w:eastAsia="zh-CN"/>
        </w:rPr>
      </w:pPr>
      <w:r w:rsidRPr="006859F6">
        <w:rPr>
          <w:bCs/>
          <w:i/>
          <w:iCs/>
          <w:color w:val="FF0000"/>
          <w:sz w:val="20"/>
          <w:szCs w:val="20"/>
          <w:lang w:eastAsia="x-none"/>
        </w:rPr>
        <w:t>(dane do kryterium oceny ofert</w:t>
      </w:r>
      <w:r w:rsidR="00D77022" w:rsidRPr="006859F6">
        <w:rPr>
          <w:bCs/>
          <w:i/>
          <w:iCs/>
          <w:color w:val="FF0000"/>
          <w:sz w:val="20"/>
          <w:szCs w:val="20"/>
          <w:lang w:eastAsia="x-none"/>
        </w:rPr>
        <w:t>, należy wypełnić zgodnie z SWZ  pkt 22</w:t>
      </w:r>
      <w:r w:rsidRPr="006859F6">
        <w:rPr>
          <w:bCs/>
          <w:i/>
          <w:iCs/>
          <w:color w:val="FF0000"/>
          <w:sz w:val="20"/>
          <w:szCs w:val="20"/>
          <w:lang w:eastAsia="x-none"/>
        </w:rPr>
        <w:t>)</w:t>
      </w:r>
    </w:p>
    <w:p w14:paraId="132D9593" w14:textId="77777777" w:rsidR="00032A49" w:rsidRDefault="00032A49" w:rsidP="00032A49">
      <w:pPr>
        <w:pStyle w:val="Akapitzlist"/>
        <w:jc w:val="both"/>
        <w:rPr>
          <w:b/>
          <w:lang w:eastAsia="zh-CN"/>
        </w:rPr>
      </w:pPr>
    </w:p>
    <w:p w14:paraId="56CFDFD9" w14:textId="77777777" w:rsidR="00032A49" w:rsidRDefault="00032A49" w:rsidP="00032A49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14:paraId="7FCB718D" w14:textId="77777777" w:rsidR="00032A49" w:rsidRPr="00032A49" w:rsidRDefault="00032A49" w:rsidP="00032A49">
      <w:pPr>
        <w:pStyle w:val="Akapitzlist"/>
        <w:jc w:val="both"/>
        <w:rPr>
          <w:b/>
          <w:lang w:eastAsia="zh-CN"/>
        </w:rPr>
      </w:pPr>
    </w:p>
    <w:p w14:paraId="3AD039BD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lang w:eastAsia="zh-CN"/>
        </w:rPr>
        <w:t xml:space="preserve">Przedmiot zamówienia zostanie wykonany  </w:t>
      </w:r>
      <w:r w:rsidRPr="00015A88">
        <w:rPr>
          <w:b/>
          <w:lang w:eastAsia="zh-CN"/>
        </w:rPr>
        <w:t>w terminie zgodnym z</w:t>
      </w:r>
      <w:r w:rsidR="00893A92" w:rsidRPr="00015A88">
        <w:rPr>
          <w:b/>
          <w:lang w:eastAsia="zh-CN"/>
        </w:rPr>
        <w:t> </w:t>
      </w:r>
      <w:r w:rsidRPr="00015A88">
        <w:rPr>
          <w:b/>
          <w:lang w:eastAsia="zh-CN"/>
        </w:rPr>
        <w:t>SWZ</w:t>
      </w:r>
      <w:r w:rsidR="004043DE" w:rsidRPr="00015A88">
        <w:rPr>
          <w:b/>
          <w:lang w:eastAsia="zh-CN"/>
        </w:rPr>
        <w:t>.</w:t>
      </w:r>
    </w:p>
    <w:p w14:paraId="6143E9E4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jesteśmy związani niniejszą ofertą od upływu terminu składania ofert do dnia wskazanego w SWZ.</w:t>
      </w:r>
    </w:p>
    <w:p w14:paraId="0570AEB1" w14:textId="77777777" w:rsidR="004043DE" w:rsidRPr="00015A88" w:rsidRDefault="00E13970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</w:rPr>
        <w:t>Oświadczamy, że zapoznaliśmy się ze specyfikacją warunków zamówienia wraz z jej załącznikami i nie wnosimy do niej zastrzeżeń oraz, że zdobyliśmy konieczne informacje do przygotowania oferty.</w:t>
      </w:r>
    </w:p>
    <w:p w14:paraId="4EEA6E21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zapoznaliśmy się z postanowieniami umowy, określonymi w  SWZ</w:t>
      </w:r>
      <w:r w:rsidR="00BA65A4" w:rsidRPr="00015A88">
        <w:rPr>
          <w:color w:val="000000"/>
          <w:lang w:eastAsia="ar-SA"/>
        </w:rPr>
        <w:t xml:space="preserve"> </w:t>
      </w:r>
      <w:r w:rsidRPr="00015A88">
        <w:rPr>
          <w:color w:val="000000"/>
          <w:lang w:eastAsia="ar-SA"/>
        </w:rPr>
        <w:t>i zobowiązujemy się, w przypadku wyboru naszej oferty, do zawarcia umowy zgodnej z niniejszą ofertą, na warunkach określonych w Specyfikacji Warunków Zamówienia, w miejscu i</w:t>
      </w:r>
      <w:r w:rsidR="00893A92" w:rsidRPr="00015A88">
        <w:rPr>
          <w:color w:val="000000"/>
          <w:lang w:eastAsia="ar-SA"/>
        </w:rPr>
        <w:t> </w:t>
      </w:r>
      <w:r w:rsidRPr="00015A88">
        <w:rPr>
          <w:color w:val="000000"/>
          <w:lang w:eastAsia="ar-SA"/>
        </w:rPr>
        <w:t xml:space="preserve">terminie wyznaczonym przez </w:t>
      </w:r>
      <w:r w:rsidRPr="00015A88">
        <w:rPr>
          <w:lang w:eastAsia="ar-SA"/>
        </w:rPr>
        <w:t>zamawiającego</w:t>
      </w:r>
      <w:r w:rsidRPr="00015A88">
        <w:rPr>
          <w:lang w:eastAsia="zh-CN"/>
        </w:rPr>
        <w:t xml:space="preserve"> i nie wnosimy do nich żadnych zastrzeżeń.</w:t>
      </w:r>
    </w:p>
    <w:p w14:paraId="128FB9D0" w14:textId="77777777" w:rsidR="004043DE" w:rsidRPr="00032A49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t>Zobowiązujemy się do niezwłocznego poinformowania zamawiającego, jeżeli w trakcie prowadzenia postępowania nastąpi zmiana w zakresie aktualności dokumentów  i oświadczeń.</w:t>
      </w:r>
    </w:p>
    <w:p w14:paraId="2ED82187" w14:textId="77777777" w:rsidR="00032A49" w:rsidRPr="00032A49" w:rsidRDefault="00032A49" w:rsidP="00032A49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32A49">
        <w:rPr>
          <w:sz w:val="23"/>
          <w:szCs w:val="23"/>
          <w:lang w:eastAsia="zh-CN"/>
        </w:rPr>
        <w:t xml:space="preserve">Oświadczamy, że jesteśmy mikro / małym / średnim / dużym przedsiębiorstwem </w:t>
      </w:r>
    </w:p>
    <w:p w14:paraId="348AFE07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14:paraId="53401F0B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b/>
          <w:sz w:val="18"/>
          <w:szCs w:val="18"/>
        </w:rPr>
        <w:t xml:space="preserve">1. Średnie przedsiębiorstwo: </w:t>
      </w:r>
      <w:r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b/>
          <w:sz w:val="18"/>
          <w:szCs w:val="18"/>
        </w:rPr>
        <w:t xml:space="preserve">2. Małe przedsiębiorstwo: </w:t>
      </w:r>
      <w:r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b/>
          <w:sz w:val="18"/>
          <w:szCs w:val="18"/>
        </w:rPr>
        <w:t xml:space="preserve">3. Mikroprzedsiębiorstwo: </w:t>
      </w:r>
      <w:r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DF3D44B" w14:textId="77777777" w:rsidR="00032A49" w:rsidRDefault="00032A49" w:rsidP="00032A4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14:paraId="6E241F47" w14:textId="77777777" w:rsidR="00032A49" w:rsidRDefault="00032A49" w:rsidP="00032A49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rFonts w:ascii="Times New Roman" w:hAnsi="Times New Roman" w:cs="Times New Roman"/>
          <w:sz w:val="23"/>
          <w:szCs w:val="23"/>
          <w:lang w:eastAsia="zh-CN"/>
        </w:rPr>
        <w:t>*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14:paraId="7AD0E56B" w14:textId="77777777" w:rsidR="00032A49" w:rsidRDefault="00032A49" w:rsidP="00032A4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14:paraId="3AFE392D" w14:textId="77777777" w:rsidR="00032A49" w:rsidRDefault="00032A49" w:rsidP="00032A4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E43E33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3315F9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14:paraId="5AE194FC" w14:textId="08D6A979" w:rsidR="00032A49" w:rsidRPr="00056727" w:rsidRDefault="00032A49" w:rsidP="00056727">
      <w:pPr>
        <w:numPr>
          <w:ilvl w:val="0"/>
          <w:numId w:val="22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Oświadczam/y, że warunki udziału w postępowaniu określone w pkt. 7 SWZ spełniamy              osobiście</w:t>
      </w:r>
      <w:r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>
        <w:rPr>
          <w:rFonts w:ascii="Times New Roman" w:hAnsi="Times New Roman" w:cs="Times New Roman"/>
          <w:lang w:eastAsia="zh-CN"/>
        </w:rPr>
        <w:t xml:space="preserve">powołujemy się na zasoby podmiotu trzeciego ..……………………………….……………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>
        <w:rPr>
          <w:rFonts w:ascii="Times New Roman" w:hAnsi="Times New Roman" w:cs="Times New Roman"/>
          <w:lang w:eastAsia="zh-CN"/>
        </w:rPr>
        <w:t xml:space="preserve"> w następującym</w:t>
      </w:r>
      <w:r w:rsidR="00056727">
        <w:rPr>
          <w:rFonts w:ascii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 w:cs="Times New Roman"/>
          <w:lang w:eastAsia="zh-CN"/>
        </w:rPr>
        <w:t xml:space="preserve">zakresie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</w:t>
      </w:r>
    </w:p>
    <w:p w14:paraId="1B1D6117" w14:textId="77777777" w:rsidR="00032A49" w:rsidRDefault="00032A49" w:rsidP="00032A49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51226527" w14:textId="77777777" w:rsidR="00032A49" w:rsidRDefault="00032A49" w:rsidP="00032A49">
      <w:pPr>
        <w:numPr>
          <w:ilvl w:val="0"/>
          <w:numId w:val="22"/>
        </w:num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Oświadczam/y, że zamierzam/y / nie zamierzam/y powierzyć realizację następujących części zamówienia podwykonawcom :</w:t>
      </w:r>
    </w:p>
    <w:p w14:paraId="2F8F730B" w14:textId="77777777" w:rsidR="00032A49" w:rsidRDefault="00032A49" w:rsidP="00032A49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32A49" w14:paraId="04A803D7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3D39B9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DC480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3DC4C608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DFA4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032A49" w14:paraId="758A33F8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A7F47F" w14:textId="77777777" w:rsidR="00032A49" w:rsidRDefault="00032A4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5B781E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14:paraId="5A1BD16B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DCA63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14:paraId="51F8A29C" w14:textId="77777777" w:rsidR="00032A49" w:rsidRDefault="00032A49" w:rsidP="00032A49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4A831BB4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22CAAAD9" w14:textId="77777777"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5409143B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7B5A0D9F" w14:textId="77777777" w:rsidR="00032A49" w:rsidRDefault="00032A49" w:rsidP="00032A49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lastRenderedPageBreak/>
        <w:t>Imię i nazwisko ...............................................................................................................</w:t>
      </w:r>
    </w:p>
    <w:p w14:paraId="48C98612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76293D5F" w14:textId="77777777"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272467BD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3AAC8BD0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087C6F5A" w14:textId="77777777"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14:paraId="28C8796F" w14:textId="77777777"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2DE75178" w14:textId="77777777"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2D40A3" w14:textId="77777777"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14:paraId="4915711A" w14:textId="77777777"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14:paraId="56A0BBA6" w14:textId="77777777"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14:paraId="6F4BBAE6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14:paraId="474E037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14:paraId="16E7B41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51F49140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2E751540" w14:textId="77777777"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14:paraId="5CBCF949" w14:textId="77777777"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032A49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408F5" w14:textId="77777777" w:rsidR="001355A3" w:rsidRDefault="001355A3">
      <w:r>
        <w:separator/>
      </w:r>
    </w:p>
  </w:endnote>
  <w:endnote w:type="continuationSeparator" w:id="0">
    <w:p w14:paraId="56D4F7CA" w14:textId="77777777" w:rsidR="001355A3" w:rsidRDefault="0013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E4E3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0C4EAE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F22A4" w14:textId="77777777"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5F147" w14:textId="77777777"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7F2C9" w14:textId="77777777" w:rsidR="001355A3" w:rsidRDefault="001355A3">
      <w:r>
        <w:separator/>
      </w:r>
    </w:p>
  </w:footnote>
  <w:footnote w:type="continuationSeparator" w:id="0">
    <w:p w14:paraId="27BFCBA1" w14:textId="77777777" w:rsidR="001355A3" w:rsidRDefault="001355A3">
      <w:r>
        <w:continuationSeparator/>
      </w:r>
    </w:p>
  </w:footnote>
  <w:footnote w:id="1">
    <w:p w14:paraId="020DA2ED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C507D" w14:textId="77777777"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A8BC1" w14:textId="77777777"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52780" w14:textId="77777777"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-7578"/>
        </w:tabs>
        <w:ind w:left="-7578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-6498"/>
        </w:tabs>
        <w:ind w:left="-6498" w:hanging="360"/>
      </w:pPr>
    </w:lvl>
    <w:lvl w:ilvl="2">
      <w:start w:val="1"/>
      <w:numFmt w:val="decimal"/>
      <w:lvlText w:val="%3."/>
      <w:lvlJc w:val="left"/>
      <w:pPr>
        <w:tabs>
          <w:tab w:val="num" w:pos="-5778"/>
        </w:tabs>
        <w:ind w:left="-5778" w:hanging="360"/>
      </w:pPr>
    </w:lvl>
    <w:lvl w:ilvl="3">
      <w:start w:val="1"/>
      <w:numFmt w:val="decimal"/>
      <w:lvlText w:val="%4."/>
      <w:lvlJc w:val="left"/>
      <w:pPr>
        <w:tabs>
          <w:tab w:val="num" w:pos="-5058"/>
        </w:tabs>
        <w:ind w:left="-5058" w:hanging="360"/>
      </w:pPr>
    </w:lvl>
    <w:lvl w:ilvl="4">
      <w:start w:val="1"/>
      <w:numFmt w:val="decimal"/>
      <w:lvlText w:val="%5."/>
      <w:lvlJc w:val="left"/>
      <w:pPr>
        <w:tabs>
          <w:tab w:val="num" w:pos="-4338"/>
        </w:tabs>
        <w:ind w:left="-4338" w:hanging="360"/>
      </w:pPr>
    </w:lvl>
    <w:lvl w:ilvl="5">
      <w:start w:val="1"/>
      <w:numFmt w:val="decimal"/>
      <w:lvlText w:val="%6."/>
      <w:lvlJc w:val="left"/>
      <w:pPr>
        <w:tabs>
          <w:tab w:val="num" w:pos="-3618"/>
        </w:tabs>
        <w:ind w:left="-3618" w:hanging="360"/>
      </w:pPr>
    </w:lvl>
    <w:lvl w:ilvl="6">
      <w:start w:val="1"/>
      <w:numFmt w:val="decimal"/>
      <w:lvlText w:val="%7."/>
      <w:lvlJc w:val="left"/>
      <w:pPr>
        <w:tabs>
          <w:tab w:val="num" w:pos="-2898"/>
        </w:tabs>
        <w:ind w:left="-2898" w:hanging="360"/>
      </w:pPr>
    </w:lvl>
    <w:lvl w:ilvl="7">
      <w:start w:val="1"/>
      <w:numFmt w:val="decimal"/>
      <w:lvlText w:val="%8."/>
      <w:lvlJc w:val="left"/>
      <w:pPr>
        <w:tabs>
          <w:tab w:val="num" w:pos="-2178"/>
        </w:tabs>
        <w:ind w:left="-2178" w:hanging="360"/>
      </w:pPr>
    </w:lvl>
    <w:lvl w:ilvl="8">
      <w:start w:val="1"/>
      <w:numFmt w:val="decimal"/>
      <w:lvlText w:val="%9."/>
      <w:lvlJc w:val="left"/>
      <w:pPr>
        <w:tabs>
          <w:tab w:val="num" w:pos="-1458"/>
        </w:tabs>
        <w:ind w:left="-1458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7" w15:restartNumberingAfterBreak="0">
    <w:nsid w:val="2ADF5529"/>
    <w:multiLevelType w:val="hybridMultilevel"/>
    <w:tmpl w:val="5B5E7EA8"/>
    <w:lvl w:ilvl="0" w:tplc="CFA0DABE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086B59"/>
    <w:multiLevelType w:val="hybridMultilevel"/>
    <w:tmpl w:val="0E02A0A2"/>
    <w:lvl w:ilvl="0" w:tplc="ADC6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4344C2"/>
    <w:multiLevelType w:val="hybridMultilevel"/>
    <w:tmpl w:val="6F128894"/>
    <w:lvl w:ilvl="0" w:tplc="1D106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80B89"/>
    <w:multiLevelType w:val="hybridMultilevel"/>
    <w:tmpl w:val="7E70F966"/>
    <w:lvl w:ilvl="0" w:tplc="EE921E8E">
      <w:start w:val="1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F2DE6"/>
    <w:multiLevelType w:val="hybridMultilevel"/>
    <w:tmpl w:val="43A227BA"/>
    <w:lvl w:ilvl="0" w:tplc="943438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956E80"/>
    <w:multiLevelType w:val="multilevel"/>
    <w:tmpl w:val="3EA0D8BE"/>
    <w:lvl w:ilvl="0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72B7181B"/>
    <w:multiLevelType w:val="hybridMultilevel"/>
    <w:tmpl w:val="06B46CC0"/>
    <w:lvl w:ilvl="0" w:tplc="F12E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AE27247"/>
    <w:multiLevelType w:val="hybridMultilevel"/>
    <w:tmpl w:val="41FCBE60"/>
    <w:lvl w:ilvl="0" w:tplc="06DA5920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26"/>
  </w:num>
  <w:num w:numId="23">
    <w:abstractNumId w:val="25"/>
  </w:num>
  <w:num w:numId="24">
    <w:abstractNumId w:val="19"/>
  </w:num>
  <w:num w:numId="25">
    <w:abstractNumId w:val="11"/>
  </w:num>
  <w:num w:numId="26">
    <w:abstractNumId w:val="13"/>
  </w:num>
  <w:num w:numId="27">
    <w:abstractNumId w:val="7"/>
  </w:num>
  <w:num w:numId="28">
    <w:abstractNumId w:val="28"/>
  </w:num>
  <w:num w:numId="29">
    <w:abstractNumId w:val="15"/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15A88"/>
    <w:rsid w:val="0002404E"/>
    <w:rsid w:val="0003050D"/>
    <w:rsid w:val="00032A49"/>
    <w:rsid w:val="00040674"/>
    <w:rsid w:val="0004590C"/>
    <w:rsid w:val="00056727"/>
    <w:rsid w:val="00094210"/>
    <w:rsid w:val="0009535E"/>
    <w:rsid w:val="000D401E"/>
    <w:rsid w:val="000E038D"/>
    <w:rsid w:val="000E2072"/>
    <w:rsid w:val="000F42F4"/>
    <w:rsid w:val="000F7132"/>
    <w:rsid w:val="001101F9"/>
    <w:rsid w:val="001141D0"/>
    <w:rsid w:val="00124B57"/>
    <w:rsid w:val="001355A3"/>
    <w:rsid w:val="00142716"/>
    <w:rsid w:val="001518E2"/>
    <w:rsid w:val="00195721"/>
    <w:rsid w:val="0019679F"/>
    <w:rsid w:val="001A7714"/>
    <w:rsid w:val="001B5227"/>
    <w:rsid w:val="001C18B2"/>
    <w:rsid w:val="001C6B7C"/>
    <w:rsid w:val="001E0A3F"/>
    <w:rsid w:val="0020004E"/>
    <w:rsid w:val="00257D3C"/>
    <w:rsid w:val="002855DD"/>
    <w:rsid w:val="002C5543"/>
    <w:rsid w:val="002D0DC3"/>
    <w:rsid w:val="002D3CCF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3D3968"/>
    <w:rsid w:val="003F5FEC"/>
    <w:rsid w:val="004043DE"/>
    <w:rsid w:val="00405E03"/>
    <w:rsid w:val="00417B4B"/>
    <w:rsid w:val="00447B14"/>
    <w:rsid w:val="00500291"/>
    <w:rsid w:val="00504246"/>
    <w:rsid w:val="00515A5A"/>
    <w:rsid w:val="0051633B"/>
    <w:rsid w:val="005175CD"/>
    <w:rsid w:val="00523D48"/>
    <w:rsid w:val="005506CC"/>
    <w:rsid w:val="00565A94"/>
    <w:rsid w:val="00571A2F"/>
    <w:rsid w:val="0057285E"/>
    <w:rsid w:val="00586B94"/>
    <w:rsid w:val="005C5151"/>
    <w:rsid w:val="006063C6"/>
    <w:rsid w:val="006249FA"/>
    <w:rsid w:val="00641579"/>
    <w:rsid w:val="00647A8A"/>
    <w:rsid w:val="00655697"/>
    <w:rsid w:val="006859F6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516CC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878EE"/>
    <w:rsid w:val="00893A92"/>
    <w:rsid w:val="0089429C"/>
    <w:rsid w:val="008A569F"/>
    <w:rsid w:val="008C36D8"/>
    <w:rsid w:val="008D0201"/>
    <w:rsid w:val="008D6126"/>
    <w:rsid w:val="008F273D"/>
    <w:rsid w:val="00900441"/>
    <w:rsid w:val="00902B46"/>
    <w:rsid w:val="00910B76"/>
    <w:rsid w:val="0092106E"/>
    <w:rsid w:val="009268D8"/>
    <w:rsid w:val="00930F5C"/>
    <w:rsid w:val="0099012C"/>
    <w:rsid w:val="009A3137"/>
    <w:rsid w:val="009A4CE8"/>
    <w:rsid w:val="009B5029"/>
    <w:rsid w:val="009C2BDB"/>
    <w:rsid w:val="009D5477"/>
    <w:rsid w:val="009D5C1C"/>
    <w:rsid w:val="00A03CD9"/>
    <w:rsid w:val="00A23458"/>
    <w:rsid w:val="00A409F9"/>
    <w:rsid w:val="00A727AB"/>
    <w:rsid w:val="00A82AB7"/>
    <w:rsid w:val="00AB5BA8"/>
    <w:rsid w:val="00AC3B8E"/>
    <w:rsid w:val="00AC6993"/>
    <w:rsid w:val="00AD5E04"/>
    <w:rsid w:val="00AE61AA"/>
    <w:rsid w:val="00AF5C0C"/>
    <w:rsid w:val="00B04206"/>
    <w:rsid w:val="00B11E95"/>
    <w:rsid w:val="00B12D3B"/>
    <w:rsid w:val="00B26133"/>
    <w:rsid w:val="00B51445"/>
    <w:rsid w:val="00B639E0"/>
    <w:rsid w:val="00B83CBC"/>
    <w:rsid w:val="00B9752F"/>
    <w:rsid w:val="00BA65A4"/>
    <w:rsid w:val="00BC1E84"/>
    <w:rsid w:val="00BD183C"/>
    <w:rsid w:val="00BD78E5"/>
    <w:rsid w:val="00BE2535"/>
    <w:rsid w:val="00BE5F30"/>
    <w:rsid w:val="00BE751B"/>
    <w:rsid w:val="00C2145D"/>
    <w:rsid w:val="00C70E06"/>
    <w:rsid w:val="00C77FD9"/>
    <w:rsid w:val="00CA2413"/>
    <w:rsid w:val="00CA56B7"/>
    <w:rsid w:val="00CA6A4D"/>
    <w:rsid w:val="00CA6D02"/>
    <w:rsid w:val="00CB7259"/>
    <w:rsid w:val="00CB7BDD"/>
    <w:rsid w:val="00CC233F"/>
    <w:rsid w:val="00CD0860"/>
    <w:rsid w:val="00CE73B1"/>
    <w:rsid w:val="00CF5ACC"/>
    <w:rsid w:val="00CF678A"/>
    <w:rsid w:val="00D24480"/>
    <w:rsid w:val="00D31A71"/>
    <w:rsid w:val="00D32490"/>
    <w:rsid w:val="00D77022"/>
    <w:rsid w:val="00DC034D"/>
    <w:rsid w:val="00DE341D"/>
    <w:rsid w:val="00DF26B7"/>
    <w:rsid w:val="00E13970"/>
    <w:rsid w:val="00E26FD6"/>
    <w:rsid w:val="00E45581"/>
    <w:rsid w:val="00E50B07"/>
    <w:rsid w:val="00E60230"/>
    <w:rsid w:val="00E607EA"/>
    <w:rsid w:val="00E616D4"/>
    <w:rsid w:val="00E72692"/>
    <w:rsid w:val="00E803FE"/>
    <w:rsid w:val="00E8419D"/>
    <w:rsid w:val="00E9362B"/>
    <w:rsid w:val="00EC0743"/>
    <w:rsid w:val="00EF47EE"/>
    <w:rsid w:val="00F15130"/>
    <w:rsid w:val="00F25932"/>
    <w:rsid w:val="00F26A2D"/>
    <w:rsid w:val="00F51C44"/>
    <w:rsid w:val="00F53FFB"/>
    <w:rsid w:val="00F76904"/>
    <w:rsid w:val="00FB2FB5"/>
    <w:rsid w:val="00FD439A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F877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1B52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5227"/>
    <w:rPr>
      <w:rFonts w:ascii="Arial" w:hAnsi="Arial" w:cs="Arial"/>
      <w:sz w:val="24"/>
      <w:szCs w:val="24"/>
    </w:rPr>
  </w:style>
  <w:style w:type="paragraph" w:customStyle="1" w:styleId="Skrconyadreszwrotny">
    <w:name w:val="Skrócony adres zwrotny"/>
    <w:basedOn w:val="Normalny"/>
    <w:rsid w:val="001B5227"/>
    <w:pPr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2A49"/>
    <w:rPr>
      <w:sz w:val="28"/>
    </w:rPr>
  </w:style>
  <w:style w:type="paragraph" w:styleId="Tekstdymka">
    <w:name w:val="Balloon Text"/>
    <w:basedOn w:val="Normalny"/>
    <w:link w:val="TekstdymkaZnak"/>
    <w:semiHidden/>
    <w:unhideWhenUsed/>
    <w:rsid w:val="00990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90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7750C-B39C-4E13-9C04-6E711743F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687</Words>
  <Characters>5321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3</cp:revision>
  <cp:lastPrinted>2023-11-09T07:53:00Z</cp:lastPrinted>
  <dcterms:created xsi:type="dcterms:W3CDTF">2024-01-09T09:29:00Z</dcterms:created>
  <dcterms:modified xsi:type="dcterms:W3CDTF">2024-01-09T10:09:00Z</dcterms:modified>
</cp:coreProperties>
</file>