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CF6F0" w14:textId="77777777" w:rsidR="00D665F5" w:rsidRPr="008464D7" w:rsidRDefault="003E6BD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464D7">
        <w:rPr>
          <w:sz w:val="22"/>
          <w:szCs w:val="22"/>
        </w:rPr>
        <w:t>Poznań</w:t>
      </w:r>
      <w:r w:rsidR="00D665F5" w:rsidRPr="008464D7">
        <w:rPr>
          <w:sz w:val="22"/>
          <w:szCs w:val="22"/>
        </w:rPr>
        <w:t xml:space="preserve"> dnia: </w:t>
      </w:r>
      <w:r w:rsidRPr="008464D7">
        <w:rPr>
          <w:sz w:val="22"/>
          <w:szCs w:val="22"/>
        </w:rPr>
        <w:t>2024-01-09</w:t>
      </w:r>
    </w:p>
    <w:p w14:paraId="2C154648" w14:textId="77777777" w:rsidR="003E6BD9" w:rsidRPr="008464D7" w:rsidRDefault="003E6BD9" w:rsidP="00577BC6">
      <w:pPr>
        <w:spacing w:after="40"/>
        <w:rPr>
          <w:b/>
          <w:bCs/>
          <w:sz w:val="22"/>
          <w:szCs w:val="22"/>
        </w:rPr>
      </w:pPr>
      <w:r w:rsidRPr="008464D7">
        <w:rPr>
          <w:b/>
          <w:bCs/>
          <w:sz w:val="22"/>
          <w:szCs w:val="22"/>
        </w:rPr>
        <w:t>Szpital Wojewódzki w Poznaniu</w:t>
      </w:r>
    </w:p>
    <w:p w14:paraId="4735F838" w14:textId="77777777" w:rsidR="00D665F5" w:rsidRPr="008464D7" w:rsidRDefault="003E6BD9" w:rsidP="00577BC6">
      <w:pPr>
        <w:spacing w:after="40"/>
        <w:rPr>
          <w:b/>
          <w:bCs/>
          <w:sz w:val="22"/>
          <w:szCs w:val="22"/>
        </w:rPr>
      </w:pPr>
      <w:r w:rsidRPr="008464D7">
        <w:rPr>
          <w:b/>
          <w:bCs/>
          <w:sz w:val="22"/>
          <w:szCs w:val="22"/>
        </w:rPr>
        <w:t>Dział Zamówień Publicznych</w:t>
      </w:r>
    </w:p>
    <w:p w14:paraId="7C8061CB" w14:textId="38F7903D" w:rsidR="00D665F5" w:rsidRPr="008464D7" w:rsidRDefault="008464D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E6BD9" w:rsidRPr="008464D7">
        <w:rPr>
          <w:sz w:val="22"/>
          <w:szCs w:val="22"/>
        </w:rPr>
        <w:t>Juraszów</w:t>
      </w:r>
      <w:r w:rsidR="00D665F5" w:rsidRPr="008464D7">
        <w:rPr>
          <w:sz w:val="22"/>
          <w:szCs w:val="22"/>
        </w:rPr>
        <w:t xml:space="preserve"> </w:t>
      </w:r>
      <w:r w:rsidR="003E6BD9" w:rsidRPr="008464D7">
        <w:rPr>
          <w:sz w:val="22"/>
          <w:szCs w:val="22"/>
        </w:rPr>
        <w:t>7/19</w:t>
      </w:r>
    </w:p>
    <w:p w14:paraId="6434A6B3" w14:textId="77777777" w:rsidR="00D665F5" w:rsidRPr="008464D7" w:rsidRDefault="003E6BD9" w:rsidP="00D665F5">
      <w:pPr>
        <w:rPr>
          <w:sz w:val="22"/>
          <w:szCs w:val="22"/>
        </w:rPr>
      </w:pPr>
      <w:r w:rsidRPr="008464D7">
        <w:rPr>
          <w:sz w:val="22"/>
          <w:szCs w:val="22"/>
        </w:rPr>
        <w:t>60-479</w:t>
      </w:r>
      <w:r w:rsidR="00D665F5" w:rsidRPr="008464D7">
        <w:rPr>
          <w:sz w:val="22"/>
          <w:szCs w:val="22"/>
        </w:rPr>
        <w:t xml:space="preserve"> </w:t>
      </w:r>
      <w:r w:rsidRPr="008464D7">
        <w:rPr>
          <w:sz w:val="22"/>
          <w:szCs w:val="22"/>
        </w:rPr>
        <w:t>Poznań</w:t>
      </w:r>
    </w:p>
    <w:p w14:paraId="1ED06428" w14:textId="77777777" w:rsidR="00D665F5" w:rsidRPr="008464D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9F1538" w14:textId="77777777" w:rsidR="00D665F5" w:rsidRPr="008464D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0FDD225" w14:textId="77777777" w:rsidR="00A80738" w:rsidRPr="008464D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464D7">
        <w:rPr>
          <w:sz w:val="22"/>
          <w:szCs w:val="22"/>
        </w:rPr>
        <w:t>Znak sprawy:</w:t>
      </w:r>
      <w:r w:rsidRPr="008464D7">
        <w:rPr>
          <w:b/>
          <w:sz w:val="22"/>
          <w:szCs w:val="22"/>
        </w:rPr>
        <w:t xml:space="preserve"> </w:t>
      </w:r>
      <w:r w:rsidR="003E6BD9" w:rsidRPr="008464D7">
        <w:rPr>
          <w:b/>
          <w:sz w:val="22"/>
          <w:szCs w:val="22"/>
        </w:rPr>
        <w:t>SZW/DZP/116/2023</w:t>
      </w:r>
      <w:r w:rsidR="00A80738" w:rsidRPr="008464D7">
        <w:rPr>
          <w:sz w:val="22"/>
          <w:szCs w:val="22"/>
        </w:rPr>
        <w:tab/>
        <w:t xml:space="preserve"> </w:t>
      </w:r>
    </w:p>
    <w:p w14:paraId="0473B641" w14:textId="77777777" w:rsidR="00A80738" w:rsidRPr="008464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2382CC" w14:textId="77777777" w:rsidR="00A80738" w:rsidRPr="008464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5DCC3C" w14:textId="77777777" w:rsidR="00A80738" w:rsidRPr="008464D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710ADD" w14:textId="77777777" w:rsidR="00A80738" w:rsidRPr="008464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64D7">
        <w:rPr>
          <w:b/>
          <w:spacing w:val="20"/>
          <w:sz w:val="22"/>
          <w:szCs w:val="22"/>
        </w:rPr>
        <w:t>INFORMACJA Z OTWARCIA OFERT</w:t>
      </w:r>
    </w:p>
    <w:p w14:paraId="03BA9DE0" w14:textId="77777777" w:rsidR="00A80738" w:rsidRPr="008464D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94748D5" w14:textId="77777777" w:rsidR="00C659E2" w:rsidRPr="008464D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464D7">
        <w:rPr>
          <w:bCs/>
          <w:sz w:val="22"/>
          <w:szCs w:val="22"/>
        </w:rPr>
        <w:t xml:space="preserve">Dotyczy </w:t>
      </w:r>
      <w:r w:rsidRPr="008464D7">
        <w:rPr>
          <w:sz w:val="22"/>
          <w:szCs w:val="22"/>
        </w:rPr>
        <w:t xml:space="preserve">postępowania o udzielenie zamówienia publicznego prowadzonego w trybie </w:t>
      </w:r>
      <w:r w:rsidR="003E6BD9" w:rsidRPr="008464D7">
        <w:rPr>
          <w:sz w:val="22"/>
          <w:szCs w:val="22"/>
        </w:rPr>
        <w:t xml:space="preserve">Tryb podstawowy bez negocjacji - art. 275 pkt. 1 ustawy </w:t>
      </w:r>
      <w:proofErr w:type="spellStart"/>
      <w:r w:rsidR="003E6BD9" w:rsidRPr="008464D7">
        <w:rPr>
          <w:sz w:val="22"/>
          <w:szCs w:val="22"/>
        </w:rPr>
        <w:t>Pzp</w:t>
      </w:r>
      <w:proofErr w:type="spellEnd"/>
      <w:r w:rsidRPr="008464D7">
        <w:rPr>
          <w:sz w:val="22"/>
          <w:szCs w:val="22"/>
        </w:rPr>
        <w:t xml:space="preserve"> na:</w:t>
      </w:r>
    </w:p>
    <w:p w14:paraId="2EC1DE89" w14:textId="77777777" w:rsidR="00A80738" w:rsidRPr="008464D7" w:rsidRDefault="003E6B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64D7">
        <w:rPr>
          <w:b/>
          <w:sz w:val="22"/>
          <w:szCs w:val="22"/>
        </w:rPr>
        <w:t>Przeglądy i naprawy sprzętu medycznego - powtórka</w:t>
      </w:r>
    </w:p>
    <w:p w14:paraId="5E82E85D" w14:textId="77777777" w:rsidR="00D665F5" w:rsidRPr="008464D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464D7">
        <w:rPr>
          <w:sz w:val="22"/>
          <w:szCs w:val="22"/>
        </w:rPr>
        <w:t>Zamawiający, działając na podstawie art. 22</w:t>
      </w:r>
      <w:r w:rsidR="00FC7F5E" w:rsidRPr="008464D7">
        <w:rPr>
          <w:sz w:val="22"/>
          <w:szCs w:val="22"/>
        </w:rPr>
        <w:t>2</w:t>
      </w:r>
      <w:r w:rsidRPr="008464D7">
        <w:rPr>
          <w:sz w:val="22"/>
          <w:szCs w:val="22"/>
        </w:rPr>
        <w:t xml:space="preserve"> ust. 5 </w:t>
      </w:r>
      <w:r w:rsidRPr="008464D7">
        <w:rPr>
          <w:bCs/>
          <w:sz w:val="22"/>
          <w:szCs w:val="22"/>
        </w:rPr>
        <w:t>ustawy z dnia 11 września 2019 r. Prawo zamówień publicznych</w:t>
      </w:r>
      <w:r w:rsidRPr="008464D7">
        <w:rPr>
          <w:sz w:val="22"/>
          <w:szCs w:val="22"/>
        </w:rPr>
        <w:t xml:space="preserve"> </w:t>
      </w:r>
      <w:r w:rsidR="003E6BD9" w:rsidRPr="008464D7">
        <w:rPr>
          <w:sz w:val="22"/>
          <w:szCs w:val="22"/>
        </w:rPr>
        <w:t>(</w:t>
      </w:r>
      <w:proofErr w:type="spellStart"/>
      <w:r w:rsidR="003E6BD9" w:rsidRPr="008464D7">
        <w:rPr>
          <w:sz w:val="22"/>
          <w:szCs w:val="22"/>
        </w:rPr>
        <w:t>t.j</w:t>
      </w:r>
      <w:proofErr w:type="spellEnd"/>
      <w:r w:rsidR="003E6BD9" w:rsidRPr="008464D7">
        <w:rPr>
          <w:sz w:val="22"/>
          <w:szCs w:val="22"/>
        </w:rPr>
        <w:t>. Dz. U. z 2022r. poz. 1710)</w:t>
      </w:r>
      <w:r w:rsidR="00490DC0" w:rsidRPr="008464D7">
        <w:rPr>
          <w:sz w:val="22"/>
          <w:szCs w:val="22"/>
        </w:rPr>
        <w:t xml:space="preserve"> </w:t>
      </w:r>
      <w:r w:rsidRPr="008464D7">
        <w:rPr>
          <w:sz w:val="22"/>
          <w:szCs w:val="22"/>
        </w:rPr>
        <w:t>udostępnia</w:t>
      </w:r>
      <w:r w:rsidR="00F95C33" w:rsidRPr="008464D7">
        <w:rPr>
          <w:sz w:val="22"/>
          <w:szCs w:val="22"/>
        </w:rPr>
        <w:t xml:space="preserve"> </w:t>
      </w:r>
      <w:r w:rsidR="004C7E9B" w:rsidRPr="008464D7">
        <w:rPr>
          <w:sz w:val="22"/>
          <w:szCs w:val="22"/>
        </w:rPr>
        <w:t>informacj</w:t>
      </w:r>
      <w:r w:rsidR="00577BC6" w:rsidRPr="008464D7">
        <w:rPr>
          <w:sz w:val="22"/>
          <w:szCs w:val="22"/>
        </w:rPr>
        <w:t>ę</w:t>
      </w:r>
      <w:r w:rsidR="00035488" w:rsidRPr="008464D7">
        <w:rPr>
          <w:sz w:val="22"/>
          <w:szCs w:val="22"/>
        </w:rPr>
        <w:t xml:space="preserve"> z otwarcia ofert</w:t>
      </w:r>
      <w:r w:rsidR="00577BC6" w:rsidRPr="008464D7">
        <w:rPr>
          <w:sz w:val="22"/>
          <w:szCs w:val="22"/>
        </w:rPr>
        <w:t>.</w:t>
      </w:r>
    </w:p>
    <w:p w14:paraId="5F191345" w14:textId="4E7DF705" w:rsidR="00A80738" w:rsidRPr="008464D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464D7">
        <w:rPr>
          <w:sz w:val="22"/>
          <w:szCs w:val="22"/>
        </w:rPr>
        <w:t>Podczas otwarcia ofert, mającego miejsce</w:t>
      </w:r>
      <w:r w:rsidR="00FF4AB1" w:rsidRPr="008464D7">
        <w:rPr>
          <w:sz w:val="22"/>
          <w:szCs w:val="22"/>
        </w:rPr>
        <w:t xml:space="preserve"> w dniu </w:t>
      </w:r>
      <w:r w:rsidR="003E6BD9" w:rsidRPr="008464D7">
        <w:rPr>
          <w:sz w:val="22"/>
          <w:szCs w:val="22"/>
        </w:rPr>
        <w:t>22/12/2023</w:t>
      </w:r>
      <w:r w:rsidR="00FF4AB1" w:rsidRPr="008464D7">
        <w:rPr>
          <w:sz w:val="22"/>
          <w:szCs w:val="22"/>
        </w:rPr>
        <w:t xml:space="preserve"> o godz. </w:t>
      </w:r>
      <w:r w:rsidR="003E6BD9" w:rsidRPr="008464D7">
        <w:rPr>
          <w:sz w:val="22"/>
          <w:szCs w:val="22"/>
        </w:rPr>
        <w:t>10:00</w:t>
      </w:r>
      <w:r w:rsidRPr="008464D7">
        <w:rPr>
          <w:sz w:val="22"/>
          <w:szCs w:val="22"/>
        </w:rPr>
        <w:t xml:space="preserve">, otwarte zostały oferty następujących </w:t>
      </w:r>
      <w:r w:rsidR="008464D7">
        <w:rPr>
          <w:sz w:val="22"/>
          <w:szCs w:val="22"/>
        </w:rPr>
        <w:t>W</w:t>
      </w:r>
      <w:r w:rsidRPr="008464D7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409"/>
        <w:gridCol w:w="1701"/>
        <w:gridCol w:w="1276"/>
        <w:gridCol w:w="1559"/>
      </w:tblGrid>
      <w:tr w:rsidR="008464D7" w:rsidRPr="00BB547B" w14:paraId="240C8613" w14:textId="2F97BDD2" w:rsidTr="008464D7">
        <w:tc>
          <w:tcPr>
            <w:tcW w:w="993" w:type="dxa"/>
            <w:shd w:val="clear" w:color="auto" w:fill="auto"/>
            <w:vAlign w:val="center"/>
          </w:tcPr>
          <w:p w14:paraId="600535F3" w14:textId="77777777" w:rsidR="008464D7" w:rsidRPr="00BB547B" w:rsidRDefault="008464D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F39D18" w14:textId="77777777" w:rsidR="008464D7" w:rsidRPr="00BB547B" w:rsidRDefault="008464D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DE7830" w14:textId="5C8A48A7" w:rsidR="008464D7" w:rsidRPr="00BB547B" w:rsidRDefault="008464D7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B17D76" w14:textId="77777777" w:rsidR="008464D7" w:rsidRDefault="008464D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</w:t>
            </w:r>
          </w:p>
          <w:p w14:paraId="6FB59470" w14:textId="189496A1" w:rsidR="008464D7" w:rsidRPr="00BB547B" w:rsidRDefault="008464D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D9E646" w14:textId="72BC7EAE" w:rsidR="008464D7" w:rsidRPr="00BB547B" w:rsidRDefault="008464D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6D0097A" w14:textId="4DC7D8ED" w:rsidR="008464D7" w:rsidRDefault="008464D7">
            <w:pPr>
              <w:rPr>
                <w:rFonts w:ascii="Arial" w:hAnsi="Arial" w:cs="Arial"/>
              </w:rPr>
            </w:pPr>
          </w:p>
          <w:p w14:paraId="6B5A0072" w14:textId="21256A7C" w:rsidR="008464D7" w:rsidRPr="00BB547B" w:rsidRDefault="008464D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</w:tr>
      <w:tr w:rsidR="008464D7" w:rsidRPr="00BB547B" w14:paraId="75DFA01B" w14:textId="66B10614" w:rsidTr="008464D7">
        <w:tc>
          <w:tcPr>
            <w:tcW w:w="993" w:type="dxa"/>
            <w:shd w:val="clear" w:color="auto" w:fill="auto"/>
            <w:vAlign w:val="center"/>
          </w:tcPr>
          <w:p w14:paraId="0F804446" w14:textId="77777777" w:rsidR="008464D7" w:rsidRPr="00BB547B" w:rsidRDefault="008464D7" w:rsidP="00686DC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C7DBD7" w14:textId="77777777" w:rsidR="008464D7" w:rsidRPr="00BB547B" w:rsidRDefault="008464D7" w:rsidP="00686DC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14:paraId="7C499999" w14:textId="69F62537" w:rsidR="008464D7" w:rsidRPr="00BB547B" w:rsidRDefault="008464D7" w:rsidP="00686DC1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EMS - </w:t>
            </w:r>
            <w:r w:rsidRPr="003E6BD9">
              <w:rPr>
                <w:rFonts w:ascii="Arial" w:hAnsi="Arial" w:cs="Arial"/>
              </w:rPr>
              <w:t xml:space="preserve">EUROMED </w:t>
            </w:r>
            <w:r>
              <w:rPr>
                <w:rFonts w:ascii="Arial" w:hAnsi="Arial" w:cs="Arial"/>
              </w:rPr>
              <w:t>MEDICAL</w:t>
            </w:r>
            <w:r w:rsidRPr="003E6BD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SOLUTION</w:t>
            </w:r>
            <w:r w:rsidRPr="003E6BD9">
              <w:rPr>
                <w:rFonts w:ascii="Arial" w:hAnsi="Arial" w:cs="Arial"/>
              </w:rPr>
              <w:t xml:space="preserve"> Sp. z o.o.</w:t>
            </w:r>
          </w:p>
          <w:p w14:paraId="2E968243" w14:textId="5F8243D3" w:rsidR="008464D7" w:rsidRPr="00BB547B" w:rsidRDefault="008464D7" w:rsidP="00686D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Grunwaldzka 137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100B98" w14:textId="0300D718" w:rsidR="008464D7" w:rsidRPr="00BB547B" w:rsidRDefault="008464D7" w:rsidP="00686DC1">
            <w:pPr>
              <w:spacing w:after="80"/>
              <w:jc w:val="both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60-</w:t>
            </w:r>
            <w:r>
              <w:rPr>
                <w:rFonts w:ascii="Arial" w:hAnsi="Arial" w:cs="Arial"/>
              </w:rPr>
              <w:t>313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6BD9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99BC76" w14:textId="77777777" w:rsidR="008464D7" w:rsidRPr="00BB547B" w:rsidRDefault="008464D7" w:rsidP="00686DC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7 304.70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CDE2B2" w14:textId="7B65C41C" w:rsidR="008464D7" w:rsidRPr="00BB547B" w:rsidRDefault="008464D7" w:rsidP="008464D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430AA1" w14:textId="663662AB" w:rsidR="008464D7" w:rsidRPr="00BB547B" w:rsidRDefault="008464D7" w:rsidP="008464D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</w:tr>
      <w:tr w:rsidR="008464D7" w:rsidRPr="00BB547B" w14:paraId="210CEBA5" w14:textId="25FAF125" w:rsidTr="008464D7">
        <w:tc>
          <w:tcPr>
            <w:tcW w:w="993" w:type="dxa"/>
            <w:shd w:val="clear" w:color="auto" w:fill="auto"/>
            <w:vAlign w:val="center"/>
          </w:tcPr>
          <w:p w14:paraId="1F0E1037" w14:textId="77777777" w:rsidR="008464D7" w:rsidRPr="00BB547B" w:rsidRDefault="008464D7" w:rsidP="00686DC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90D0BD" w14:textId="77777777" w:rsidR="008464D7" w:rsidRPr="00BB547B" w:rsidRDefault="008464D7" w:rsidP="00686DC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4</w:t>
            </w:r>
          </w:p>
        </w:tc>
        <w:tc>
          <w:tcPr>
            <w:tcW w:w="2409" w:type="dxa"/>
            <w:shd w:val="clear" w:color="auto" w:fill="auto"/>
          </w:tcPr>
          <w:p w14:paraId="43A4DCCB" w14:textId="77777777" w:rsidR="008464D7" w:rsidRPr="00BB547B" w:rsidRDefault="008464D7" w:rsidP="00686DC1">
            <w:pPr>
              <w:spacing w:before="80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 xml:space="preserve">COMED S.C. Krzysztof Pilarski, Wojciech </w:t>
            </w:r>
            <w:proofErr w:type="spellStart"/>
            <w:r w:rsidRPr="003E6BD9">
              <w:rPr>
                <w:rFonts w:ascii="Arial" w:hAnsi="Arial" w:cs="Arial"/>
              </w:rPr>
              <w:t>Grundwald</w:t>
            </w:r>
            <w:proofErr w:type="spellEnd"/>
          </w:p>
          <w:p w14:paraId="26B73496" w14:textId="77777777" w:rsidR="008464D7" w:rsidRPr="00BB547B" w:rsidRDefault="008464D7" w:rsidP="00686DC1">
            <w:pPr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ul. 1 Maja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6BD9">
              <w:rPr>
                <w:rFonts w:ascii="Arial" w:hAnsi="Arial" w:cs="Arial"/>
              </w:rPr>
              <w:t>20/1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6913FD" w14:textId="77777777" w:rsidR="008464D7" w:rsidRPr="00BB547B" w:rsidRDefault="008464D7" w:rsidP="00686DC1">
            <w:pPr>
              <w:spacing w:after="80"/>
              <w:jc w:val="both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75-800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E6BD9">
              <w:rPr>
                <w:rFonts w:ascii="Arial" w:hAnsi="Arial" w:cs="Arial"/>
              </w:rPr>
              <w:t>Koszalin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30C547" w14:textId="77777777" w:rsidR="008464D7" w:rsidRPr="00BB547B" w:rsidRDefault="008464D7" w:rsidP="00686DC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E6BD9">
              <w:rPr>
                <w:rFonts w:ascii="Arial" w:hAnsi="Arial" w:cs="Arial"/>
              </w:rPr>
              <w:t>3 304.80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E09124" w14:textId="0ACBAC0F" w:rsidR="008464D7" w:rsidRPr="00BB547B" w:rsidRDefault="008464D7" w:rsidP="008464D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01D702" w14:textId="1BDAB5EB" w:rsidR="008464D7" w:rsidRPr="00BB547B" w:rsidRDefault="008464D7" w:rsidP="008464D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</w:tr>
    </w:tbl>
    <w:p w14:paraId="78C91510" w14:textId="77777777" w:rsidR="008464D7" w:rsidRDefault="008464D7" w:rsidP="008464D7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267FCB3B" w14:textId="6352C128" w:rsidR="008464D7" w:rsidRPr="008464D7" w:rsidRDefault="008464D7" w:rsidP="008464D7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8464D7">
        <w:rPr>
          <w:i/>
          <w:sz w:val="24"/>
          <w:szCs w:val="24"/>
        </w:rPr>
        <w:t>Zamawiający</w:t>
      </w:r>
    </w:p>
    <w:p w14:paraId="0FA46244" w14:textId="77777777" w:rsidR="008464D7" w:rsidRPr="008464D7" w:rsidRDefault="008464D7" w:rsidP="008464D7">
      <w:pPr>
        <w:ind w:firstLine="425"/>
        <w:jc w:val="center"/>
        <w:rPr>
          <w:sz w:val="22"/>
          <w:szCs w:val="22"/>
        </w:rPr>
      </w:pPr>
      <w:r w:rsidRPr="008464D7">
        <w:rPr>
          <w:sz w:val="22"/>
          <w:szCs w:val="22"/>
        </w:rPr>
        <w:t xml:space="preserve">                                                            /-/ Dyrektor Szpitala Wojewódzkiego </w:t>
      </w:r>
    </w:p>
    <w:p w14:paraId="305A7749" w14:textId="77777777" w:rsidR="008464D7" w:rsidRPr="008464D7" w:rsidRDefault="008464D7" w:rsidP="008464D7">
      <w:pPr>
        <w:ind w:firstLine="425"/>
        <w:jc w:val="center"/>
        <w:rPr>
          <w:sz w:val="22"/>
          <w:szCs w:val="22"/>
        </w:rPr>
      </w:pPr>
      <w:r w:rsidRPr="008464D7">
        <w:rPr>
          <w:sz w:val="22"/>
          <w:szCs w:val="22"/>
        </w:rPr>
        <w:t xml:space="preserve">                                                          w Poznaniu</w:t>
      </w:r>
    </w:p>
    <w:p w14:paraId="199F0849" w14:textId="77777777" w:rsidR="008464D7" w:rsidRPr="008464D7" w:rsidRDefault="008464D7" w:rsidP="008464D7">
      <w:pPr>
        <w:ind w:firstLine="425"/>
        <w:jc w:val="center"/>
        <w:rPr>
          <w:sz w:val="22"/>
          <w:szCs w:val="22"/>
        </w:rPr>
      </w:pPr>
      <w:r w:rsidRPr="008464D7">
        <w:rPr>
          <w:sz w:val="22"/>
          <w:szCs w:val="22"/>
        </w:rPr>
        <w:t xml:space="preserve">                                                             Piotr Nowicki</w:t>
      </w:r>
    </w:p>
    <w:p w14:paraId="07B8CAEC" w14:textId="0D80EFE5" w:rsidR="00A80738" w:rsidRPr="008464D7" w:rsidRDefault="00A80738" w:rsidP="008464D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 w:val="20"/>
        </w:rPr>
      </w:pPr>
    </w:p>
    <w:bookmarkEnd w:id="0"/>
    <w:sectPr w:rsidR="00A80738" w:rsidRPr="008464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402DF" w14:textId="77777777" w:rsidR="00C7109A" w:rsidRDefault="00C7109A">
      <w:r>
        <w:separator/>
      </w:r>
    </w:p>
  </w:endnote>
  <w:endnote w:type="continuationSeparator" w:id="0">
    <w:p w14:paraId="4634E0FC" w14:textId="77777777" w:rsidR="00C7109A" w:rsidRDefault="00C7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3F5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4FD9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38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78D5FC">
        <v:line id="_x0000_s1025" style="position:absolute;left:0;text-align:left;z-index:251657728" from="-3.85pt,8.7pt" to="455.15pt,8.7pt"/>
      </w:pict>
    </w:r>
  </w:p>
  <w:p w14:paraId="27CEB3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ECB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115A46" w14:textId="77777777" w:rsidR="009F189D" w:rsidRDefault="009F189D">
    <w:pPr>
      <w:pStyle w:val="Stopka"/>
      <w:tabs>
        <w:tab w:val="clear" w:pos="4536"/>
      </w:tabs>
      <w:jc w:val="center"/>
    </w:pPr>
  </w:p>
  <w:p w14:paraId="47C104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9CDCE" w14:textId="77777777" w:rsidR="00C7109A" w:rsidRDefault="00C7109A">
      <w:r>
        <w:separator/>
      </w:r>
    </w:p>
  </w:footnote>
  <w:footnote w:type="continuationSeparator" w:id="0">
    <w:p w14:paraId="4ED5471F" w14:textId="77777777" w:rsidR="00C7109A" w:rsidRDefault="00C710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9AFC" w14:textId="77777777" w:rsidR="003E6BD9" w:rsidRDefault="003E6B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0360E" w14:textId="77777777" w:rsidR="003E6BD9" w:rsidRDefault="003E6B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2D1D1" w14:textId="77777777" w:rsidR="003E6BD9" w:rsidRDefault="003E6B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09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6BD9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64D7"/>
    <w:rsid w:val="00861E75"/>
    <w:rsid w:val="009D19BD"/>
    <w:rsid w:val="009F189D"/>
    <w:rsid w:val="00A80738"/>
    <w:rsid w:val="00BB547B"/>
    <w:rsid w:val="00C236D3"/>
    <w:rsid w:val="00C659E2"/>
    <w:rsid w:val="00C7109A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5B6DE"/>
  <w15:chartTrackingRefBased/>
  <w15:docId w15:val="{D1924959-2ED5-4073-B6EB-9F865C6F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2024-01-09T11:56:00Z</cp:lastPrinted>
  <dcterms:created xsi:type="dcterms:W3CDTF">2024-01-09T11:57:00Z</dcterms:created>
  <dcterms:modified xsi:type="dcterms:W3CDTF">2024-01-09T11:57:00Z</dcterms:modified>
</cp:coreProperties>
</file>