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36292" w14:textId="124F6363" w:rsidR="00081D13" w:rsidRPr="00A62512" w:rsidRDefault="00825D4C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62512">
        <w:rPr>
          <w:rFonts w:ascii="Arial Narrow" w:hAnsi="Arial Narrow" w:cs="Arial"/>
          <w:sz w:val="22"/>
          <w:szCs w:val="22"/>
        </w:rPr>
        <w:t>Bydgoszcz</w:t>
      </w:r>
      <w:r w:rsidR="00081D13" w:rsidRPr="00A62512">
        <w:rPr>
          <w:rFonts w:ascii="Arial Narrow" w:hAnsi="Arial Narrow" w:cs="Arial"/>
          <w:sz w:val="22"/>
          <w:szCs w:val="22"/>
        </w:rPr>
        <w:t xml:space="preserve"> dnia: </w:t>
      </w:r>
      <w:r w:rsidRPr="00A62512">
        <w:rPr>
          <w:rFonts w:ascii="Arial Narrow" w:hAnsi="Arial Narrow" w:cs="Arial"/>
          <w:sz w:val="22"/>
          <w:szCs w:val="22"/>
        </w:rPr>
        <w:t>2024-01-10</w:t>
      </w:r>
    </w:p>
    <w:p w14:paraId="7B69668F" w14:textId="62425358" w:rsidR="00081D13" w:rsidRPr="00A62512" w:rsidRDefault="00825D4C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6251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5906EF8" w14:textId="69484D09" w:rsidR="00081D13" w:rsidRPr="00A62512" w:rsidRDefault="00825D4C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62512">
        <w:rPr>
          <w:rFonts w:ascii="Arial Narrow" w:hAnsi="Arial Narrow" w:cs="Arial"/>
          <w:sz w:val="22"/>
          <w:szCs w:val="22"/>
        </w:rPr>
        <w:t>Powstańców Warszawy</w:t>
      </w:r>
      <w:r w:rsidR="00081D13" w:rsidRPr="00A62512">
        <w:rPr>
          <w:rFonts w:ascii="Arial Narrow" w:hAnsi="Arial Narrow" w:cs="Arial"/>
          <w:sz w:val="22"/>
          <w:szCs w:val="22"/>
        </w:rPr>
        <w:t xml:space="preserve"> </w:t>
      </w:r>
      <w:r w:rsidRPr="00A62512">
        <w:rPr>
          <w:rFonts w:ascii="Arial Narrow" w:hAnsi="Arial Narrow" w:cs="Arial"/>
          <w:sz w:val="22"/>
          <w:szCs w:val="22"/>
        </w:rPr>
        <w:t>5</w:t>
      </w:r>
    </w:p>
    <w:p w14:paraId="60FDCCAD" w14:textId="5D3D2B4C" w:rsidR="00081D13" w:rsidRPr="00A62512" w:rsidRDefault="00825D4C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A62512">
        <w:rPr>
          <w:rFonts w:ascii="Arial Narrow" w:hAnsi="Arial Narrow" w:cs="Arial"/>
          <w:sz w:val="22"/>
          <w:szCs w:val="22"/>
        </w:rPr>
        <w:t>85-681</w:t>
      </w:r>
      <w:r w:rsidR="00081D13" w:rsidRPr="00A62512">
        <w:rPr>
          <w:rFonts w:ascii="Arial Narrow" w:hAnsi="Arial Narrow" w:cs="Arial"/>
          <w:sz w:val="22"/>
          <w:szCs w:val="22"/>
        </w:rPr>
        <w:t xml:space="preserve"> </w:t>
      </w:r>
      <w:r w:rsidRPr="00A62512">
        <w:rPr>
          <w:rFonts w:ascii="Arial Narrow" w:hAnsi="Arial Narrow" w:cs="Arial"/>
          <w:sz w:val="22"/>
          <w:szCs w:val="22"/>
        </w:rPr>
        <w:t>Bydgoszcz</w:t>
      </w:r>
    </w:p>
    <w:p w14:paraId="12559ACD" w14:textId="77777777" w:rsidR="00081D13" w:rsidRPr="00A6251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62512" w14:paraId="67E84371" w14:textId="77777777" w:rsidTr="00C13EA9">
        <w:tc>
          <w:tcPr>
            <w:tcW w:w="10065" w:type="dxa"/>
            <w:shd w:val="clear" w:color="auto" w:fill="F2F2F2"/>
            <w:hideMark/>
          </w:tcPr>
          <w:p w14:paraId="792060F1" w14:textId="0273593D" w:rsidR="00081D13" w:rsidRPr="00A62512" w:rsidRDefault="00A62512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6251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</w:t>
            </w:r>
            <w:r w:rsidRPr="00A62512">
              <w:rPr>
                <w:rFonts w:ascii="Arial Narrow" w:hAnsi="Arial Narrow"/>
                <w:b/>
                <w:spacing w:val="50"/>
                <w:kern w:val="28"/>
                <w:sz w:val="32"/>
                <w:szCs w:val="32"/>
              </w:rPr>
              <w:t>GŁOSZENIE</w:t>
            </w:r>
          </w:p>
          <w:p w14:paraId="6A33FFC6" w14:textId="77777777" w:rsidR="00081D13" w:rsidRPr="00A62512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6251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F1C41A0" w14:textId="77777777" w:rsidR="00081D13" w:rsidRPr="00A62512" w:rsidRDefault="00081D13" w:rsidP="00A62512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6251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6251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6251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62512" w14:paraId="76556A13" w14:textId="77777777" w:rsidTr="00081D13">
        <w:tc>
          <w:tcPr>
            <w:tcW w:w="2269" w:type="dxa"/>
            <w:shd w:val="clear" w:color="auto" w:fill="auto"/>
          </w:tcPr>
          <w:p w14:paraId="2A0E77A2" w14:textId="77777777" w:rsidR="00081D13" w:rsidRPr="00A6251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081059E5" w14:textId="0307282E" w:rsidR="00081D13" w:rsidRPr="00A62512" w:rsidRDefault="00825D4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barierowych</w:t>
            </w:r>
          </w:p>
        </w:tc>
      </w:tr>
      <w:tr w:rsidR="00825D4C" w:rsidRPr="00A62512" w14:paraId="5B4CABF7" w14:textId="77777777" w:rsidTr="00803281">
        <w:tc>
          <w:tcPr>
            <w:tcW w:w="2269" w:type="dxa"/>
            <w:shd w:val="clear" w:color="auto" w:fill="auto"/>
          </w:tcPr>
          <w:p w14:paraId="25F02E74" w14:textId="77777777" w:rsidR="00825D4C" w:rsidRPr="00A62512" w:rsidRDefault="00825D4C" w:rsidP="008032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A32D61C" w14:textId="373B152E" w:rsidR="00825D4C" w:rsidRPr="00A62512" w:rsidRDefault="00825D4C" w:rsidP="008032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137/2023</w:t>
            </w:r>
          </w:p>
        </w:tc>
      </w:tr>
    </w:tbl>
    <w:p w14:paraId="3FD4F801" w14:textId="77777777" w:rsidR="00081D13" w:rsidRPr="00A6251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683B1906" w14:textId="0FFC49CB" w:rsidR="00081D13" w:rsidRPr="00A6251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62512">
        <w:rPr>
          <w:rFonts w:ascii="Arial Narrow" w:hAnsi="Arial Narrow" w:cs="Arial"/>
          <w:sz w:val="22"/>
          <w:szCs w:val="22"/>
        </w:rPr>
        <w:t xml:space="preserve">Zamawiający, </w:t>
      </w:r>
      <w:r w:rsidR="00825D4C" w:rsidRPr="00A62512">
        <w:rPr>
          <w:rFonts w:ascii="Arial Narrow" w:hAnsi="Arial Narrow" w:cs="Arial"/>
          <w:b/>
          <w:sz w:val="22"/>
          <w:szCs w:val="22"/>
        </w:rPr>
        <w:t>10WSzKzP SPZOZ</w:t>
      </w:r>
      <w:r w:rsidRPr="00A62512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A62512">
        <w:rPr>
          <w:rFonts w:ascii="Arial Narrow" w:hAnsi="Arial Narrow" w:cs="Arial"/>
          <w:sz w:val="22"/>
          <w:szCs w:val="22"/>
        </w:rPr>
        <w:t xml:space="preserve">ust. 1 pkt. 1 i </w:t>
      </w:r>
      <w:r w:rsidRPr="00A62512">
        <w:rPr>
          <w:rFonts w:ascii="Arial Narrow" w:hAnsi="Arial Narrow" w:cs="Arial"/>
          <w:sz w:val="22"/>
          <w:szCs w:val="22"/>
        </w:rPr>
        <w:t xml:space="preserve">ust. </w:t>
      </w:r>
      <w:r w:rsidR="00A17CDB" w:rsidRPr="00A62512">
        <w:rPr>
          <w:rFonts w:ascii="Arial Narrow" w:hAnsi="Arial Narrow" w:cs="Arial"/>
          <w:sz w:val="22"/>
          <w:szCs w:val="22"/>
        </w:rPr>
        <w:t>2</w:t>
      </w:r>
      <w:r w:rsidRPr="00A62512">
        <w:rPr>
          <w:rFonts w:ascii="Arial Narrow" w:hAnsi="Arial Narrow" w:cs="Arial"/>
          <w:sz w:val="22"/>
          <w:szCs w:val="22"/>
        </w:rPr>
        <w:t xml:space="preserve"> </w:t>
      </w:r>
      <w:r w:rsidR="00081D13" w:rsidRPr="00A62512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825D4C" w:rsidRPr="00A62512">
        <w:rPr>
          <w:rFonts w:ascii="Arial Narrow" w:hAnsi="Arial Narrow" w:cs="Arial"/>
          <w:sz w:val="22"/>
          <w:szCs w:val="22"/>
        </w:rPr>
        <w:t>(</w:t>
      </w:r>
      <w:proofErr w:type="spellStart"/>
      <w:r w:rsidR="00825D4C" w:rsidRPr="00A62512">
        <w:rPr>
          <w:rFonts w:ascii="Arial Narrow" w:hAnsi="Arial Narrow" w:cs="Arial"/>
          <w:sz w:val="22"/>
          <w:szCs w:val="22"/>
        </w:rPr>
        <w:t>t.j</w:t>
      </w:r>
      <w:proofErr w:type="spellEnd"/>
      <w:r w:rsidR="00825D4C" w:rsidRPr="00A62512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A62512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081D13" w:rsidRPr="00A62512">
        <w:rPr>
          <w:rFonts w:ascii="Arial Narrow" w:hAnsi="Arial Narrow" w:cs="Arial"/>
          <w:sz w:val="22"/>
          <w:szCs w:val="22"/>
        </w:rPr>
        <w:t>Pzp</w:t>
      </w:r>
      <w:proofErr w:type="spellEnd"/>
      <w:r w:rsidR="00081D13" w:rsidRPr="00A62512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</w:t>
      </w:r>
      <w:r w:rsidR="00081D13" w:rsidRPr="00A62512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25D4C" w:rsidRPr="00A62512" w14:paraId="1F8C8492" w14:textId="77777777" w:rsidTr="008032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A4BC0BE" w14:textId="34128BAC" w:rsidR="00825D4C" w:rsidRPr="00A62512" w:rsidRDefault="00825D4C" w:rsidP="00803281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b/>
                <w:sz w:val="22"/>
                <w:szCs w:val="22"/>
              </w:rPr>
              <w:t xml:space="preserve">GARMEX A. </w:t>
            </w:r>
            <w:proofErr w:type="spellStart"/>
            <w:r w:rsidRPr="00A62512">
              <w:rPr>
                <w:rFonts w:ascii="Arial Narrow" w:hAnsi="Arial Narrow" w:cs="Arial"/>
                <w:b/>
                <w:sz w:val="22"/>
                <w:szCs w:val="22"/>
              </w:rPr>
              <w:t>Jafiszow</w:t>
            </w:r>
            <w:proofErr w:type="spellEnd"/>
            <w:r w:rsidRPr="00A62512">
              <w:rPr>
                <w:rFonts w:ascii="Arial Narrow" w:hAnsi="Arial Narrow" w:cs="Arial"/>
                <w:b/>
                <w:sz w:val="22"/>
                <w:szCs w:val="22"/>
              </w:rPr>
              <w:t>, W. Kamiński spółka jawna</w:t>
            </w:r>
          </w:p>
          <w:p w14:paraId="172DED40" w14:textId="32370A34" w:rsidR="00825D4C" w:rsidRPr="00A62512" w:rsidRDefault="00825D4C" w:rsidP="00803281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Ignatki</w:t>
            </w: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40B</w:t>
            </w: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7F37AE1" w14:textId="24BAA8BA" w:rsidR="00825D4C" w:rsidRPr="00A62512" w:rsidRDefault="00825D4C" w:rsidP="00803281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16-001</w:t>
            </w: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Kleosin</w:t>
            </w:r>
          </w:p>
          <w:p w14:paraId="32BDE048" w14:textId="006F70C5" w:rsidR="00825D4C" w:rsidRPr="00A62512" w:rsidRDefault="00825D4C" w:rsidP="00803281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A6251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A62512">
              <w:rPr>
                <w:rFonts w:ascii="Arial Narrow" w:hAnsi="Arial Narrow" w:cs="Arial"/>
                <w:b/>
                <w:sz w:val="22"/>
                <w:szCs w:val="22"/>
              </w:rPr>
              <w:t>471 852.00 zł</w:t>
            </w:r>
            <w:r w:rsidRPr="00A62512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951FC21" w14:textId="77777777" w:rsidR="00825D4C" w:rsidRPr="00A62512" w:rsidRDefault="00825D4C" w:rsidP="00803281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19424CE4" w14:textId="1639679B" w:rsidR="00825D4C" w:rsidRPr="00A62512" w:rsidRDefault="00825D4C" w:rsidP="008032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sz w:val="22"/>
                <w:szCs w:val="22"/>
              </w:rPr>
              <w:t xml:space="preserve">Wybrana oferta nie podlega wykluczeniu, oraz spełnia wszystkie warunki określone w specyfikacji warunków zamówienia </w:t>
            </w:r>
            <w:r w:rsidR="00A62512">
              <w:rPr>
                <w:rFonts w:ascii="Arial Narrow" w:hAnsi="Arial Narrow" w:cs="Arial"/>
                <w:sz w:val="22"/>
                <w:szCs w:val="22"/>
              </w:rPr>
              <w:br/>
            </w:r>
            <w:r w:rsidRPr="00A62512">
              <w:rPr>
                <w:rFonts w:ascii="Arial Narrow" w:hAnsi="Arial Narrow" w:cs="Arial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14:paraId="19B2BCE8" w14:textId="77777777" w:rsidR="00081D13" w:rsidRPr="00A62512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62512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62512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276"/>
        <w:gridCol w:w="992"/>
        <w:gridCol w:w="993"/>
        <w:gridCol w:w="1134"/>
      </w:tblGrid>
      <w:tr w:rsidR="00081D13" w:rsidRPr="00A62512" w14:paraId="64911134" w14:textId="77777777" w:rsidTr="00A6251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905CF4B" w14:textId="77777777" w:rsidR="00081D13" w:rsidRPr="00A62512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A62512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EEE673B" w14:textId="77777777" w:rsidR="00081D13" w:rsidRPr="00A62512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FB2D5B" w14:textId="294ACE3D" w:rsidR="00081D13" w:rsidRPr="00A62512" w:rsidRDefault="00825D4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107DDB1" w14:textId="0B6DAE3F" w:rsidR="00081D13" w:rsidRPr="00A62512" w:rsidRDefault="00825D4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Termin dostaw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5D09CC7" w14:textId="025BD914" w:rsidR="00081D13" w:rsidRPr="00A62512" w:rsidRDefault="00825D4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F1B5116" w14:textId="18A38A97" w:rsidR="00081D13" w:rsidRPr="00A62512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0602AE2F" w14:textId="550890C8" w:rsidR="00081D13" w:rsidRPr="00A62512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FE0F7D9" w14:textId="77777777" w:rsidR="00081D13" w:rsidRPr="00A62512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2512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825D4C" w:rsidRPr="00A62512" w14:paraId="0747A2C4" w14:textId="77777777" w:rsidTr="00A62512">
        <w:tc>
          <w:tcPr>
            <w:tcW w:w="851" w:type="dxa"/>
            <w:vAlign w:val="center"/>
          </w:tcPr>
          <w:p w14:paraId="2C4DDBC6" w14:textId="77777777" w:rsidR="00825D4C" w:rsidRPr="00A62512" w:rsidRDefault="00825D4C" w:rsidP="0080328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62512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41F4F347" w14:textId="77777777" w:rsidR="00825D4C" w:rsidRPr="00A62512" w:rsidRDefault="00825D4C" w:rsidP="00803281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A62512">
              <w:rPr>
                <w:rFonts w:ascii="Arial Narrow" w:hAnsi="Arial Narrow" w:cs="Arial"/>
                <w:b/>
              </w:rPr>
              <w:t xml:space="preserve">GARMEX A. </w:t>
            </w:r>
            <w:proofErr w:type="spellStart"/>
            <w:r w:rsidRPr="00A62512">
              <w:rPr>
                <w:rFonts w:ascii="Arial Narrow" w:hAnsi="Arial Narrow" w:cs="Arial"/>
                <w:b/>
              </w:rPr>
              <w:t>Jafiszow</w:t>
            </w:r>
            <w:proofErr w:type="spellEnd"/>
            <w:r w:rsidRPr="00A62512">
              <w:rPr>
                <w:rFonts w:ascii="Arial Narrow" w:hAnsi="Arial Narrow" w:cs="Arial"/>
                <w:b/>
              </w:rPr>
              <w:t>, W. Kamiński spółka jawna</w:t>
            </w:r>
          </w:p>
          <w:p w14:paraId="6D25B50B" w14:textId="2B4643C6" w:rsidR="00825D4C" w:rsidRPr="00A62512" w:rsidRDefault="00825D4C" w:rsidP="00803281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A62512">
              <w:rPr>
                <w:rFonts w:ascii="Arial Narrow" w:hAnsi="Arial Narrow" w:cs="Arial"/>
                <w:bCs/>
              </w:rPr>
              <w:t>Ignatki</w:t>
            </w:r>
            <w:r w:rsidRPr="00A62512">
              <w:rPr>
                <w:rFonts w:ascii="Arial Narrow" w:hAnsi="Arial Narrow" w:cs="Arial"/>
                <w:bCs/>
              </w:rPr>
              <w:t xml:space="preserve"> </w:t>
            </w:r>
            <w:r w:rsidRPr="00A62512">
              <w:rPr>
                <w:rFonts w:ascii="Arial Narrow" w:hAnsi="Arial Narrow" w:cs="Arial"/>
                <w:bCs/>
              </w:rPr>
              <w:t>40B</w:t>
            </w:r>
            <w:r w:rsidRPr="00A62512">
              <w:rPr>
                <w:rFonts w:ascii="Arial Narrow" w:hAnsi="Arial Narrow" w:cs="Arial"/>
                <w:bCs/>
              </w:rPr>
              <w:t xml:space="preserve"> </w:t>
            </w:r>
          </w:p>
          <w:p w14:paraId="5A9F676C" w14:textId="77777777" w:rsidR="00825D4C" w:rsidRPr="00A62512" w:rsidRDefault="00825D4C" w:rsidP="00803281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A62512">
              <w:rPr>
                <w:rFonts w:ascii="Arial Narrow" w:hAnsi="Arial Narrow" w:cs="Arial"/>
                <w:bCs/>
              </w:rPr>
              <w:t>16-001</w:t>
            </w:r>
            <w:r w:rsidRPr="00A62512">
              <w:rPr>
                <w:rFonts w:ascii="Arial Narrow" w:hAnsi="Arial Narrow" w:cs="Arial"/>
                <w:bCs/>
              </w:rPr>
              <w:t xml:space="preserve"> </w:t>
            </w:r>
            <w:r w:rsidRPr="00A62512">
              <w:rPr>
                <w:rFonts w:ascii="Arial Narrow" w:hAnsi="Arial Narrow" w:cs="Arial"/>
                <w:bCs/>
              </w:rPr>
              <w:t>Kleosin</w:t>
            </w:r>
          </w:p>
        </w:tc>
        <w:tc>
          <w:tcPr>
            <w:tcW w:w="1134" w:type="dxa"/>
            <w:vAlign w:val="center"/>
          </w:tcPr>
          <w:p w14:paraId="304F80F6" w14:textId="77777777" w:rsidR="00825D4C" w:rsidRPr="00A62512" w:rsidRDefault="00825D4C" w:rsidP="0080328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62512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75133854" w14:textId="77777777" w:rsidR="00825D4C" w:rsidRPr="00A62512" w:rsidRDefault="00825D4C" w:rsidP="0080328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62512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276" w:type="dxa"/>
            <w:vAlign w:val="center"/>
          </w:tcPr>
          <w:p w14:paraId="7D64DBFC" w14:textId="77777777" w:rsidR="00825D4C" w:rsidRPr="00A62512" w:rsidRDefault="00825D4C" w:rsidP="0080328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62512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992" w:type="dxa"/>
            <w:vAlign w:val="center"/>
          </w:tcPr>
          <w:p w14:paraId="21583AED" w14:textId="77777777" w:rsidR="00825D4C" w:rsidRPr="00A62512" w:rsidRDefault="00825D4C" w:rsidP="00803281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14:paraId="50D94A9F" w14:textId="48B15B19" w:rsidR="00825D4C" w:rsidRPr="00A62512" w:rsidRDefault="00825D4C" w:rsidP="00803281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14:paraId="3B109C44" w14:textId="52337801" w:rsidR="00825D4C" w:rsidRPr="00A62512" w:rsidRDefault="00825D4C" w:rsidP="00803281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A62512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2EFF4BE0" w14:textId="77777777" w:rsidR="00F960D7" w:rsidRPr="00A62512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30EAECA" w14:textId="77777777" w:rsidR="00B464D3" w:rsidRPr="00A62512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62512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31613557" w14:textId="77777777" w:rsidR="00A62512" w:rsidRDefault="00A62512" w:rsidP="00A625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0815129B" w14:textId="77777777" w:rsidR="00A62512" w:rsidRDefault="00A62512" w:rsidP="00A625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1F91BED5" w14:textId="77777777" w:rsidR="00A62512" w:rsidRDefault="00A62512" w:rsidP="00A625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2AFDDE54" w14:textId="77777777" w:rsidR="00A62512" w:rsidRDefault="00A62512" w:rsidP="00A625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0696BC3F" w14:textId="77777777" w:rsidR="00A62512" w:rsidRDefault="00A62512" w:rsidP="00A625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43A43C84" w14:textId="77777777" w:rsidR="00A62512" w:rsidRDefault="00A62512" w:rsidP="00A625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211BB0B4" w14:textId="3552C6E0" w:rsidR="00A62512" w:rsidRPr="00A62512" w:rsidRDefault="00A62512" w:rsidP="00A625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A62512">
        <w:rPr>
          <w:rFonts w:ascii="Arial Narrow" w:hAnsi="Arial Narrow"/>
          <w:sz w:val="16"/>
          <w:szCs w:val="18"/>
        </w:rPr>
        <w:t>Wykonano w 1 egz. na</w:t>
      </w:r>
      <w:r w:rsidRPr="00A62512">
        <w:rPr>
          <w:rFonts w:ascii="Arial Narrow" w:hAnsi="Arial Narrow"/>
          <w:sz w:val="16"/>
          <w:szCs w:val="18"/>
        </w:rPr>
        <w:t xml:space="preserve"> 1</w:t>
      </w:r>
      <w:r w:rsidRPr="00A62512">
        <w:rPr>
          <w:rFonts w:ascii="Arial Narrow" w:hAnsi="Arial Narrow"/>
          <w:sz w:val="16"/>
          <w:szCs w:val="18"/>
        </w:rPr>
        <w:t xml:space="preserve"> ark.</w:t>
      </w:r>
    </w:p>
    <w:p w14:paraId="3E56AFAC" w14:textId="77777777" w:rsidR="00A62512" w:rsidRPr="00A62512" w:rsidRDefault="00A62512" w:rsidP="00A625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A62512">
        <w:rPr>
          <w:rFonts w:ascii="Arial Narrow" w:hAnsi="Arial Narrow"/>
          <w:sz w:val="16"/>
          <w:szCs w:val="18"/>
        </w:rPr>
        <w:t>Egz. 1 –platforma: e-propublico.pl, strona www Zamawiającego,</w:t>
      </w:r>
      <w:r w:rsidRPr="00A62512">
        <w:rPr>
          <w:rFonts w:ascii="Arial Narrow" w:hAnsi="Arial Narrow"/>
          <w:sz w:val="16"/>
          <w:szCs w:val="16"/>
        </w:rPr>
        <w:t xml:space="preserve"> biuro przepustek,</w:t>
      </w:r>
      <w:r w:rsidRPr="00A62512">
        <w:rPr>
          <w:rFonts w:ascii="Arial Narrow" w:hAnsi="Arial Narrow"/>
          <w:sz w:val="16"/>
          <w:szCs w:val="18"/>
        </w:rPr>
        <w:t xml:space="preserve"> </w:t>
      </w:r>
      <w:proofErr w:type="spellStart"/>
      <w:r w:rsidRPr="00A62512">
        <w:rPr>
          <w:rFonts w:ascii="Arial Narrow" w:hAnsi="Arial Narrow"/>
          <w:sz w:val="16"/>
          <w:szCs w:val="18"/>
        </w:rPr>
        <w:t>SZPubl</w:t>
      </w:r>
      <w:proofErr w:type="spellEnd"/>
      <w:r w:rsidRPr="00A62512">
        <w:rPr>
          <w:rFonts w:ascii="Arial Narrow" w:hAnsi="Arial Narrow"/>
          <w:sz w:val="16"/>
          <w:szCs w:val="18"/>
        </w:rPr>
        <w:t>. T2612 B5</w:t>
      </w:r>
    </w:p>
    <w:p w14:paraId="1E9E41DD" w14:textId="77777777" w:rsidR="00A62512" w:rsidRPr="00A62512" w:rsidRDefault="00A62512" w:rsidP="00A62512">
      <w:pPr>
        <w:rPr>
          <w:rFonts w:ascii="Arial Narrow" w:hAnsi="Arial Narrow"/>
          <w:sz w:val="16"/>
          <w:szCs w:val="18"/>
        </w:rPr>
      </w:pPr>
      <w:r w:rsidRPr="00A62512">
        <w:rPr>
          <w:rFonts w:ascii="Arial Narrow" w:hAnsi="Arial Narrow"/>
          <w:sz w:val="16"/>
          <w:szCs w:val="18"/>
        </w:rPr>
        <w:t>Wyk. P. Kucharska – tel. 261 417</w:t>
      </w:r>
      <w:r w:rsidRPr="00A62512">
        <w:rPr>
          <w:rFonts w:ascii="Arial Narrow" w:hAnsi="Arial Narrow"/>
          <w:sz w:val="16"/>
          <w:szCs w:val="22"/>
        </w:rPr>
        <w:t> </w:t>
      </w:r>
      <w:r w:rsidRPr="00A62512">
        <w:rPr>
          <w:rFonts w:ascii="Arial Narrow" w:hAnsi="Arial Narrow"/>
          <w:sz w:val="16"/>
          <w:szCs w:val="18"/>
        </w:rPr>
        <w:t>449</w:t>
      </w:r>
    </w:p>
    <w:p w14:paraId="355429C4" w14:textId="5F9B7603" w:rsidR="008642B3" w:rsidRPr="00A62512" w:rsidRDefault="00A62512" w:rsidP="00A62512">
      <w:pPr>
        <w:rPr>
          <w:rFonts w:ascii="Arial Narrow" w:hAnsi="Arial Narrow"/>
          <w:sz w:val="28"/>
          <w:szCs w:val="28"/>
        </w:rPr>
      </w:pPr>
      <w:r w:rsidRPr="00A62512">
        <w:rPr>
          <w:rFonts w:ascii="Arial Narrow" w:hAnsi="Arial Narrow"/>
          <w:sz w:val="16"/>
          <w:szCs w:val="22"/>
        </w:rPr>
        <w:t xml:space="preserve">Data: </w:t>
      </w:r>
      <w:r w:rsidRPr="00A62512">
        <w:rPr>
          <w:rFonts w:ascii="Arial Narrow" w:hAnsi="Arial Narrow"/>
          <w:sz w:val="16"/>
          <w:szCs w:val="22"/>
        </w:rPr>
        <w:t>10.01.2024 r.</w:t>
      </w:r>
    </w:p>
    <w:sectPr w:rsidR="008642B3" w:rsidRPr="00A62512" w:rsidSect="00A625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B9635" w14:textId="77777777" w:rsidR="00F53950" w:rsidRDefault="00F53950">
      <w:r>
        <w:separator/>
      </w:r>
    </w:p>
  </w:endnote>
  <w:endnote w:type="continuationSeparator" w:id="0">
    <w:p w14:paraId="490B1ACA" w14:textId="77777777" w:rsidR="00F53950" w:rsidRDefault="00F5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C228E" w14:textId="77777777" w:rsidR="00825D4C" w:rsidRDefault="00825D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CC2D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49C2B2C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D354E" w14:textId="77777777" w:rsidR="00825D4C" w:rsidRDefault="00825D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13DC4" w14:textId="77777777" w:rsidR="00F53950" w:rsidRDefault="00F53950">
      <w:r>
        <w:separator/>
      </w:r>
    </w:p>
  </w:footnote>
  <w:footnote w:type="continuationSeparator" w:id="0">
    <w:p w14:paraId="06CF4381" w14:textId="77777777" w:rsidR="00F53950" w:rsidRDefault="00F53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D980" w14:textId="77777777" w:rsidR="00825D4C" w:rsidRDefault="00825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3F9B0" w14:textId="77777777" w:rsidR="00825D4C" w:rsidRDefault="00825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BD230" w14:textId="77777777" w:rsidR="00825D4C" w:rsidRDefault="00825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95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5D4C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2512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395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779C3B"/>
  <w15:chartTrackingRefBased/>
  <w15:docId w15:val="{B908995E-9455-4B48-9D38-2D8290AEF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62512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A625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2024-01-10T06:32:00Z</dcterms:created>
  <dcterms:modified xsi:type="dcterms:W3CDTF">2024-01-10T06:38:00Z</dcterms:modified>
</cp:coreProperties>
</file>