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9875F" w14:textId="77777777" w:rsidR="00B36EDA" w:rsidRPr="003E7254" w:rsidRDefault="004829A3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3E7254">
        <w:rPr>
          <w:rFonts w:ascii="Arial Narrow" w:hAnsi="Arial Narrow" w:cs="Arial"/>
          <w:sz w:val="22"/>
          <w:szCs w:val="22"/>
        </w:rPr>
        <w:t>Bydgoszcz</w:t>
      </w:r>
      <w:r w:rsidR="00B36EDA" w:rsidRPr="003E7254">
        <w:rPr>
          <w:rFonts w:ascii="Arial Narrow" w:hAnsi="Arial Narrow" w:cs="Arial"/>
          <w:sz w:val="22"/>
          <w:szCs w:val="22"/>
        </w:rPr>
        <w:t xml:space="preserve"> dnia: </w:t>
      </w:r>
      <w:r w:rsidRPr="003E7254">
        <w:rPr>
          <w:rFonts w:ascii="Arial Narrow" w:hAnsi="Arial Narrow" w:cs="Arial"/>
          <w:sz w:val="22"/>
          <w:szCs w:val="22"/>
        </w:rPr>
        <w:t>2024-01-10</w:t>
      </w:r>
    </w:p>
    <w:p w14:paraId="6DCB10DD" w14:textId="77777777" w:rsidR="00B36EDA" w:rsidRPr="003E7254" w:rsidRDefault="004829A3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3E725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252E7D2" w14:textId="77777777" w:rsidR="00B36EDA" w:rsidRPr="003E7254" w:rsidRDefault="004829A3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3E7254">
        <w:rPr>
          <w:rFonts w:ascii="Arial Narrow" w:hAnsi="Arial Narrow" w:cs="Arial"/>
          <w:sz w:val="22"/>
          <w:szCs w:val="22"/>
        </w:rPr>
        <w:t>Powstańców Warszawy</w:t>
      </w:r>
      <w:r w:rsidR="00B36EDA" w:rsidRPr="003E7254">
        <w:rPr>
          <w:rFonts w:ascii="Arial Narrow" w:hAnsi="Arial Narrow" w:cs="Arial"/>
          <w:sz w:val="22"/>
          <w:szCs w:val="22"/>
        </w:rPr>
        <w:t xml:space="preserve"> </w:t>
      </w:r>
      <w:r w:rsidRPr="003E7254">
        <w:rPr>
          <w:rFonts w:ascii="Arial Narrow" w:hAnsi="Arial Narrow" w:cs="Arial"/>
          <w:sz w:val="22"/>
          <w:szCs w:val="22"/>
        </w:rPr>
        <w:t>5</w:t>
      </w:r>
    </w:p>
    <w:p w14:paraId="61942EBD" w14:textId="77777777" w:rsidR="00B36EDA" w:rsidRPr="003E7254" w:rsidRDefault="004829A3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3E7254">
        <w:rPr>
          <w:rFonts w:ascii="Arial Narrow" w:hAnsi="Arial Narrow" w:cs="Arial"/>
          <w:sz w:val="22"/>
          <w:szCs w:val="22"/>
        </w:rPr>
        <w:t>85-681</w:t>
      </w:r>
      <w:r w:rsidR="00B36EDA" w:rsidRPr="003E7254">
        <w:rPr>
          <w:rFonts w:ascii="Arial Narrow" w:hAnsi="Arial Narrow" w:cs="Arial"/>
          <w:sz w:val="22"/>
          <w:szCs w:val="22"/>
        </w:rPr>
        <w:t xml:space="preserve"> </w:t>
      </w:r>
      <w:r w:rsidRPr="003E7254">
        <w:rPr>
          <w:rFonts w:ascii="Arial Narrow" w:hAnsi="Arial Narrow" w:cs="Arial"/>
          <w:sz w:val="22"/>
          <w:szCs w:val="22"/>
        </w:rPr>
        <w:t>Bydgoszcz</w:t>
      </w:r>
    </w:p>
    <w:p w14:paraId="0CD2057E" w14:textId="77777777" w:rsidR="00B36EDA" w:rsidRPr="003E7254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3E725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0297DC6" w14:textId="77777777" w:rsidR="00B36EDA" w:rsidRPr="003E725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3E725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2CB0E51" w14:textId="77777777" w:rsidR="00B36EDA" w:rsidRPr="003E725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E7254" w14:paraId="638CC9D0" w14:textId="77777777" w:rsidTr="00B36EDA">
        <w:tc>
          <w:tcPr>
            <w:tcW w:w="9923" w:type="dxa"/>
            <w:shd w:val="clear" w:color="auto" w:fill="F2F2F2"/>
            <w:hideMark/>
          </w:tcPr>
          <w:p w14:paraId="42F0F6CB" w14:textId="77777777" w:rsidR="00B36EDA" w:rsidRPr="003E725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E725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1389A86" w14:textId="77777777" w:rsidR="00B36EDA" w:rsidRPr="003E725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3E7254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B27272D" w14:textId="77777777" w:rsidR="00B36EDA" w:rsidRPr="003E7254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1816B16E" w14:textId="77777777" w:rsidR="00B36EDA" w:rsidRPr="003E725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E725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E725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E725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E7254" w14:paraId="2A064B7C" w14:textId="77777777" w:rsidTr="00B36EDA">
        <w:tc>
          <w:tcPr>
            <w:tcW w:w="2269" w:type="dxa"/>
            <w:shd w:val="clear" w:color="auto" w:fill="auto"/>
          </w:tcPr>
          <w:p w14:paraId="39A198C3" w14:textId="77777777" w:rsidR="00B36EDA" w:rsidRPr="003E725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76E357A" w14:textId="77777777" w:rsidR="00B36EDA" w:rsidRPr="003E7254" w:rsidRDefault="004829A3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/>
                <w:sz w:val="22"/>
                <w:szCs w:val="22"/>
              </w:rPr>
              <w:t>Dostawy sukcesywne warzyw, owoców i jaj spożywczych</w:t>
            </w:r>
          </w:p>
        </w:tc>
      </w:tr>
      <w:tr w:rsidR="004829A3" w:rsidRPr="003E7254" w14:paraId="3A5D3354" w14:textId="77777777" w:rsidTr="008C748A">
        <w:tc>
          <w:tcPr>
            <w:tcW w:w="2269" w:type="dxa"/>
            <w:shd w:val="clear" w:color="auto" w:fill="auto"/>
          </w:tcPr>
          <w:p w14:paraId="4E8A966F" w14:textId="77777777" w:rsidR="004829A3" w:rsidRPr="003E7254" w:rsidRDefault="004829A3" w:rsidP="008C74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5B9F79E" w14:textId="77777777" w:rsidR="004829A3" w:rsidRPr="003E7254" w:rsidRDefault="004829A3" w:rsidP="008C74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/>
                <w:sz w:val="22"/>
                <w:szCs w:val="22"/>
              </w:rPr>
              <w:t>140/2023</w:t>
            </w:r>
          </w:p>
        </w:tc>
      </w:tr>
    </w:tbl>
    <w:p w14:paraId="2486E992" w14:textId="77777777" w:rsidR="00B36EDA" w:rsidRPr="003E725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6BB4786" w14:textId="77777777" w:rsidR="00B36EDA" w:rsidRPr="003E7254" w:rsidRDefault="00B36EDA" w:rsidP="003E7254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3E7254">
        <w:rPr>
          <w:rFonts w:ascii="Arial Narrow" w:hAnsi="Arial Narrow" w:cs="Arial"/>
          <w:sz w:val="22"/>
          <w:szCs w:val="22"/>
        </w:rPr>
        <w:t xml:space="preserve">Zamawiający, </w:t>
      </w:r>
      <w:r w:rsidR="004829A3" w:rsidRPr="003E7254">
        <w:rPr>
          <w:rFonts w:ascii="Arial Narrow" w:hAnsi="Arial Narrow" w:cs="Arial"/>
          <w:b/>
          <w:sz w:val="22"/>
          <w:szCs w:val="22"/>
        </w:rPr>
        <w:t>10WSzKzP SPZOZ</w:t>
      </w:r>
      <w:r w:rsidRPr="003E7254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4829A3" w:rsidRPr="003E7254">
        <w:rPr>
          <w:rFonts w:ascii="Arial Narrow" w:hAnsi="Arial Narrow" w:cs="Arial"/>
          <w:sz w:val="22"/>
          <w:szCs w:val="22"/>
        </w:rPr>
        <w:t>(</w:t>
      </w:r>
      <w:proofErr w:type="spellStart"/>
      <w:r w:rsidR="004829A3" w:rsidRPr="003E7254">
        <w:rPr>
          <w:rFonts w:ascii="Arial Narrow" w:hAnsi="Arial Narrow" w:cs="Arial"/>
          <w:sz w:val="22"/>
          <w:szCs w:val="22"/>
        </w:rPr>
        <w:t>t.j</w:t>
      </w:r>
      <w:proofErr w:type="spellEnd"/>
      <w:r w:rsidR="004829A3" w:rsidRPr="003E7254">
        <w:rPr>
          <w:rFonts w:ascii="Arial Narrow" w:hAnsi="Arial Narrow" w:cs="Arial"/>
          <w:sz w:val="22"/>
          <w:szCs w:val="22"/>
        </w:rPr>
        <w:t>. Dz. U. z 2023r. poz. 1605)</w:t>
      </w:r>
      <w:r w:rsidRPr="003E7254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829A3" w:rsidRPr="003E7254" w14:paraId="375A7665" w14:textId="77777777" w:rsidTr="004829A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3D671" w14:textId="77777777" w:rsidR="004829A3" w:rsidRPr="003E7254" w:rsidRDefault="004829A3" w:rsidP="003E7254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E7254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E7254">
              <w:rPr>
                <w:rFonts w:ascii="Arial Narrow" w:hAnsi="Arial Narrow" w:cs="Arial"/>
                <w:sz w:val="22"/>
                <w:szCs w:val="22"/>
              </w:rPr>
              <w:t>Jaja kurze świeże w skorupkach 53-63 g.</w:t>
            </w:r>
          </w:p>
          <w:p w14:paraId="43368312" w14:textId="77777777" w:rsidR="004829A3" w:rsidRPr="003E7254" w:rsidRDefault="004829A3" w:rsidP="003E7254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/>
                <w:sz w:val="22"/>
                <w:szCs w:val="22"/>
              </w:rPr>
              <w:t>Zespół Rolników Indywidualnych Janka Witold</w:t>
            </w:r>
          </w:p>
          <w:p w14:paraId="1D4F1119" w14:textId="77777777" w:rsidR="004829A3" w:rsidRPr="003E7254" w:rsidRDefault="004829A3" w:rsidP="003E7254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Ułańska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20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D4FB176" w14:textId="77777777" w:rsidR="004829A3" w:rsidRPr="003E7254" w:rsidRDefault="004829A3" w:rsidP="003E7254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86-005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Ciele</w:t>
            </w:r>
          </w:p>
          <w:p w14:paraId="755803B6" w14:textId="77777777" w:rsidR="004829A3" w:rsidRPr="003E7254" w:rsidRDefault="004829A3" w:rsidP="003E7254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E7254">
              <w:rPr>
                <w:rFonts w:ascii="Arial Narrow" w:hAnsi="Arial Narrow" w:cs="Arial"/>
                <w:b/>
                <w:sz w:val="22"/>
                <w:szCs w:val="22"/>
              </w:rPr>
              <w:t>48 000.00 zł</w:t>
            </w: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725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C934318" w14:textId="77777777" w:rsidR="004829A3" w:rsidRPr="003E7254" w:rsidRDefault="004829A3" w:rsidP="003E7254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E725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881D1CD" w14:textId="07393A1E" w:rsidR="004829A3" w:rsidRPr="003E7254" w:rsidRDefault="004829A3" w:rsidP="003E7254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3E7254" w:rsidRPr="003E7254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4829A3" w:rsidRPr="003E7254" w14:paraId="390183CC" w14:textId="77777777" w:rsidTr="004829A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E120" w14:textId="77777777" w:rsidR="004829A3" w:rsidRPr="003E7254" w:rsidRDefault="004829A3" w:rsidP="003E7254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3E7254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3E7254">
              <w:rPr>
                <w:rFonts w:ascii="Arial Narrow" w:hAnsi="Arial Narrow" w:cs="Arial"/>
                <w:sz w:val="22"/>
                <w:szCs w:val="22"/>
              </w:rPr>
              <w:t>Warzywa i owoce</w:t>
            </w:r>
          </w:p>
          <w:p w14:paraId="65D559B2" w14:textId="77777777" w:rsidR="004829A3" w:rsidRPr="003E7254" w:rsidRDefault="004829A3" w:rsidP="003E7254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/>
                <w:sz w:val="22"/>
                <w:szCs w:val="22"/>
              </w:rPr>
              <w:t>Hurt - Detal Piotr Kopczyński</w:t>
            </w:r>
          </w:p>
          <w:p w14:paraId="44DEF009" w14:textId="77777777" w:rsidR="004829A3" w:rsidRPr="003E7254" w:rsidRDefault="004829A3" w:rsidP="003E7254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Sportowa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31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7AB521A" w14:textId="77777777" w:rsidR="004829A3" w:rsidRPr="003E7254" w:rsidRDefault="004829A3" w:rsidP="003E7254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86-010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Koronowo</w:t>
            </w:r>
          </w:p>
          <w:p w14:paraId="42797833" w14:textId="77777777" w:rsidR="004829A3" w:rsidRPr="003E7254" w:rsidRDefault="004829A3" w:rsidP="003E7254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3E7254">
              <w:rPr>
                <w:rFonts w:ascii="Arial Narrow" w:hAnsi="Arial Narrow" w:cs="Arial"/>
                <w:b/>
                <w:sz w:val="22"/>
                <w:szCs w:val="22"/>
              </w:rPr>
              <w:t>60 090.00 zł</w:t>
            </w: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E7254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90524AD" w14:textId="77777777" w:rsidR="004829A3" w:rsidRPr="003E7254" w:rsidRDefault="004829A3" w:rsidP="003E7254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3E7254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55CED1E" w14:textId="2B26E86F" w:rsidR="004829A3" w:rsidRPr="003E7254" w:rsidRDefault="004829A3" w:rsidP="003E7254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Wybrana oferta nie podlega </w:t>
            </w:r>
            <w:r w:rsidR="003E7254" w:rsidRPr="003E7254">
              <w:rPr>
                <w:rFonts w:ascii="Arial Narrow" w:hAnsi="Arial Narrow" w:cs="Arial"/>
                <w:sz w:val="22"/>
                <w:szCs w:val="22"/>
              </w:rPr>
              <w:t>wykluczeniu</w:t>
            </w:r>
            <w:r w:rsidRPr="003E7254">
              <w:rPr>
                <w:rFonts w:ascii="Arial Narrow" w:hAnsi="Arial Narrow" w:cs="Arial"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0A29F22B" w14:textId="77777777" w:rsidR="00B36EDA" w:rsidRPr="003E725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3E7254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3E7254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3E7254" w14:paraId="7B1A98EC" w14:textId="77777777" w:rsidTr="004829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3C12EC" w14:textId="77777777" w:rsidR="00B36EDA" w:rsidRPr="003E725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lastRenderedPageBreak/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AE9D28" w14:textId="77777777" w:rsidR="00B36EDA" w:rsidRPr="003E725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CFF4ED" w14:textId="77777777" w:rsidR="00B36EDA" w:rsidRPr="003E725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F4096E" w14:textId="77777777" w:rsidR="00B36EDA" w:rsidRPr="003E725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3E7254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829A3" w:rsidRPr="003E7254" w14:paraId="462D57D0" w14:textId="77777777" w:rsidTr="004829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99F61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Jaja kurze świeże w skorupkach 53-63 g.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419A3" w14:textId="77777777" w:rsidR="004829A3" w:rsidRPr="003E7254" w:rsidRDefault="004829A3" w:rsidP="008C74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b/>
                <w:bCs/>
                <w:sz w:val="20"/>
                <w:szCs w:val="20"/>
              </w:rPr>
              <w:t>PPHU " Biliński " Waldemar Biliński</w:t>
            </w:r>
          </w:p>
          <w:p w14:paraId="67287467" w14:textId="77777777" w:rsidR="004829A3" w:rsidRPr="003E7254" w:rsidRDefault="004829A3" w:rsidP="008C74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ul. Towarowa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14/45</w:t>
            </w:r>
          </w:p>
          <w:p w14:paraId="16068CBB" w14:textId="77777777" w:rsidR="004829A3" w:rsidRPr="003E7254" w:rsidRDefault="004829A3" w:rsidP="008C74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10-416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Olsztyn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19856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1 - Cena - 58.06</w:t>
            </w:r>
          </w:p>
          <w:p w14:paraId="194DC9C6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2 - Termin dostawy dodatkowej i interwencyjnej - 15.00</w:t>
            </w:r>
          </w:p>
          <w:p w14:paraId="5842830D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6690" w14:textId="77777777" w:rsidR="004829A3" w:rsidRPr="003E7254" w:rsidRDefault="004829A3" w:rsidP="008C74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 88,06</w:t>
            </w:r>
          </w:p>
        </w:tc>
      </w:tr>
      <w:tr w:rsidR="004829A3" w:rsidRPr="003E7254" w14:paraId="6EF3FC0C" w14:textId="77777777" w:rsidTr="004829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E9490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Jaja kurze świeże w skorupkach 53-63 g.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63585" w14:textId="77777777" w:rsidR="004829A3" w:rsidRPr="003E7254" w:rsidRDefault="004829A3" w:rsidP="008C74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b/>
                <w:bCs/>
                <w:sz w:val="20"/>
                <w:szCs w:val="20"/>
              </w:rPr>
              <w:t>Zespół Rolników Indywidualnych Janka Witold</w:t>
            </w:r>
          </w:p>
          <w:p w14:paraId="26A02E06" w14:textId="77777777" w:rsidR="004829A3" w:rsidRPr="003E7254" w:rsidRDefault="004829A3" w:rsidP="008C74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Ułańska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20</w:t>
            </w:r>
          </w:p>
          <w:p w14:paraId="6A1255A6" w14:textId="77777777" w:rsidR="004829A3" w:rsidRPr="003E7254" w:rsidRDefault="004829A3" w:rsidP="008C74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86-005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Ciele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A75B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F5D3708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2 - Termin dostawy dodatkowej i interwencyjnej - 15.00</w:t>
            </w:r>
          </w:p>
          <w:p w14:paraId="46151A1A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73C60" w14:textId="77777777" w:rsidR="004829A3" w:rsidRPr="003E7254" w:rsidRDefault="004829A3" w:rsidP="008C74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4829A3" w:rsidRPr="003E7254" w14:paraId="0785EE9D" w14:textId="77777777" w:rsidTr="004829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95C03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B981C" w14:textId="77777777" w:rsidR="004829A3" w:rsidRPr="003E7254" w:rsidRDefault="004829A3" w:rsidP="008C74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b/>
                <w:bCs/>
                <w:sz w:val="20"/>
                <w:szCs w:val="20"/>
              </w:rPr>
              <w:t>Hurt - Detal Piotr Kopczyński</w:t>
            </w:r>
          </w:p>
          <w:p w14:paraId="3D374CC7" w14:textId="77777777" w:rsidR="004829A3" w:rsidRPr="003E7254" w:rsidRDefault="004829A3" w:rsidP="008C74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Sportowa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31</w:t>
            </w:r>
          </w:p>
          <w:p w14:paraId="0D8949A2" w14:textId="77777777" w:rsidR="004829A3" w:rsidRPr="003E7254" w:rsidRDefault="004829A3" w:rsidP="008C74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86-010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Koronowo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8F6F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9BD8F61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2 - Termin dostawy dodatkowej i interwencyjnej - 15.00</w:t>
            </w:r>
          </w:p>
          <w:p w14:paraId="28327852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B3D6" w14:textId="77777777" w:rsidR="004829A3" w:rsidRPr="003E7254" w:rsidRDefault="004829A3" w:rsidP="008C74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4829A3" w:rsidRPr="003E7254" w14:paraId="7F33EA61" w14:textId="77777777" w:rsidTr="004829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FB6A8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F18A8" w14:textId="77777777" w:rsidR="004829A3" w:rsidRPr="003E7254" w:rsidRDefault="004829A3" w:rsidP="008C748A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b/>
                <w:bCs/>
                <w:sz w:val="20"/>
                <w:szCs w:val="20"/>
              </w:rPr>
              <w:t>MAGER Spółka z ograniczoną odpowiedzialnością Spółka komandytowa</w:t>
            </w:r>
          </w:p>
          <w:p w14:paraId="5F51C5C3" w14:textId="77777777" w:rsidR="004829A3" w:rsidRPr="003E7254" w:rsidRDefault="004829A3" w:rsidP="008C748A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Chrobrego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105/107</w:t>
            </w:r>
          </w:p>
          <w:p w14:paraId="5F1CB6C9" w14:textId="77777777" w:rsidR="004829A3" w:rsidRPr="003E7254" w:rsidRDefault="004829A3" w:rsidP="008C748A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87-100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E7254">
              <w:rPr>
                <w:rFonts w:ascii="Arial Narrow" w:hAnsi="Arial Narrow" w:cs="Arial"/>
                <w:sz w:val="20"/>
                <w:szCs w:val="20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D1AE7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1 - Cena - 52.90</w:t>
            </w:r>
          </w:p>
          <w:p w14:paraId="051E009D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2 - Termin dostawy dodatkowej i interwencyjnej - 15.00</w:t>
            </w:r>
          </w:p>
          <w:p w14:paraId="6B0A41B4" w14:textId="77777777" w:rsidR="004829A3" w:rsidRPr="003E7254" w:rsidRDefault="004829A3" w:rsidP="008C748A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778DA" w14:textId="77777777" w:rsidR="004829A3" w:rsidRPr="003E7254" w:rsidRDefault="004829A3" w:rsidP="008C748A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E7254">
              <w:rPr>
                <w:rFonts w:ascii="Arial Narrow" w:hAnsi="Arial Narrow" w:cs="Arial"/>
                <w:sz w:val="20"/>
                <w:szCs w:val="20"/>
              </w:rPr>
              <w:t xml:space="preserve">  82,90</w:t>
            </w:r>
          </w:p>
        </w:tc>
      </w:tr>
    </w:tbl>
    <w:p w14:paraId="05B38B5F" w14:textId="77777777" w:rsidR="00B464D3" w:rsidRPr="003E7254" w:rsidRDefault="00B464D3" w:rsidP="003E7254">
      <w:pPr>
        <w:spacing w:before="720" w:after="480" w:line="360" w:lineRule="auto"/>
        <w:ind w:left="3823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3E7254">
        <w:rPr>
          <w:rFonts w:ascii="Arial Narrow" w:hAnsi="Arial Narrow" w:cs="Arial"/>
          <w:i/>
          <w:sz w:val="22"/>
          <w:szCs w:val="22"/>
        </w:rPr>
        <w:t>Zamawiający</w:t>
      </w:r>
    </w:p>
    <w:p w14:paraId="09A48E0C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  <w:bookmarkStart w:id="1" w:name="_Hlk150849539"/>
    </w:p>
    <w:p w14:paraId="1A768056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</w:p>
    <w:p w14:paraId="035C415B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</w:p>
    <w:p w14:paraId="1B023F05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</w:p>
    <w:p w14:paraId="50F67781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</w:p>
    <w:p w14:paraId="109FE6D0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</w:p>
    <w:p w14:paraId="2FD6DCCD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</w:p>
    <w:p w14:paraId="41FA5FCD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</w:p>
    <w:p w14:paraId="76EEDFA3" w14:textId="77777777" w:rsidR="003E7254" w:rsidRDefault="003E7254" w:rsidP="003E7254">
      <w:pPr>
        <w:rPr>
          <w:rFonts w:ascii="Arial Narrow" w:hAnsi="Arial Narrow"/>
          <w:sz w:val="18"/>
          <w:szCs w:val="20"/>
        </w:rPr>
      </w:pPr>
    </w:p>
    <w:p w14:paraId="537AC522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0C90FBEE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54EE4DC8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681ADE4B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40C7A6A6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2CA13167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3D4C890F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088ED726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44C817BF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044E4574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1116D2C4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286CA3C4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4A9B3D65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4ED9217E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7F597B4F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73DECE1D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29C32611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6D7E0CBD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13D1A13F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31B53322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7576DE36" w14:textId="77777777" w:rsid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</w:p>
    <w:p w14:paraId="3EA4FA49" w14:textId="0F777958" w:rsidR="003E7254" w:rsidRP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  <w:r w:rsidRPr="003E7254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1 </w:t>
      </w:r>
      <w:r w:rsidRPr="003E7254">
        <w:rPr>
          <w:rFonts w:ascii="Arial Narrow" w:hAnsi="Arial Narrow"/>
          <w:i/>
          <w:iCs/>
          <w:sz w:val="18"/>
          <w:szCs w:val="20"/>
        </w:rPr>
        <w:t>ark</w:t>
      </w:r>
      <w:r>
        <w:rPr>
          <w:rFonts w:ascii="Arial Narrow" w:hAnsi="Arial Narrow"/>
          <w:i/>
          <w:iCs/>
          <w:sz w:val="18"/>
          <w:szCs w:val="20"/>
        </w:rPr>
        <w:t>.</w:t>
      </w:r>
    </w:p>
    <w:p w14:paraId="5A228CEC" w14:textId="77777777" w:rsidR="003E7254" w:rsidRP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  <w:r w:rsidRPr="003E7254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3E725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E7254"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3E7254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3E7254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3E7254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3E7254">
        <w:rPr>
          <w:rFonts w:ascii="Arial Narrow" w:hAnsi="Arial Narrow"/>
          <w:i/>
          <w:iCs/>
          <w:sz w:val="18"/>
          <w:szCs w:val="20"/>
        </w:rPr>
        <w:t>5</w:t>
      </w:r>
    </w:p>
    <w:p w14:paraId="7A8521BB" w14:textId="77777777" w:rsidR="003E7254" w:rsidRPr="003E7254" w:rsidRDefault="003E7254" w:rsidP="003E7254">
      <w:pPr>
        <w:rPr>
          <w:rFonts w:ascii="Arial Narrow" w:hAnsi="Arial Narrow"/>
          <w:i/>
          <w:iCs/>
          <w:sz w:val="18"/>
          <w:szCs w:val="20"/>
        </w:rPr>
      </w:pPr>
      <w:r w:rsidRPr="003E7254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3E7254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3E7254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53F66000" w14:textId="498E07C1" w:rsidR="008642B3" w:rsidRPr="003E7254" w:rsidRDefault="003E7254" w:rsidP="003E7254">
      <w:pPr>
        <w:ind w:right="-425"/>
        <w:rPr>
          <w:rFonts w:ascii="Arial Narrow" w:hAnsi="Arial Narrow" w:cs="Arial"/>
          <w:i/>
          <w:iCs/>
          <w:sz w:val="22"/>
          <w:szCs w:val="22"/>
          <w:vertAlign w:val="superscript"/>
        </w:rPr>
      </w:pPr>
      <w:r w:rsidRPr="003E7254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</w:t>
      </w:r>
      <w:r w:rsidRPr="003E7254">
        <w:rPr>
          <w:rFonts w:ascii="Arial Narrow" w:hAnsi="Arial Narrow"/>
          <w:i/>
          <w:iCs/>
          <w:sz w:val="18"/>
          <w:szCs w:val="20"/>
        </w:rPr>
        <w:t xml:space="preserve"> </w:t>
      </w:r>
      <w:bookmarkEnd w:id="1"/>
      <w:r>
        <w:rPr>
          <w:rFonts w:ascii="Arial Narrow" w:hAnsi="Arial Narrow"/>
          <w:i/>
          <w:iCs/>
          <w:sz w:val="18"/>
          <w:szCs w:val="20"/>
        </w:rPr>
        <w:t>10.01.2024 r.</w:t>
      </w:r>
      <w:r w:rsidR="004829A3" w:rsidRPr="003E7254">
        <w:rPr>
          <w:rFonts w:ascii="Arial Narrow" w:hAnsi="Arial Narrow" w:cs="Arial"/>
          <w:i/>
          <w:iCs/>
          <w:sz w:val="22"/>
          <w:szCs w:val="22"/>
        </w:rPr>
        <w:t xml:space="preserve">  </w:t>
      </w:r>
      <w:bookmarkEnd w:id="0"/>
    </w:p>
    <w:sectPr w:rsidR="008642B3" w:rsidRPr="003E7254" w:rsidSect="003E72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994AB" w14:textId="77777777" w:rsidR="000418AF" w:rsidRDefault="000418AF">
      <w:r>
        <w:separator/>
      </w:r>
    </w:p>
  </w:endnote>
  <w:endnote w:type="continuationSeparator" w:id="0">
    <w:p w14:paraId="1C46ACCB" w14:textId="77777777" w:rsidR="000418AF" w:rsidRDefault="00041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D7B1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61A8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95824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B3576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3918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6947C" w14:textId="77777777" w:rsidR="000418AF" w:rsidRDefault="000418AF">
      <w:r>
        <w:separator/>
      </w:r>
    </w:p>
  </w:footnote>
  <w:footnote w:type="continuationSeparator" w:id="0">
    <w:p w14:paraId="7F57BFEE" w14:textId="77777777" w:rsidR="000418AF" w:rsidRDefault="00041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D1B6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306F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2047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18AF"/>
    <w:rsid w:val="00022322"/>
    <w:rsid w:val="000418AF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E7254"/>
    <w:rsid w:val="00431C0B"/>
    <w:rsid w:val="00437CAD"/>
    <w:rsid w:val="004657DA"/>
    <w:rsid w:val="004829A3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9DFA8"/>
  <w15:chartTrackingRefBased/>
  <w15:docId w15:val="{FF0C39EC-5D1E-4245-BE4E-495139A6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2024-01-10T06:05:00Z</cp:lastPrinted>
  <dcterms:created xsi:type="dcterms:W3CDTF">2024-01-10T06:01:00Z</dcterms:created>
  <dcterms:modified xsi:type="dcterms:W3CDTF">2024-01-10T06:06:00Z</dcterms:modified>
</cp:coreProperties>
</file>