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5BBB873E" w:rsidR="00281DC6" w:rsidRPr="00B772F9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B772F9">
        <w:rPr>
          <w:bCs/>
          <w:sz w:val="22"/>
          <w:szCs w:val="22"/>
        </w:rPr>
        <w:t xml:space="preserve">Załącznik nr </w:t>
      </w:r>
      <w:r w:rsidR="005D4D30">
        <w:rPr>
          <w:bCs/>
          <w:sz w:val="22"/>
          <w:szCs w:val="22"/>
        </w:rPr>
        <w:t xml:space="preserve">1 </w:t>
      </w:r>
      <w:r w:rsidRPr="00B772F9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FE874E2" w14:textId="77777777" w:rsidR="00604DBC" w:rsidRDefault="00604DBC" w:rsidP="00604DBC">
      <w:pPr>
        <w:spacing w:line="276" w:lineRule="auto"/>
        <w:jc w:val="center"/>
        <w:rPr>
          <w:b/>
          <w:bCs/>
          <w:sz w:val="28"/>
          <w:szCs w:val="28"/>
        </w:rPr>
      </w:pPr>
      <w:r w:rsidRPr="00604DBC">
        <w:rPr>
          <w:b/>
          <w:bCs/>
          <w:sz w:val="28"/>
          <w:szCs w:val="28"/>
        </w:rPr>
        <w:t xml:space="preserve">Audyt końcowy dotyczący usług kluczowych </w:t>
      </w:r>
    </w:p>
    <w:p w14:paraId="604A06ED" w14:textId="1B7057E4" w:rsidR="00604DBC" w:rsidRPr="00604DBC" w:rsidRDefault="00604DBC" w:rsidP="00604DBC">
      <w:pPr>
        <w:spacing w:line="276" w:lineRule="auto"/>
        <w:jc w:val="center"/>
        <w:rPr>
          <w:b/>
          <w:bCs/>
          <w:sz w:val="28"/>
          <w:szCs w:val="28"/>
        </w:rPr>
      </w:pPr>
      <w:r w:rsidRPr="00604DBC">
        <w:rPr>
          <w:b/>
          <w:bCs/>
          <w:sz w:val="28"/>
          <w:szCs w:val="28"/>
        </w:rPr>
        <w:t>oraz przygotowanie dokumentacji</w:t>
      </w:r>
    </w:p>
    <w:p w14:paraId="52264483" w14:textId="203304C0" w:rsidR="00281DC6" w:rsidRPr="00281DC6" w:rsidRDefault="00281DC6" w:rsidP="005D4D30">
      <w:pPr>
        <w:spacing w:after="120"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495B56BB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="00CA7C3C">
              <w:t>Wykonawcy</w:t>
            </w:r>
            <w:r w:rsidRPr="00281DC6">
              <w:br/>
              <w:t>(</w:t>
            </w:r>
            <w:r w:rsidR="00CA7C3C">
              <w:t xml:space="preserve">ulica, kod, miasto, </w:t>
            </w:r>
            <w:r w:rsidRPr="00281DC6">
              <w:t>województwo)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AD2FBE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CA7C3C">
        <w:rPr>
          <w:sz w:val="22"/>
        </w:rPr>
        <w:t xml:space="preserve"> i jej załącznikami</w:t>
      </w:r>
      <w:r w:rsidRPr="00281DC6">
        <w:rPr>
          <w:sz w:val="22"/>
        </w:rPr>
        <w:t>, stosując niżej wymienione stawki:</w:t>
      </w:r>
    </w:p>
    <w:p w14:paraId="3B4966FD" w14:textId="77777777" w:rsidR="00CA7C3C" w:rsidRDefault="00CA7C3C" w:rsidP="00A81184">
      <w:pPr>
        <w:jc w:val="both"/>
      </w:pPr>
      <w:bookmarkStart w:id="2" w:name="_Hlk64876004"/>
    </w:p>
    <w:p w14:paraId="25E14E5C" w14:textId="0B17EAD3" w:rsidR="00A81184" w:rsidRDefault="00A81184" w:rsidP="00A81184">
      <w:pPr>
        <w:jc w:val="both"/>
      </w:pPr>
      <w:r>
        <w:t xml:space="preserve">wartość netto za wykonanie całości przedmiotu zamówienia wynosi....................... zł  </w:t>
      </w:r>
    </w:p>
    <w:p w14:paraId="4F87E627" w14:textId="77777777" w:rsidR="00A81184" w:rsidRDefault="00A81184" w:rsidP="00A81184">
      <w:pPr>
        <w:jc w:val="both"/>
      </w:pPr>
      <w:r>
        <w:t>stawka podatku VAT wynosi  ......%</w:t>
      </w:r>
    </w:p>
    <w:p w14:paraId="2B9551FE" w14:textId="77777777" w:rsidR="00A81184" w:rsidRDefault="00A81184" w:rsidP="00A81184">
      <w:pPr>
        <w:jc w:val="both"/>
      </w:pPr>
      <w:r>
        <w:t>kwota podatku VAT wynosi ................................ zł</w:t>
      </w:r>
    </w:p>
    <w:p w14:paraId="1A773F5D" w14:textId="2F9862D1" w:rsidR="00A81184" w:rsidRPr="00B772F9" w:rsidRDefault="00A81184" w:rsidP="00A81184">
      <w:pPr>
        <w:jc w:val="both"/>
        <w:rPr>
          <w:b/>
          <w:bCs/>
        </w:rPr>
      </w:pPr>
      <w:r w:rsidRPr="00B772F9">
        <w:rPr>
          <w:b/>
          <w:bCs/>
        </w:rPr>
        <w:t>wartość brutto za wykonanie całości przedmiotu zamówienia wynosi....................... zł</w:t>
      </w:r>
    </w:p>
    <w:p w14:paraId="742FE437" w14:textId="77777777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84464CB" w14:textId="73D1C6AA" w:rsidR="009734A0" w:rsidRDefault="00A62A7D" w:rsidP="00B772F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 tym:</w:t>
      </w:r>
    </w:p>
    <w:p w14:paraId="049AC6F6" w14:textId="02759DB8" w:rsidR="00A62A7D" w:rsidRDefault="00A62A7D" w:rsidP="00B772F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za etap I …………………………………… zł</w:t>
      </w:r>
    </w:p>
    <w:p w14:paraId="58D5D4AB" w14:textId="24B06391" w:rsidR="00A62A7D" w:rsidRDefault="00A62A7D" w:rsidP="00B772F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za etap II …………………………………    zł</w:t>
      </w:r>
    </w:p>
    <w:p w14:paraId="4A941F52" w14:textId="45A2EF2B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3</w:t>
      </w:r>
      <w:r w:rsidR="005D4D30">
        <w:rPr>
          <w:bCs/>
          <w:sz w:val="22"/>
        </w:rPr>
        <w:t xml:space="preserve"> miesiące od podpisania umowy</w:t>
      </w:r>
      <w:r w:rsidR="00CA7C3C">
        <w:rPr>
          <w:bCs/>
          <w:sz w:val="22"/>
        </w:rPr>
        <w:t xml:space="preserve"> dla przygotowania dokumentacji oraz 12 miesięcy do podpisania umowy dla audytu</w:t>
      </w:r>
    </w:p>
    <w:p w14:paraId="2F826462" w14:textId="6ED0F8FE" w:rsidR="00B772F9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Warunki płatności: </w:t>
      </w:r>
      <w:r w:rsidR="005D4D30"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bookmarkEnd w:id="2"/>
    <w:p w14:paraId="468D8BA9" w14:textId="77777777" w:rsidR="00127E2D" w:rsidRDefault="00127E2D" w:rsidP="00CA3C7F">
      <w:pPr>
        <w:jc w:val="both"/>
        <w:rPr>
          <w:b/>
          <w:sz w:val="22"/>
        </w:rPr>
      </w:pPr>
    </w:p>
    <w:p w14:paraId="3892978A" w14:textId="0E67FE25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EF1BA1E" w14:textId="15447BA0" w:rsidR="00F51568" w:rsidRPr="001625F4" w:rsidRDefault="00281DC6" w:rsidP="00CA7C3C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28F85CC1" w:rsidR="001625F4" w:rsidRDefault="001625F4" w:rsidP="00127E2D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proofErr w:type="spellStart"/>
      <w:r w:rsidRPr="00314EA6">
        <w:rPr>
          <w:rFonts w:eastAsia="Calibri"/>
          <w:sz w:val="22"/>
          <w:szCs w:val="22"/>
          <w:lang w:val="en-US" w:eastAsia="en-US"/>
        </w:rPr>
        <w:t>Informacja</w:t>
      </w:r>
      <w:proofErr w:type="spellEnd"/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2CA59364" w:rsid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AF1990F" w14:textId="5785019B" w:rsidR="002E201C" w:rsidRPr="002E201C" w:rsidRDefault="00127E2D" w:rsidP="002E201C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t>inny ……………………………..</w:t>
      </w:r>
    </w:p>
    <w:p w14:paraId="6714258E" w14:textId="77777777" w:rsidR="002E201C" w:rsidRPr="00281DC6" w:rsidRDefault="002E201C" w:rsidP="002E201C">
      <w:pPr>
        <w:ind w:left="1080"/>
        <w:contextualSpacing/>
        <w:rPr>
          <w:rFonts w:eastAsia="Calibri"/>
          <w:lang w:eastAsia="en-US"/>
        </w:rPr>
      </w:pP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46C522A" w:rsidR="00D74BC1" w:rsidRDefault="00281DC6">
    <w:pPr>
      <w:pStyle w:val="Nagwek"/>
    </w:pPr>
    <w:r>
      <w:t>Znak sprawy: SZW/DZP/</w:t>
    </w:r>
    <w:r w:rsidR="00CA7C3C">
      <w:t>151</w:t>
    </w:r>
    <w:r>
      <w:t>/202</w:t>
    </w:r>
    <w:r w:rsidR="00B772F9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127BF9"/>
    <w:rsid w:val="00127E2D"/>
    <w:rsid w:val="001625F4"/>
    <w:rsid w:val="0018410E"/>
    <w:rsid w:val="001863C8"/>
    <w:rsid w:val="00255408"/>
    <w:rsid w:val="0027501A"/>
    <w:rsid w:val="00281DC6"/>
    <w:rsid w:val="002939E6"/>
    <w:rsid w:val="002D527C"/>
    <w:rsid w:val="002E201C"/>
    <w:rsid w:val="002E7F72"/>
    <w:rsid w:val="0030391A"/>
    <w:rsid w:val="00314EA6"/>
    <w:rsid w:val="0032207E"/>
    <w:rsid w:val="00336136"/>
    <w:rsid w:val="003A652F"/>
    <w:rsid w:val="003C47D8"/>
    <w:rsid w:val="00434E1F"/>
    <w:rsid w:val="00436F39"/>
    <w:rsid w:val="00443C09"/>
    <w:rsid w:val="00496B62"/>
    <w:rsid w:val="004A2566"/>
    <w:rsid w:val="004C7E79"/>
    <w:rsid w:val="00535E57"/>
    <w:rsid w:val="005A70C7"/>
    <w:rsid w:val="005D4D30"/>
    <w:rsid w:val="005F6A0F"/>
    <w:rsid w:val="00604DBC"/>
    <w:rsid w:val="00613B65"/>
    <w:rsid w:val="00671D6E"/>
    <w:rsid w:val="006B27D0"/>
    <w:rsid w:val="00734AFF"/>
    <w:rsid w:val="00740C0B"/>
    <w:rsid w:val="00764D26"/>
    <w:rsid w:val="007717C3"/>
    <w:rsid w:val="007A5C07"/>
    <w:rsid w:val="00825030"/>
    <w:rsid w:val="00917D11"/>
    <w:rsid w:val="00960DD9"/>
    <w:rsid w:val="009734A0"/>
    <w:rsid w:val="00973A41"/>
    <w:rsid w:val="0097796A"/>
    <w:rsid w:val="00983529"/>
    <w:rsid w:val="00A552BA"/>
    <w:rsid w:val="00A60BC9"/>
    <w:rsid w:val="00A62A7D"/>
    <w:rsid w:val="00A81184"/>
    <w:rsid w:val="00A82944"/>
    <w:rsid w:val="00B55D12"/>
    <w:rsid w:val="00B772F9"/>
    <w:rsid w:val="00C41BC1"/>
    <w:rsid w:val="00C71FE1"/>
    <w:rsid w:val="00CA0475"/>
    <w:rsid w:val="00CA3C7F"/>
    <w:rsid w:val="00CA7C3C"/>
    <w:rsid w:val="00CA7C6C"/>
    <w:rsid w:val="00D12A37"/>
    <w:rsid w:val="00D1658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3</Pages>
  <Words>615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56</cp:revision>
  <cp:lastPrinted>2007-10-05T06:59:00Z</cp:lastPrinted>
  <dcterms:created xsi:type="dcterms:W3CDTF">2021-03-05T08:11:00Z</dcterms:created>
  <dcterms:modified xsi:type="dcterms:W3CDTF">2024-01-10T11:26:00Z</dcterms:modified>
</cp:coreProperties>
</file>