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3C54F" w14:textId="0C64220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015A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5B522BE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102B1F6" w14:textId="77777777" w:rsidR="006676AE" w:rsidRPr="0012157F" w:rsidRDefault="00484EB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84EB5">
        <w:rPr>
          <w:rFonts w:ascii="Arial" w:hAnsi="Arial" w:cs="Arial"/>
        </w:rPr>
        <w:t>SZPITAL WOJEWÓDZKI W POZNANIU</w:t>
      </w:r>
    </w:p>
    <w:p w14:paraId="7F71E329" w14:textId="77777777" w:rsidR="006676AE" w:rsidRPr="0012157F" w:rsidRDefault="00484EB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4EB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84EB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F248FF5" w14:textId="77777777" w:rsidR="00F90CD1" w:rsidRDefault="00484EB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4EB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84EB5">
        <w:rPr>
          <w:rFonts w:ascii="Arial" w:hAnsi="Arial" w:cs="Arial"/>
        </w:rPr>
        <w:t>Poznań</w:t>
      </w:r>
    </w:p>
    <w:p w14:paraId="48B391C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EC6F1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86E792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129D48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CB54A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F7C409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C6051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3BD49D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FC5E5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4EB5" w:rsidRPr="0012157F" w14:paraId="0E1AC8B7" w14:textId="77777777" w:rsidTr="000A73F2">
        <w:tc>
          <w:tcPr>
            <w:tcW w:w="9104" w:type="dxa"/>
            <w:shd w:val="clear" w:color="auto" w:fill="D9D9D9"/>
          </w:tcPr>
          <w:p w14:paraId="76088591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F91193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84E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4E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4EB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123FEA8" w14:textId="77777777" w:rsidR="00484EB5" w:rsidRPr="00612283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CED4D18" w14:textId="77777777" w:rsidR="00484EB5" w:rsidRPr="00612283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6B3784B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492C47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D86B9C0" w14:textId="77777777" w:rsidR="00E50194" w:rsidRDefault="00484EB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84EB5">
        <w:rPr>
          <w:rFonts w:ascii="Arial" w:hAnsi="Arial" w:cs="Arial"/>
          <w:b/>
          <w:sz w:val="24"/>
          <w:szCs w:val="24"/>
        </w:rPr>
        <w:t>Audyt końcowy dotyczący usług kluczowych oraz przygotowanie dokumentacji</w:t>
      </w:r>
    </w:p>
    <w:p w14:paraId="3490FC61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84EB5" w:rsidRPr="00484EB5">
        <w:rPr>
          <w:rFonts w:ascii="Arial" w:hAnsi="Arial" w:cs="Arial"/>
          <w:b/>
          <w:sz w:val="24"/>
          <w:szCs w:val="24"/>
        </w:rPr>
        <w:t>SZW/DZP/151/2023</w:t>
      </w:r>
    </w:p>
    <w:p w14:paraId="392ED20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4EB5" w:rsidRPr="00484EB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3638A01" w14:textId="77777777" w:rsidTr="00650D6C">
        <w:tc>
          <w:tcPr>
            <w:tcW w:w="9104" w:type="dxa"/>
            <w:shd w:val="clear" w:color="auto" w:fill="D9D9D9"/>
          </w:tcPr>
          <w:p w14:paraId="543B561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CB1F852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901EDA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DFC92D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D99656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D49FA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7FC8A5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556922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DAEFDB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5774C86" w14:textId="77777777" w:rsidTr="00CD4DD1">
        <w:tc>
          <w:tcPr>
            <w:tcW w:w="9104" w:type="dxa"/>
            <w:shd w:val="clear" w:color="auto" w:fill="D9D9D9"/>
          </w:tcPr>
          <w:p w14:paraId="5D48307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BF729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5A9E7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EB3F" w14:textId="77777777" w:rsidR="00D2702A" w:rsidRPr="0012157F" w:rsidRDefault="00D2702A" w:rsidP="009015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8D2D" w14:textId="77777777" w:rsidR="00D2702A" w:rsidRPr="0012157F" w:rsidRDefault="00D2702A" w:rsidP="009015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4EB5" w:rsidRPr="0012157F" w14:paraId="69EFD4F0" w14:textId="77777777" w:rsidTr="000A73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89A6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5EEC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4EB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D9A77B9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84EB5" w:rsidRPr="0012157F" w14:paraId="28969182" w14:textId="77777777" w:rsidTr="000A73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E822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3E3D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4EB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426747D" w14:textId="77777777" w:rsidR="00484EB5" w:rsidRPr="00484EB5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24FC071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484EB5" w:rsidRPr="0012157F" w14:paraId="3D0E8C59" w14:textId="77777777" w:rsidTr="000A73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F5A1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ED50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4EB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B440F5F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84EB5" w:rsidRPr="0012157F" w14:paraId="23DA2DE2" w14:textId="77777777" w:rsidTr="000A73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0E31" w14:textId="77777777" w:rsidR="00484EB5" w:rsidRPr="0012157F" w:rsidRDefault="00484EB5" w:rsidP="009015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6229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4EB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3DEC28B" w14:textId="77777777" w:rsidR="00484EB5" w:rsidRPr="0012157F" w:rsidRDefault="00484EB5" w:rsidP="009015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EB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41EF35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26A524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3E4644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BE8183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1F5CBB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94641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0D002D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709FF8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59B7B9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8E1ECA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E40D2D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6834BC0" w14:textId="77777777" w:rsidTr="00CD4DD1">
        <w:tc>
          <w:tcPr>
            <w:tcW w:w="9104" w:type="dxa"/>
            <w:shd w:val="clear" w:color="auto" w:fill="D9D9D9"/>
          </w:tcPr>
          <w:p w14:paraId="47E4FB2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FDDD0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1601CBA" w14:textId="77777777" w:rsidTr="00847232">
        <w:tc>
          <w:tcPr>
            <w:tcW w:w="9104" w:type="dxa"/>
            <w:shd w:val="clear" w:color="auto" w:fill="D9D9D9"/>
          </w:tcPr>
          <w:p w14:paraId="5714BB3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3AF84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541E3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186DE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3D71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E37AD3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FBF00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34952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4B248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C538C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1F9C5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1BE314A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875C2B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972C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E5108" w14:textId="77777777" w:rsidR="00972CF3" w:rsidRDefault="00972CF3" w:rsidP="0038231F">
      <w:pPr>
        <w:spacing w:after="0" w:line="240" w:lineRule="auto"/>
      </w:pPr>
      <w:r>
        <w:separator/>
      </w:r>
    </w:p>
  </w:endnote>
  <w:endnote w:type="continuationSeparator" w:id="0">
    <w:p w14:paraId="621F0BD2" w14:textId="77777777" w:rsidR="00972CF3" w:rsidRDefault="00972C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74EE" w14:textId="77777777" w:rsidR="00484EB5" w:rsidRDefault="00484E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785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B682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94523" w14:textId="77777777" w:rsidR="00484EB5" w:rsidRDefault="00484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C9857" w14:textId="77777777" w:rsidR="00972CF3" w:rsidRDefault="00972CF3" w:rsidP="0038231F">
      <w:pPr>
        <w:spacing w:after="0" w:line="240" w:lineRule="auto"/>
      </w:pPr>
      <w:r>
        <w:separator/>
      </w:r>
    </w:p>
  </w:footnote>
  <w:footnote w:type="continuationSeparator" w:id="0">
    <w:p w14:paraId="203BE2A2" w14:textId="77777777" w:rsidR="00972CF3" w:rsidRDefault="00972CF3" w:rsidP="0038231F">
      <w:pPr>
        <w:spacing w:after="0" w:line="240" w:lineRule="auto"/>
      </w:pPr>
      <w:r>
        <w:continuationSeparator/>
      </w:r>
    </w:p>
  </w:footnote>
  <w:footnote w:id="1">
    <w:p w14:paraId="5BF7A65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B54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2673AD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4A321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16496" w14:textId="77777777" w:rsidR="00484EB5" w:rsidRDefault="00484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2E76B" w14:textId="77777777" w:rsidR="00484EB5" w:rsidRDefault="00484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5634A" w14:textId="77777777" w:rsidR="00484EB5" w:rsidRDefault="00484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443315">
    <w:abstractNumId w:val="11"/>
  </w:num>
  <w:num w:numId="2" w16cid:durableId="1987196177">
    <w:abstractNumId w:val="0"/>
  </w:num>
  <w:num w:numId="3" w16cid:durableId="219053379">
    <w:abstractNumId w:val="10"/>
  </w:num>
  <w:num w:numId="4" w16cid:durableId="1176770357">
    <w:abstractNumId w:val="13"/>
  </w:num>
  <w:num w:numId="5" w16cid:durableId="1964723032">
    <w:abstractNumId w:val="12"/>
  </w:num>
  <w:num w:numId="6" w16cid:durableId="940259760">
    <w:abstractNumId w:val="9"/>
  </w:num>
  <w:num w:numId="7" w16cid:durableId="1588540163">
    <w:abstractNumId w:val="1"/>
  </w:num>
  <w:num w:numId="8" w16cid:durableId="1016156309">
    <w:abstractNumId w:val="6"/>
  </w:num>
  <w:num w:numId="9" w16cid:durableId="812526532">
    <w:abstractNumId w:val="4"/>
  </w:num>
  <w:num w:numId="10" w16cid:durableId="816386076">
    <w:abstractNumId w:val="7"/>
  </w:num>
  <w:num w:numId="11" w16cid:durableId="1110931998">
    <w:abstractNumId w:val="5"/>
  </w:num>
  <w:num w:numId="12" w16cid:durableId="422142996">
    <w:abstractNumId w:val="8"/>
  </w:num>
  <w:num w:numId="13" w16cid:durableId="676620645">
    <w:abstractNumId w:val="3"/>
  </w:num>
  <w:num w:numId="14" w16cid:durableId="203904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CF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EB5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15A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CF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9DA80"/>
  <w15:docId w15:val="{ED948781-E49D-4E59-B9C7-D56ADFEF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2024-01-09T07:10:00Z</dcterms:created>
  <dcterms:modified xsi:type="dcterms:W3CDTF">2024-01-09T07:10:00Z</dcterms:modified>
</cp:coreProperties>
</file>