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F635A" w14:textId="26087F84" w:rsidR="00890B92" w:rsidRPr="00C71F23" w:rsidRDefault="00F100CC" w:rsidP="00890B92">
      <w:pPr>
        <w:spacing w:after="240"/>
        <w:jc w:val="right"/>
        <w:rPr>
          <w:sz w:val="24"/>
          <w:szCs w:val="24"/>
        </w:rPr>
      </w:pPr>
      <w:r w:rsidRPr="00F100CC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F100CC">
        <w:rPr>
          <w:sz w:val="24"/>
          <w:szCs w:val="24"/>
        </w:rPr>
        <w:t>2024-01-</w:t>
      </w:r>
      <w:r w:rsidR="00032379">
        <w:rPr>
          <w:sz w:val="24"/>
          <w:szCs w:val="24"/>
        </w:rPr>
        <w:t>11</w:t>
      </w:r>
    </w:p>
    <w:p w14:paraId="35437B17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8D603E2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55FEFD6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C80AC9A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F6A4AD7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BC5EB1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D92BD9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73F0CA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F100CC" w:rsidRPr="00F100CC">
        <w:rPr>
          <w:b/>
          <w:sz w:val="24"/>
          <w:szCs w:val="24"/>
        </w:rPr>
        <w:t>ZP/53/2023</w:t>
      </w:r>
      <w:r w:rsidR="00A80738" w:rsidRPr="00C71F23">
        <w:rPr>
          <w:sz w:val="24"/>
          <w:szCs w:val="24"/>
        </w:rPr>
        <w:tab/>
        <w:t xml:space="preserve"> </w:t>
      </w:r>
    </w:p>
    <w:p w14:paraId="7AE9176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338FB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1DB8B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43749B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2DDD4663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1CE202E8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F100CC" w:rsidRPr="00F100CC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259647F0" w14:textId="77777777" w:rsidR="00A80738" w:rsidRPr="00C71F23" w:rsidRDefault="00F100C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100CC">
        <w:rPr>
          <w:b/>
          <w:sz w:val="22"/>
          <w:szCs w:val="22"/>
        </w:rPr>
        <w:t>Zakup i dostawa wszczepialnych i niewszczepialnych wyrobów medycznych dla potrzeb Oddziału Urazowo-Ortopedycznego</w:t>
      </w:r>
    </w:p>
    <w:p w14:paraId="11528ADF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100CC" w:rsidRPr="00C71F23" w14:paraId="541E8068" w14:textId="77777777" w:rsidTr="002402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A647D5" w14:textId="76CE7371" w:rsidR="00F100CC" w:rsidRPr="00C71F23" w:rsidRDefault="00032379" w:rsidP="002402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F100CC" w:rsidRPr="00F100CC">
              <w:rPr>
                <w:sz w:val="24"/>
                <w:szCs w:val="24"/>
              </w:rPr>
              <w:t xml:space="preserve"> 1 </w:t>
            </w:r>
            <w:r>
              <w:rPr>
                <w:sz w:val="24"/>
                <w:szCs w:val="24"/>
              </w:rPr>
              <w:t>-</w:t>
            </w:r>
            <w:r w:rsidR="00F100CC" w:rsidRPr="00F100CC">
              <w:rPr>
                <w:sz w:val="24"/>
                <w:szCs w:val="24"/>
              </w:rPr>
              <w:t xml:space="preserve"> 590 997.60 zł brutto;</w:t>
            </w:r>
          </w:p>
        </w:tc>
      </w:tr>
      <w:tr w:rsidR="00F100CC" w:rsidRPr="00C71F23" w14:paraId="400BD9EA" w14:textId="77777777" w:rsidTr="002402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31014E" w14:textId="3F257D41" w:rsidR="00F100CC" w:rsidRPr="00C71F23" w:rsidRDefault="00032379" w:rsidP="002402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Pr="00F100CC">
              <w:rPr>
                <w:sz w:val="24"/>
                <w:szCs w:val="24"/>
              </w:rPr>
              <w:t xml:space="preserve"> </w:t>
            </w:r>
            <w:r w:rsidR="00F100CC" w:rsidRPr="00F100CC">
              <w:rPr>
                <w:sz w:val="24"/>
                <w:szCs w:val="24"/>
              </w:rPr>
              <w:t xml:space="preserve">2 </w:t>
            </w:r>
            <w:r>
              <w:rPr>
                <w:sz w:val="24"/>
                <w:szCs w:val="24"/>
              </w:rPr>
              <w:t xml:space="preserve">-  </w:t>
            </w:r>
            <w:r w:rsidR="00F100CC" w:rsidRPr="00F100CC">
              <w:rPr>
                <w:sz w:val="24"/>
                <w:szCs w:val="24"/>
              </w:rPr>
              <w:t xml:space="preserve"> 95 904.00 zł brutto;</w:t>
            </w:r>
          </w:p>
        </w:tc>
      </w:tr>
      <w:tr w:rsidR="00F100CC" w:rsidRPr="00C71F23" w14:paraId="05BD1190" w14:textId="77777777" w:rsidTr="002402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B3B1EA" w14:textId="1EF8C8BF" w:rsidR="00F100CC" w:rsidRPr="00C71F23" w:rsidRDefault="00032379" w:rsidP="002402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F100CC" w:rsidRPr="00F100CC">
              <w:rPr>
                <w:sz w:val="24"/>
                <w:szCs w:val="24"/>
              </w:rPr>
              <w:t xml:space="preserve"> 3 </w:t>
            </w:r>
            <w:r>
              <w:rPr>
                <w:sz w:val="24"/>
                <w:szCs w:val="24"/>
              </w:rPr>
              <w:t xml:space="preserve">- </w:t>
            </w:r>
            <w:r w:rsidR="00F100CC" w:rsidRPr="00F100CC">
              <w:rPr>
                <w:sz w:val="24"/>
                <w:szCs w:val="24"/>
              </w:rPr>
              <w:t>112 860.00 zł brutto;</w:t>
            </w:r>
          </w:p>
        </w:tc>
      </w:tr>
      <w:tr w:rsidR="00F100CC" w:rsidRPr="00C71F23" w14:paraId="52FA3D1F" w14:textId="77777777" w:rsidTr="002402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577397" w14:textId="19D506C8" w:rsidR="00F100CC" w:rsidRPr="00C71F23" w:rsidRDefault="00032379" w:rsidP="002402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Pr="00F100C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4 -  </w:t>
            </w:r>
            <w:r w:rsidR="00F100CC" w:rsidRPr="00F100CC">
              <w:rPr>
                <w:sz w:val="24"/>
                <w:szCs w:val="24"/>
              </w:rPr>
              <w:t xml:space="preserve"> 50 760.00 zł brutto;</w:t>
            </w:r>
          </w:p>
        </w:tc>
      </w:tr>
      <w:tr w:rsidR="00F100CC" w:rsidRPr="00C71F23" w14:paraId="75D9504C" w14:textId="77777777" w:rsidTr="002402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07C339" w14:textId="7B4BEEF1" w:rsidR="00F100CC" w:rsidRPr="00C71F23" w:rsidRDefault="00032379" w:rsidP="002402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F100CC" w:rsidRPr="00F100CC">
              <w:rPr>
                <w:sz w:val="24"/>
                <w:szCs w:val="24"/>
              </w:rPr>
              <w:t xml:space="preserve"> 5 </w:t>
            </w:r>
            <w:r>
              <w:rPr>
                <w:sz w:val="24"/>
                <w:szCs w:val="24"/>
              </w:rPr>
              <w:t xml:space="preserve">-     </w:t>
            </w:r>
            <w:r w:rsidR="00F100CC" w:rsidRPr="00F100CC">
              <w:rPr>
                <w:sz w:val="24"/>
                <w:szCs w:val="24"/>
              </w:rPr>
              <w:t>9 990.00 zł brutto;</w:t>
            </w:r>
          </w:p>
        </w:tc>
      </w:tr>
      <w:tr w:rsidR="00F100CC" w:rsidRPr="00C71F23" w14:paraId="39FF3D96" w14:textId="77777777" w:rsidTr="002402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EA77B6" w14:textId="7D6821D4" w:rsidR="00F100CC" w:rsidRPr="00C71F23" w:rsidRDefault="00032379" w:rsidP="002402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F100CC" w:rsidRPr="00F100CC">
              <w:rPr>
                <w:sz w:val="24"/>
                <w:szCs w:val="24"/>
              </w:rPr>
              <w:t xml:space="preserve"> 6 </w:t>
            </w:r>
            <w:r>
              <w:rPr>
                <w:sz w:val="24"/>
                <w:szCs w:val="24"/>
              </w:rPr>
              <w:t xml:space="preserve">-  </w:t>
            </w:r>
            <w:r w:rsidR="00F100CC" w:rsidRPr="00F100CC">
              <w:rPr>
                <w:sz w:val="24"/>
                <w:szCs w:val="24"/>
              </w:rPr>
              <w:t xml:space="preserve"> 22 680.00 zł brutto;</w:t>
            </w:r>
          </w:p>
        </w:tc>
      </w:tr>
      <w:tr w:rsidR="00F100CC" w:rsidRPr="00C71F23" w14:paraId="2F72B319" w14:textId="77777777" w:rsidTr="002402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EA6D60" w14:textId="2A5AFBF3" w:rsidR="00F100CC" w:rsidRPr="00C71F23" w:rsidRDefault="00032379" w:rsidP="002402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F100CC" w:rsidRPr="00F100CC">
              <w:rPr>
                <w:sz w:val="24"/>
                <w:szCs w:val="24"/>
              </w:rPr>
              <w:t xml:space="preserve"> 7 </w:t>
            </w:r>
            <w:r>
              <w:rPr>
                <w:sz w:val="24"/>
                <w:szCs w:val="24"/>
              </w:rPr>
              <w:t xml:space="preserve">-  </w:t>
            </w:r>
            <w:r w:rsidR="00F100CC" w:rsidRPr="00F100CC">
              <w:rPr>
                <w:sz w:val="24"/>
                <w:szCs w:val="24"/>
              </w:rPr>
              <w:t xml:space="preserve"> 12 960.00 zł brutto;</w:t>
            </w:r>
          </w:p>
        </w:tc>
      </w:tr>
      <w:tr w:rsidR="00F100CC" w:rsidRPr="00C71F23" w14:paraId="623C5B12" w14:textId="77777777" w:rsidTr="002402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4D9AE6" w14:textId="41291656" w:rsidR="00F100CC" w:rsidRPr="00C71F23" w:rsidRDefault="00032379" w:rsidP="002402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</w:t>
            </w:r>
            <w:r w:rsidR="00F100CC" w:rsidRPr="00F100CC">
              <w:rPr>
                <w:sz w:val="24"/>
                <w:szCs w:val="24"/>
              </w:rPr>
              <w:t xml:space="preserve"> 8 </w:t>
            </w:r>
            <w:r>
              <w:rPr>
                <w:sz w:val="24"/>
                <w:szCs w:val="24"/>
              </w:rPr>
              <w:t xml:space="preserve">-    </w:t>
            </w:r>
            <w:r w:rsidR="00F100CC" w:rsidRPr="00F100CC">
              <w:rPr>
                <w:sz w:val="24"/>
                <w:szCs w:val="24"/>
              </w:rPr>
              <w:t xml:space="preserve"> 5 313.60 zł brutto;</w:t>
            </w:r>
          </w:p>
        </w:tc>
      </w:tr>
    </w:tbl>
    <w:p w14:paraId="407EA27F" w14:textId="1C301EBB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na sfinansowanie zamówienia to  </w:t>
      </w:r>
      <w:r w:rsidR="00032379">
        <w:rPr>
          <w:sz w:val="22"/>
          <w:szCs w:val="22"/>
        </w:rPr>
        <w:t>686 901,60</w:t>
      </w:r>
      <w:r>
        <w:rPr>
          <w:sz w:val="22"/>
          <w:szCs w:val="22"/>
        </w:rPr>
        <w:t xml:space="preserve"> PLN.</w:t>
      </w:r>
    </w:p>
    <w:p w14:paraId="552CBDA0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07374A6" w14:textId="77777777" w:rsidR="00A80738" w:rsidRPr="00032379" w:rsidRDefault="00C71F23" w:rsidP="00032379">
      <w:pPr>
        <w:pStyle w:val="Tekstpodstawowy"/>
        <w:ind w:left="3544" w:hanging="4"/>
        <w:jc w:val="center"/>
        <w:rPr>
          <w:iCs/>
          <w:szCs w:val="24"/>
        </w:rPr>
      </w:pPr>
      <w:r w:rsidRPr="00032379">
        <w:rPr>
          <w:iCs/>
          <w:szCs w:val="24"/>
        </w:rPr>
        <w:t>Przewodniczący Komisji Przetargowej</w:t>
      </w:r>
    </w:p>
    <w:p w14:paraId="62851BF1" w14:textId="77777777" w:rsidR="00A80738" w:rsidRPr="00C71F23" w:rsidRDefault="00A80738" w:rsidP="00032379">
      <w:pPr>
        <w:rPr>
          <w:sz w:val="24"/>
          <w:szCs w:val="24"/>
        </w:rPr>
      </w:pPr>
    </w:p>
    <w:p w14:paraId="278DDDEB" w14:textId="7C01730D" w:rsidR="00C236D3" w:rsidRPr="00C71F23" w:rsidRDefault="00032379" w:rsidP="00032379">
      <w:pPr>
        <w:ind w:left="4536"/>
        <w:rPr>
          <w:sz w:val="22"/>
          <w:szCs w:val="22"/>
        </w:rPr>
      </w:pPr>
      <w:r>
        <w:rPr>
          <w:sz w:val="24"/>
          <w:szCs w:val="24"/>
        </w:rPr>
        <w:t xml:space="preserve">           </w:t>
      </w:r>
      <w:r w:rsidR="00F100CC" w:rsidRPr="00F100CC">
        <w:rPr>
          <w:sz w:val="24"/>
          <w:szCs w:val="24"/>
        </w:rPr>
        <w:t xml:space="preserve"> </w:t>
      </w:r>
      <w:r>
        <w:rPr>
          <w:sz w:val="24"/>
          <w:szCs w:val="24"/>
        </w:rPr>
        <w:t>Maciej Wróblewski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EC5FB" w14:textId="77777777" w:rsidR="009D5476" w:rsidRDefault="009D5476">
      <w:r>
        <w:separator/>
      </w:r>
    </w:p>
  </w:endnote>
  <w:endnote w:type="continuationSeparator" w:id="0">
    <w:p w14:paraId="6202958F" w14:textId="77777777" w:rsidR="009D5476" w:rsidRDefault="009D5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691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6268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8F84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AC411B">
        <v:line id="_x0000_s1025" style="position:absolute;left:0;text-align:left;z-index:251657728" from="-3.85pt,8.7pt" to="455.15pt,8.7pt"/>
      </w:pict>
    </w:r>
  </w:p>
  <w:p w14:paraId="13CAAC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BF5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28C731" w14:textId="77777777" w:rsidR="009F189D" w:rsidRDefault="009F189D">
    <w:pPr>
      <w:pStyle w:val="Stopka"/>
      <w:tabs>
        <w:tab w:val="clear" w:pos="4536"/>
      </w:tabs>
      <w:jc w:val="center"/>
    </w:pPr>
  </w:p>
  <w:p w14:paraId="176E84E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DAC33" w14:textId="77777777" w:rsidR="009D5476" w:rsidRDefault="009D5476">
      <w:r>
        <w:separator/>
      </w:r>
    </w:p>
  </w:footnote>
  <w:footnote w:type="continuationSeparator" w:id="0">
    <w:p w14:paraId="73445882" w14:textId="77777777" w:rsidR="009D5476" w:rsidRDefault="009D5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48606" w14:textId="77777777" w:rsidR="00F100CC" w:rsidRDefault="00F100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140F8" w14:textId="77777777" w:rsidR="00F100CC" w:rsidRDefault="00F100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7AB76" w14:textId="77777777" w:rsidR="00F100CC" w:rsidRDefault="00F100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5476"/>
    <w:rsid w:val="00007727"/>
    <w:rsid w:val="00017720"/>
    <w:rsid w:val="00032379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D5476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100C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96889E"/>
  <w15:chartTrackingRefBased/>
  <w15:docId w15:val="{FB20053E-649D-4C94-A70B-CC7101C3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152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2024-01-04T07:29:00Z</dcterms:created>
  <dcterms:modified xsi:type="dcterms:W3CDTF">2024-01-04T07:37:00Z</dcterms:modified>
</cp:coreProperties>
</file>