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BC1EC3" w14:textId="77777777" w:rsidR="00035DEC" w:rsidRPr="007B0F85" w:rsidRDefault="00073823" w:rsidP="00035DEC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7B0F85">
        <w:rPr>
          <w:rFonts w:ascii="Arial Narrow" w:hAnsi="Arial Narrow" w:cs="Arial"/>
          <w:sz w:val="22"/>
          <w:szCs w:val="22"/>
        </w:rPr>
        <w:t>Bydgoszcz</w:t>
      </w:r>
      <w:r w:rsidR="00035DEC" w:rsidRPr="007B0F85">
        <w:rPr>
          <w:rFonts w:ascii="Arial Narrow" w:hAnsi="Arial Narrow" w:cs="Arial"/>
          <w:sz w:val="22"/>
          <w:szCs w:val="22"/>
        </w:rPr>
        <w:t xml:space="preserve"> dnia: </w:t>
      </w:r>
      <w:r w:rsidRPr="007B0F85">
        <w:rPr>
          <w:rFonts w:ascii="Arial Narrow" w:hAnsi="Arial Narrow" w:cs="Arial"/>
          <w:sz w:val="22"/>
          <w:szCs w:val="22"/>
        </w:rPr>
        <w:t>2024-01-09</w:t>
      </w:r>
    </w:p>
    <w:p w14:paraId="44F4F801" w14:textId="77777777" w:rsidR="00035DEC" w:rsidRPr="007B0F85" w:rsidRDefault="00073823" w:rsidP="00035DEC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7B0F85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04DB1E0D" w14:textId="77777777" w:rsidR="00035DEC" w:rsidRPr="007B0F85" w:rsidRDefault="00073823" w:rsidP="00035DEC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7B0F85">
        <w:rPr>
          <w:rFonts w:ascii="Arial Narrow" w:hAnsi="Arial Narrow" w:cs="Arial"/>
          <w:sz w:val="22"/>
          <w:szCs w:val="22"/>
        </w:rPr>
        <w:t>Powstańców Warszawy</w:t>
      </w:r>
      <w:r w:rsidR="00035DEC" w:rsidRPr="007B0F85">
        <w:rPr>
          <w:rFonts w:ascii="Arial Narrow" w:hAnsi="Arial Narrow" w:cs="Arial"/>
          <w:sz w:val="22"/>
          <w:szCs w:val="22"/>
        </w:rPr>
        <w:t xml:space="preserve"> </w:t>
      </w:r>
      <w:r w:rsidRPr="007B0F85">
        <w:rPr>
          <w:rFonts w:ascii="Arial Narrow" w:hAnsi="Arial Narrow" w:cs="Arial"/>
          <w:sz w:val="22"/>
          <w:szCs w:val="22"/>
        </w:rPr>
        <w:t>5</w:t>
      </w:r>
    </w:p>
    <w:p w14:paraId="651C8A79" w14:textId="77777777" w:rsidR="00035DEC" w:rsidRPr="007B0F85" w:rsidRDefault="00073823" w:rsidP="00035DEC">
      <w:pPr>
        <w:rPr>
          <w:rFonts w:ascii="Arial Narrow" w:hAnsi="Arial Narrow" w:cs="Arial"/>
          <w:sz w:val="22"/>
          <w:szCs w:val="22"/>
        </w:rPr>
      </w:pPr>
      <w:r w:rsidRPr="007B0F85">
        <w:rPr>
          <w:rFonts w:ascii="Arial Narrow" w:hAnsi="Arial Narrow" w:cs="Arial"/>
          <w:sz w:val="22"/>
          <w:szCs w:val="22"/>
        </w:rPr>
        <w:t>85-681</w:t>
      </w:r>
      <w:r w:rsidR="00035DEC" w:rsidRPr="007B0F85">
        <w:rPr>
          <w:rFonts w:ascii="Arial Narrow" w:hAnsi="Arial Narrow" w:cs="Arial"/>
          <w:sz w:val="22"/>
          <w:szCs w:val="22"/>
        </w:rPr>
        <w:t xml:space="preserve"> </w:t>
      </w:r>
      <w:r w:rsidRPr="007B0F85">
        <w:rPr>
          <w:rFonts w:ascii="Arial Narrow" w:hAnsi="Arial Narrow" w:cs="Arial"/>
          <w:sz w:val="22"/>
          <w:szCs w:val="22"/>
        </w:rPr>
        <w:t>Bydgoszcz</w:t>
      </w:r>
    </w:p>
    <w:p w14:paraId="12F9352D" w14:textId="77777777" w:rsidR="00035DEC" w:rsidRPr="007B0F85" w:rsidRDefault="00035DEC" w:rsidP="00035DEC">
      <w:pPr>
        <w:jc w:val="both"/>
        <w:rPr>
          <w:rFonts w:ascii="Arial Narrow" w:hAnsi="Arial Narrow" w:cs="Arial"/>
          <w:bCs/>
          <w:sz w:val="16"/>
          <w:szCs w:val="16"/>
        </w:rPr>
      </w:pPr>
      <w:r w:rsidRPr="007B0F85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7D79C46E" w14:textId="77777777" w:rsidR="00035DEC" w:rsidRPr="007B0F85" w:rsidRDefault="00035DEC" w:rsidP="00035DEC">
      <w:pPr>
        <w:spacing w:after="480"/>
        <w:jc w:val="both"/>
        <w:rPr>
          <w:rFonts w:ascii="Arial Narrow" w:hAnsi="Arial Narrow" w:cs="Arial"/>
          <w:bCs/>
          <w:sz w:val="16"/>
          <w:szCs w:val="16"/>
        </w:rPr>
      </w:pPr>
      <w:r w:rsidRPr="007B0F85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31131A4F" w14:textId="39AC12F8" w:rsidR="007B0F85" w:rsidRPr="00C572A4" w:rsidRDefault="007B0F85" w:rsidP="00035DEC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 w:rsidRPr="007B0F85">
        <w:rPr>
          <w:rFonts w:ascii="Arial Narrow" w:hAnsi="Arial Narrow" w:cs="Arial"/>
          <w:bCs/>
          <w:sz w:val="22"/>
          <w:szCs w:val="22"/>
        </w:rPr>
        <w:t xml:space="preserve">Pismo nr: </w:t>
      </w:r>
      <w:r w:rsidR="00C572A4" w:rsidRPr="00C572A4">
        <w:rPr>
          <w:rFonts w:ascii="Arial Narrow" w:hAnsi="Arial Narrow" w:cs="Arial"/>
          <w:b/>
          <w:sz w:val="22"/>
          <w:szCs w:val="22"/>
        </w:rPr>
        <w:t>279/24</w:t>
      </w:r>
    </w:p>
    <w:p w14:paraId="43719BEF" w14:textId="77777777" w:rsidR="00035DEC" w:rsidRPr="007B0F85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2"/>
        </w:rPr>
      </w:pPr>
      <w:r w:rsidRPr="007B0F85">
        <w:rPr>
          <w:rFonts w:ascii="Arial Narrow" w:hAnsi="Arial Narrow" w:cs="Arial"/>
          <w:b/>
          <w:sz w:val="22"/>
          <w:szCs w:val="22"/>
        </w:rPr>
        <w:t>WYKONAWCY</w:t>
      </w:r>
    </w:p>
    <w:p w14:paraId="7877EFEB" w14:textId="77777777" w:rsidR="00035DEC" w:rsidRPr="007B0F85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7B0F85">
        <w:rPr>
          <w:rFonts w:ascii="Arial Narrow" w:hAnsi="Arial Narrow" w:cs="Arial"/>
          <w:sz w:val="22"/>
          <w:szCs w:val="22"/>
        </w:rPr>
        <w:t>ubiegający się o zamówienie</w:t>
      </w:r>
    </w:p>
    <w:p w14:paraId="2C3C113E" w14:textId="77777777" w:rsidR="00035DEC" w:rsidRPr="007B0F85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7B0F85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7B0F85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7B0F85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7B0F85" w14:paraId="5C4D2A84" w14:textId="77777777" w:rsidTr="00B32FF9">
        <w:tc>
          <w:tcPr>
            <w:tcW w:w="2269" w:type="dxa"/>
            <w:shd w:val="clear" w:color="auto" w:fill="auto"/>
          </w:tcPr>
          <w:p w14:paraId="176E4F91" w14:textId="77777777" w:rsidR="00035DEC" w:rsidRPr="007B0F85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B0F85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DEF318F" w14:textId="77777777" w:rsidR="00035DEC" w:rsidRPr="007B0F85" w:rsidRDefault="00073823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B0F85">
              <w:rPr>
                <w:rFonts w:ascii="Arial Narrow" w:hAnsi="Arial Narrow" w:cs="Arial"/>
                <w:b/>
                <w:sz w:val="22"/>
                <w:szCs w:val="22"/>
              </w:rPr>
              <w:t>Dostawy sukcesywne środków czystości, polimerów, pojemników na igły i ampułki</w:t>
            </w:r>
            <w:r w:rsidR="00035DEC" w:rsidRPr="007B0F85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073823" w:rsidRPr="007B0F85" w14:paraId="2123B83E" w14:textId="77777777" w:rsidTr="003F54F7">
        <w:tc>
          <w:tcPr>
            <w:tcW w:w="2269" w:type="dxa"/>
            <w:shd w:val="clear" w:color="auto" w:fill="auto"/>
          </w:tcPr>
          <w:p w14:paraId="1764F5A1" w14:textId="77777777" w:rsidR="00073823" w:rsidRPr="007B0F85" w:rsidRDefault="00073823" w:rsidP="003F54F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B0F85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72FD5A4" w14:textId="77777777" w:rsidR="00073823" w:rsidRPr="007B0F85" w:rsidRDefault="00073823" w:rsidP="003F54F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B0F85">
              <w:rPr>
                <w:rFonts w:ascii="Arial Narrow" w:hAnsi="Arial Narrow" w:cs="Arial"/>
                <w:b/>
                <w:sz w:val="22"/>
                <w:szCs w:val="22"/>
              </w:rPr>
              <w:t>135/2023</w:t>
            </w:r>
          </w:p>
        </w:tc>
      </w:tr>
    </w:tbl>
    <w:p w14:paraId="725FD6D2" w14:textId="77777777" w:rsidR="00035DEC" w:rsidRPr="007B0F85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7B0F85" w14:paraId="4B181FBF" w14:textId="77777777" w:rsidTr="00B32FF9">
        <w:tc>
          <w:tcPr>
            <w:tcW w:w="9330" w:type="dxa"/>
            <w:shd w:val="clear" w:color="auto" w:fill="F2F2F2"/>
            <w:hideMark/>
          </w:tcPr>
          <w:p w14:paraId="61C12E3F" w14:textId="77777777" w:rsidR="00035DEC" w:rsidRPr="007B0F85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7B0F85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WYJAŚNIENIA TREŚCI SWZ</w:t>
            </w:r>
          </w:p>
        </w:tc>
      </w:tr>
    </w:tbl>
    <w:p w14:paraId="7786BBB3" w14:textId="77777777" w:rsidR="0012774F" w:rsidRPr="007B0F85" w:rsidRDefault="00520165" w:rsidP="00035DEC">
      <w:pPr>
        <w:spacing w:before="600" w:after="240" w:line="360" w:lineRule="auto"/>
        <w:jc w:val="both"/>
        <w:rPr>
          <w:rFonts w:ascii="Arial Narrow" w:hAnsi="Arial Narrow" w:cs="Arial"/>
        </w:rPr>
      </w:pPr>
      <w:r w:rsidRPr="007B0F85">
        <w:rPr>
          <w:rFonts w:ascii="Arial Narrow" w:hAnsi="Arial Narrow" w:cs="Arial"/>
          <w:sz w:val="22"/>
          <w:szCs w:val="22"/>
        </w:rPr>
        <w:t xml:space="preserve">Zamawiający, </w:t>
      </w:r>
      <w:r w:rsidR="00073823" w:rsidRPr="007B0F85">
        <w:rPr>
          <w:rFonts w:ascii="Arial Narrow" w:hAnsi="Arial Narrow" w:cs="Arial"/>
          <w:b/>
          <w:sz w:val="22"/>
          <w:szCs w:val="22"/>
        </w:rPr>
        <w:t>10WSzKzP SPZOZ</w:t>
      </w:r>
      <w:r w:rsidRPr="007B0F85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7B0F85">
        <w:rPr>
          <w:rFonts w:ascii="Arial Narrow" w:hAnsi="Arial Narrow" w:cs="Arial"/>
          <w:sz w:val="22"/>
          <w:szCs w:val="22"/>
        </w:rPr>
        <w:t>1</w:t>
      </w:r>
      <w:r w:rsidRPr="007B0F85">
        <w:rPr>
          <w:rFonts w:ascii="Arial Narrow" w:hAnsi="Arial Narrow" w:cs="Arial"/>
          <w:sz w:val="22"/>
          <w:szCs w:val="22"/>
        </w:rPr>
        <w:t>3</w:t>
      </w:r>
      <w:r w:rsidR="0029606A" w:rsidRPr="007B0F85">
        <w:rPr>
          <w:rFonts w:ascii="Arial Narrow" w:hAnsi="Arial Narrow" w:cs="Arial"/>
          <w:sz w:val="22"/>
          <w:szCs w:val="22"/>
        </w:rPr>
        <w:t>5</w:t>
      </w:r>
      <w:r w:rsidRPr="007B0F85">
        <w:rPr>
          <w:rFonts w:ascii="Arial Narrow" w:hAnsi="Arial Narrow" w:cs="Arial"/>
          <w:sz w:val="22"/>
          <w:szCs w:val="22"/>
        </w:rPr>
        <w:t xml:space="preserve"> ust</w:t>
      </w:r>
      <w:r w:rsidR="00D9049C" w:rsidRPr="007B0F85">
        <w:rPr>
          <w:rFonts w:ascii="Arial Narrow" w:hAnsi="Arial Narrow" w:cs="Arial"/>
          <w:sz w:val="22"/>
          <w:szCs w:val="22"/>
        </w:rPr>
        <w:t xml:space="preserve">. </w:t>
      </w:r>
      <w:r w:rsidR="0029606A" w:rsidRPr="007B0F85">
        <w:rPr>
          <w:rFonts w:ascii="Arial Narrow" w:hAnsi="Arial Narrow" w:cs="Arial"/>
          <w:sz w:val="22"/>
          <w:szCs w:val="22"/>
        </w:rPr>
        <w:t>6</w:t>
      </w:r>
      <w:r w:rsidRPr="007B0F85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7B0F85">
        <w:rPr>
          <w:rFonts w:ascii="Arial Narrow" w:hAnsi="Arial Narrow" w:cs="Arial"/>
          <w:sz w:val="22"/>
          <w:szCs w:val="22"/>
        </w:rPr>
        <w:t>11</w:t>
      </w:r>
      <w:r w:rsidRPr="007B0F85">
        <w:rPr>
          <w:rFonts w:ascii="Arial Narrow" w:hAnsi="Arial Narrow" w:cs="Arial"/>
          <w:sz w:val="22"/>
          <w:szCs w:val="22"/>
        </w:rPr>
        <w:t xml:space="preserve"> </w:t>
      </w:r>
      <w:r w:rsidR="0029606A" w:rsidRPr="007B0F85">
        <w:rPr>
          <w:rFonts w:ascii="Arial Narrow" w:hAnsi="Arial Narrow" w:cs="Arial"/>
          <w:sz w:val="22"/>
          <w:szCs w:val="22"/>
        </w:rPr>
        <w:t xml:space="preserve">września </w:t>
      </w:r>
      <w:r w:rsidRPr="007B0F85">
        <w:rPr>
          <w:rFonts w:ascii="Arial Narrow" w:hAnsi="Arial Narrow" w:cs="Arial"/>
          <w:sz w:val="22"/>
          <w:szCs w:val="22"/>
        </w:rPr>
        <w:t>20</w:t>
      </w:r>
      <w:r w:rsidR="0029606A" w:rsidRPr="007B0F85">
        <w:rPr>
          <w:rFonts w:ascii="Arial Narrow" w:hAnsi="Arial Narrow" w:cs="Arial"/>
          <w:sz w:val="22"/>
          <w:szCs w:val="22"/>
        </w:rPr>
        <w:t>19</w:t>
      </w:r>
      <w:r w:rsidRPr="007B0F85">
        <w:rPr>
          <w:rFonts w:ascii="Arial Narrow" w:hAnsi="Arial Narrow" w:cs="Arial"/>
          <w:sz w:val="22"/>
          <w:szCs w:val="22"/>
        </w:rPr>
        <w:t xml:space="preserve"> r</w:t>
      </w:r>
      <w:r w:rsidR="0029606A" w:rsidRPr="007B0F85">
        <w:rPr>
          <w:rFonts w:ascii="Arial Narrow" w:hAnsi="Arial Narrow" w:cs="Arial"/>
          <w:sz w:val="22"/>
          <w:szCs w:val="22"/>
        </w:rPr>
        <w:t>.</w:t>
      </w:r>
      <w:r w:rsidRPr="007B0F85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7B0F85">
        <w:rPr>
          <w:rFonts w:ascii="Arial Narrow" w:hAnsi="Arial Narrow" w:cs="Arial"/>
          <w:sz w:val="22"/>
          <w:szCs w:val="22"/>
        </w:rPr>
        <w:t>z</w:t>
      </w:r>
      <w:r w:rsidRPr="007B0F85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7B0F85">
        <w:rPr>
          <w:rFonts w:ascii="Arial Narrow" w:hAnsi="Arial Narrow" w:cs="Arial"/>
          <w:sz w:val="22"/>
          <w:szCs w:val="22"/>
        </w:rPr>
        <w:t>p</w:t>
      </w:r>
      <w:r w:rsidRPr="007B0F85">
        <w:rPr>
          <w:rFonts w:ascii="Arial Narrow" w:hAnsi="Arial Narrow" w:cs="Arial"/>
          <w:sz w:val="22"/>
          <w:szCs w:val="22"/>
        </w:rPr>
        <w:t xml:space="preserve">ublicznych </w:t>
      </w:r>
      <w:r w:rsidR="00073823" w:rsidRPr="007B0F85">
        <w:rPr>
          <w:rFonts w:ascii="Arial Narrow" w:hAnsi="Arial Narrow" w:cs="Arial"/>
          <w:sz w:val="22"/>
          <w:szCs w:val="22"/>
        </w:rPr>
        <w:t>(</w:t>
      </w:r>
      <w:proofErr w:type="spellStart"/>
      <w:r w:rsidR="00073823" w:rsidRPr="007B0F85">
        <w:rPr>
          <w:rFonts w:ascii="Arial Narrow" w:hAnsi="Arial Narrow" w:cs="Arial"/>
          <w:sz w:val="22"/>
          <w:szCs w:val="22"/>
        </w:rPr>
        <w:t>t.j</w:t>
      </w:r>
      <w:proofErr w:type="spellEnd"/>
      <w:r w:rsidR="00073823" w:rsidRPr="007B0F85">
        <w:rPr>
          <w:rFonts w:ascii="Arial Narrow" w:hAnsi="Arial Narrow" w:cs="Arial"/>
          <w:sz w:val="22"/>
          <w:szCs w:val="22"/>
        </w:rPr>
        <w:t>. Dz. U. z 2023r. poz. 1605)</w:t>
      </w:r>
      <w:r w:rsidR="00BE7BFD" w:rsidRPr="007B0F85">
        <w:rPr>
          <w:rFonts w:ascii="Arial Narrow" w:hAnsi="Arial Narrow" w:cs="Arial"/>
          <w:sz w:val="22"/>
          <w:szCs w:val="22"/>
        </w:rPr>
        <w:t xml:space="preserve">, </w:t>
      </w:r>
      <w:r w:rsidR="00D9049C" w:rsidRPr="007B0F85">
        <w:rPr>
          <w:rFonts w:ascii="Arial Narrow" w:hAnsi="Arial Narrow" w:cs="Arial"/>
          <w:sz w:val="22"/>
          <w:szCs w:val="22"/>
        </w:rPr>
        <w:t>udostępnia</w:t>
      </w:r>
      <w:r w:rsidR="00BE7BFD" w:rsidRPr="007B0F85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7B0F85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7B0F85">
        <w:rPr>
          <w:rFonts w:ascii="Arial Narrow" w:hAnsi="Arial Narrow" w:cs="Arial"/>
          <w:sz w:val="22"/>
          <w:szCs w:val="22"/>
          <w:lang w:eastAsia="ar-SA"/>
        </w:rPr>
        <w:t xml:space="preserve">zwanej </w:t>
      </w:r>
      <w:proofErr w:type="gramStart"/>
      <w:r w:rsidR="0012774F" w:rsidRPr="007B0F85">
        <w:rPr>
          <w:rFonts w:ascii="Arial Narrow" w:hAnsi="Arial Narrow" w:cs="Arial"/>
          <w:sz w:val="22"/>
          <w:szCs w:val="22"/>
          <w:lang w:eastAsia="ar-SA"/>
        </w:rPr>
        <w:t>dalej</w:t>
      </w:r>
      <w:r w:rsidR="0012774F" w:rsidRPr="007B0F85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7B0F85">
        <w:rPr>
          <w:rFonts w:ascii="Arial Narrow" w:hAnsi="Arial Narrow" w:cs="Arial"/>
          <w:bCs/>
          <w:sz w:val="22"/>
          <w:szCs w:val="22"/>
          <w:lang w:eastAsia="ar-SA"/>
        </w:rPr>
        <w:t>”SWZ</w:t>
      </w:r>
      <w:proofErr w:type="gramEnd"/>
      <w:r w:rsidR="0012774F" w:rsidRPr="007B0F85">
        <w:rPr>
          <w:rFonts w:ascii="Arial Narrow" w:hAnsi="Arial Narrow" w:cs="Arial"/>
          <w:bCs/>
          <w:sz w:val="22"/>
          <w:szCs w:val="22"/>
          <w:lang w:eastAsia="ar-SA"/>
        </w:rPr>
        <w:t>”)</w:t>
      </w:r>
      <w:r w:rsidR="00D9049C" w:rsidRPr="007B0F85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7B0F85">
        <w:rPr>
          <w:rFonts w:ascii="Arial Narrow" w:hAnsi="Arial Narrow" w:cs="Arial"/>
          <w:sz w:val="22"/>
          <w:szCs w:val="22"/>
        </w:rPr>
        <w:t>wraz z wyjaśnieniami</w:t>
      </w:r>
      <w:r w:rsidR="0012774F" w:rsidRPr="007B0F85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572" w:type="dxa"/>
        <w:tblInd w:w="-34" w:type="dxa"/>
        <w:tblLook w:val="04A0" w:firstRow="1" w:lastRow="0" w:firstColumn="1" w:lastColumn="0" w:noHBand="0" w:noVBand="1"/>
      </w:tblPr>
      <w:tblGrid>
        <w:gridCol w:w="9572"/>
      </w:tblGrid>
      <w:tr w:rsidR="00C572A4" w:rsidRPr="007B0F85" w14:paraId="4BB7AB10" w14:textId="77777777" w:rsidTr="00C572A4">
        <w:tc>
          <w:tcPr>
            <w:tcW w:w="9572" w:type="dxa"/>
            <w:shd w:val="clear" w:color="auto" w:fill="auto"/>
          </w:tcPr>
          <w:tbl>
            <w:tblPr>
              <w:tblW w:w="9356" w:type="dxa"/>
              <w:tblLook w:val="04A0" w:firstRow="1" w:lastRow="0" w:firstColumn="1" w:lastColumn="0" w:noHBand="0" w:noVBand="1"/>
            </w:tblPr>
            <w:tblGrid>
              <w:gridCol w:w="9356"/>
            </w:tblGrid>
            <w:tr w:rsidR="00C572A4" w:rsidRPr="0019278C" w14:paraId="6ED20534" w14:textId="77777777" w:rsidTr="004C646B">
              <w:tc>
                <w:tcPr>
                  <w:tcW w:w="9356" w:type="dxa"/>
                  <w:shd w:val="clear" w:color="auto" w:fill="auto"/>
                </w:tcPr>
                <w:p w14:paraId="2CD3949A" w14:textId="77777777" w:rsidR="00C572A4" w:rsidRPr="00A36AD5" w:rsidRDefault="00C572A4" w:rsidP="00C572A4">
                  <w:pPr>
                    <w:spacing w:before="60" w:after="60"/>
                    <w:ind w:left="30" w:right="-72"/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</w:pPr>
                  <w:bookmarkStart w:id="0" w:name="_Hlk155680295"/>
                  <w:r w:rsidRPr="00A36AD5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>Pytanie nr 1</w:t>
                  </w:r>
                </w:p>
                <w:p w14:paraId="4BF8B60E" w14:textId="77777777" w:rsidR="00C572A4" w:rsidRPr="0019278C" w:rsidRDefault="00C572A4" w:rsidP="00C572A4">
                  <w:pPr>
                    <w:numPr>
                      <w:ilvl w:val="0"/>
                      <w:numId w:val="8"/>
                    </w:numPr>
                    <w:spacing w:after="120"/>
                    <w:ind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9278C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zadanie 26, poz. 6:</w:t>
                  </w:r>
                </w:p>
                <w:p w14:paraId="1F6D1652" w14:textId="77777777" w:rsidR="00C572A4" w:rsidRPr="0019278C" w:rsidRDefault="00C572A4" w:rsidP="00C572A4">
                  <w:pPr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Czy Zamawiający dopuści pojemnik o pojemności 60L bez "otworu wrzutowego" w pokrywie. W pojemnikach na odpady medyczne o dużych pojemnościach - 30L i 60L - nie stosuje się otworów wrzutowych, ponieważ służą one do gromadzenia większych gabarytowo odpadów medycznych. Do gromadzenia odpadów małych wykorzystywane są pojemniki, o pojemnościach między 0,2L, a maksymalnie 10 litrów, stąd standardowo producenci nie wykonują dla pojemników dużych, pokryw z otworami wrzutowymi, a używające je placówki medyczne, w tym referencyjne, nie mają jakichkolwiek zastrzeżeń do ich funkcjonalności/komfortu użytkowania i bezpieczeństwa. </w:t>
                  </w:r>
                </w:p>
                <w:p w14:paraId="36FE1C75" w14:textId="77777777" w:rsidR="00C572A4" w:rsidRPr="0019278C" w:rsidRDefault="00C572A4" w:rsidP="00C572A4">
                  <w:pPr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Dopuszczenie powyższego umożliwi Zamawiającemu otrzymanie większej ilości konkurencyjnych ofert, pozwoli na wybór najkorzystniejszej oraz osiągnięcie niższych cen i racjonalne gospodarowanie finansami publicznymi. </w:t>
                  </w:r>
                </w:p>
                <w:p w14:paraId="4D969815" w14:textId="17FE8522" w:rsidR="00C572A4" w:rsidRPr="00EE5CBD" w:rsidRDefault="00EE5CBD" w:rsidP="00C572A4">
                  <w:pPr>
                    <w:spacing w:after="40"/>
                    <w:ind w:left="30" w:right="-72"/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</w:pPr>
                  <w:r w:rsidRPr="00EE5CBD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>Odpowiedź Zamawiającego</w:t>
                  </w:r>
                </w:p>
                <w:p w14:paraId="255546D5" w14:textId="77777777" w:rsidR="00C572A4" w:rsidRPr="00EE5CBD" w:rsidRDefault="00C572A4" w:rsidP="00C572A4">
                  <w:pPr>
                    <w:spacing w:after="60"/>
                    <w:ind w:left="30" w:right="-72"/>
                    <w:jc w:val="both"/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</w:pPr>
                  <w:r w:rsidRPr="00EE5CBD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>Zamawiający dopuszcza pojemnik 60 l bez otworu wrzutowego przy spełnienia pozostałych parametrów.</w:t>
                  </w:r>
                </w:p>
                <w:p w14:paraId="538B0DC1" w14:textId="77777777" w:rsidR="00C572A4" w:rsidRPr="0019278C" w:rsidRDefault="00C572A4" w:rsidP="00C572A4">
                  <w:pPr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</w:p>
                <w:p w14:paraId="189B7DAE" w14:textId="77777777" w:rsidR="00C572A4" w:rsidRPr="0019278C" w:rsidRDefault="00C572A4" w:rsidP="00C572A4">
                  <w:pPr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9278C">
                    <w:rPr>
                      <w:rFonts w:ascii="Arial Narrow" w:hAnsi="Arial Narrow" w:cs="Arial"/>
                      <w:sz w:val="22"/>
                      <w:szCs w:val="22"/>
                    </w:rPr>
                    <w:t>2)  zadanie 26, 27, 28:</w:t>
                  </w:r>
                </w:p>
                <w:p w14:paraId="20314A83" w14:textId="77777777" w:rsidR="00C572A4" w:rsidRPr="0019278C" w:rsidRDefault="00C572A4" w:rsidP="00C572A4">
                  <w:pPr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Prosimy o potwierdzenie, czy Zamawiający wymaga, aby oznakowanie pojemników na z użyte igły i odpady medyczne było zgodne z §6 ust. </w:t>
                  </w:r>
                  <w:proofErr w:type="gramStart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1  Rozporządzenia</w:t>
                  </w:r>
                  <w:proofErr w:type="gramEnd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 Ministra Zdrowia z dnia 5 października 2017 r. w sprawie </w:t>
                  </w:r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lastRenderedPageBreak/>
                    <w:t>szczegółowego sposobu postępowania z odpadami medycznymi, tj. posiadały widoczne oznakowanie identyfikujące, które zawiera:</w:t>
                  </w:r>
                </w:p>
                <w:p w14:paraId="1E045650" w14:textId="77777777" w:rsidR="00C572A4" w:rsidRPr="0019278C" w:rsidRDefault="00C572A4" w:rsidP="00C572A4">
                  <w:pPr>
                    <w:ind w:left="1023" w:right="-72" w:hanging="709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1)   kod odpadów medycznych w nim przechowywanych;</w:t>
                  </w:r>
                </w:p>
                <w:p w14:paraId="277002EC" w14:textId="77777777" w:rsidR="00C572A4" w:rsidRPr="0019278C" w:rsidRDefault="00C572A4" w:rsidP="00C572A4">
                  <w:pPr>
                    <w:ind w:left="1023" w:right="-72" w:hanging="709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2)   nazwę wytwórcy odpadów medycznych;</w:t>
                  </w:r>
                </w:p>
                <w:p w14:paraId="0F2CD2A2" w14:textId="77777777" w:rsidR="00C572A4" w:rsidRPr="0019278C" w:rsidRDefault="00C572A4" w:rsidP="00C572A4">
                  <w:pPr>
                    <w:ind w:left="1023" w:right="-72" w:hanging="709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3)   numer REGON wytwórcy odpadów medycznych;</w:t>
                  </w:r>
                </w:p>
                <w:p w14:paraId="45993B7C" w14:textId="77777777" w:rsidR="00C572A4" w:rsidRPr="0019278C" w:rsidRDefault="00C572A4" w:rsidP="00C572A4">
                  <w:pPr>
                    <w:ind w:left="597" w:right="-72" w:hanging="283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4)   numer księgi rejestrowej wytwórcy odpadów medycznych w rejestrze podmiotów wykonujących działalność leczniczą, o którym mowa w ustawie z dnia 15 kwietnia 2011 r. o działalności leczniczej (Dz. U. z 2016r. poz. 1638, 1948 i 2260), wraz z podaniem organu rejestrowego;</w:t>
                  </w:r>
                </w:p>
                <w:p w14:paraId="228BEB73" w14:textId="77777777" w:rsidR="00C572A4" w:rsidRPr="0019278C" w:rsidRDefault="00C572A4" w:rsidP="00C572A4">
                  <w:pPr>
                    <w:ind w:left="1023" w:right="-72" w:hanging="709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5)   datę i godzinę otwarcia (rozpoczęcia użytkowania);</w:t>
                  </w:r>
                </w:p>
                <w:p w14:paraId="6CD467BA" w14:textId="77777777" w:rsidR="00C572A4" w:rsidRPr="0019278C" w:rsidRDefault="00C572A4" w:rsidP="00C572A4">
                  <w:pPr>
                    <w:ind w:left="1023" w:right="-72" w:hanging="709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6)   datę i godzinę zamknięcia</w:t>
                  </w:r>
                  <w:r w:rsidRPr="0019278C">
                    <w:rPr>
                      <w:rFonts w:ascii="Arial Narrow" w:hAnsi="Arial Narrow" w:cs="Arial"/>
                      <w:sz w:val="22"/>
                      <w:szCs w:val="22"/>
                    </w:rPr>
                    <w:t>.</w:t>
                  </w:r>
                </w:p>
                <w:p w14:paraId="6336AF18" w14:textId="77777777" w:rsidR="00EE5CBD" w:rsidRPr="00EE5CBD" w:rsidRDefault="00EE5CBD" w:rsidP="00EE5CBD">
                  <w:pPr>
                    <w:spacing w:after="40"/>
                    <w:ind w:left="30" w:right="-72"/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</w:pPr>
                  <w:r w:rsidRPr="00EE5CBD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>Odpowiedź Zamawiającego</w:t>
                  </w:r>
                </w:p>
                <w:p w14:paraId="234F9DE3" w14:textId="631D02D2" w:rsidR="00C572A4" w:rsidRPr="00EE5CBD" w:rsidRDefault="00C572A4" w:rsidP="00C572A4">
                  <w:pPr>
                    <w:spacing w:after="60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EE5CBD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 xml:space="preserve">Zamawiający dopuszcza zaproponowane </w:t>
                  </w:r>
                  <w:r w:rsidR="00A36AD5" w:rsidRPr="00EE5CBD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oznakowanie</w:t>
                  </w:r>
                  <w:r w:rsidR="00A36AD5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.</w:t>
                  </w:r>
                </w:p>
                <w:p w14:paraId="4068CF8D" w14:textId="77777777" w:rsidR="00C572A4" w:rsidRPr="0019278C" w:rsidRDefault="00C572A4" w:rsidP="00C572A4">
                  <w:pPr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</w:p>
                <w:p w14:paraId="0FEF3602" w14:textId="77777777" w:rsidR="00C572A4" w:rsidRPr="0019278C" w:rsidRDefault="00C572A4" w:rsidP="00C572A4">
                  <w:pPr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9278C">
                    <w:rPr>
                      <w:rFonts w:ascii="Arial Narrow" w:hAnsi="Arial Narrow" w:cs="Arial"/>
                      <w:sz w:val="22"/>
                      <w:szCs w:val="22"/>
                    </w:rPr>
                    <w:t>3) zadanie 26, 27, 28:</w:t>
                  </w:r>
                </w:p>
                <w:p w14:paraId="66F79FC6" w14:textId="77777777" w:rsidR="00C572A4" w:rsidRPr="0019278C" w:rsidRDefault="00C572A4" w:rsidP="00C572A4">
                  <w:pPr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Czy Zamawiający wymaga pojemników na odpady medyczne były wykonane z polipropylenu? Taki materiał zapewnia odporność na przebicie i elastyczność pojemnika a także pozwala na efektywne spalanie zebranego materiału. </w:t>
                  </w:r>
                </w:p>
                <w:p w14:paraId="43E8137F" w14:textId="77777777" w:rsidR="00EE5CBD" w:rsidRPr="00EE5CBD" w:rsidRDefault="00EE5CBD" w:rsidP="00EE5CBD">
                  <w:pPr>
                    <w:spacing w:after="40"/>
                    <w:ind w:left="30" w:right="-72"/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</w:pPr>
                  <w:r w:rsidRPr="00EE5CBD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>Odpowiedź Zamawiającego</w:t>
                  </w:r>
                </w:p>
                <w:p w14:paraId="169ED769" w14:textId="77777777" w:rsidR="00C572A4" w:rsidRPr="00EE5CBD" w:rsidRDefault="00C572A4" w:rsidP="00C572A4">
                  <w:pPr>
                    <w:spacing w:after="60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EE5CBD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Zamawiający dopuszcza zaproponowany materiał.</w:t>
                  </w:r>
                </w:p>
                <w:p w14:paraId="66BA86DF" w14:textId="77777777" w:rsidR="00C572A4" w:rsidRPr="0019278C" w:rsidRDefault="00C572A4" w:rsidP="00C572A4">
                  <w:pPr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</w:p>
                <w:p w14:paraId="1CD50DE7" w14:textId="77777777" w:rsidR="00C572A4" w:rsidRPr="0019278C" w:rsidRDefault="00C572A4" w:rsidP="00C572A4">
                  <w:pPr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proofErr w:type="gramStart"/>
                  <w:r w:rsidRPr="0019278C">
                    <w:rPr>
                      <w:rFonts w:ascii="Arial Narrow" w:hAnsi="Arial Narrow" w:cs="Arial"/>
                      <w:sz w:val="22"/>
                      <w:szCs w:val="22"/>
                    </w:rPr>
                    <w:t>4 )</w:t>
                  </w:r>
                  <w:proofErr w:type="gramEnd"/>
                  <w:r w:rsidRPr="0019278C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zadanie 26, poz. 5;  zadanie 27, poz. 2 i 3; zadanie 28, poz. 3:</w:t>
                  </w:r>
                </w:p>
                <w:p w14:paraId="3483182E" w14:textId="77777777" w:rsidR="00C572A4" w:rsidRPr="0019278C" w:rsidRDefault="00C572A4" w:rsidP="00C572A4">
                  <w:pPr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Czy Zamawiający wymaga, w trosce o bezpieczeństwo personelu, aby pojemniki o pojemności 5L i 10L posiadały otwór wrzutowy o średnicy minimum 100 mm? </w:t>
                  </w:r>
                </w:p>
                <w:p w14:paraId="3940B891" w14:textId="77777777" w:rsidR="00EE5CBD" w:rsidRPr="00EE5CBD" w:rsidRDefault="00EE5CBD" w:rsidP="00EE5CBD">
                  <w:pPr>
                    <w:spacing w:after="40"/>
                    <w:ind w:left="30" w:right="-72"/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</w:pPr>
                  <w:r w:rsidRPr="00EE5CBD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>Odpowiedź Zamawiającego</w:t>
                  </w:r>
                </w:p>
                <w:p w14:paraId="4C5B630E" w14:textId="77777777" w:rsidR="00C572A4" w:rsidRPr="00EE5CBD" w:rsidRDefault="00C572A4" w:rsidP="00C572A4">
                  <w:pPr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EE5CBD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Zamawiający dopuszcza zaproponowane zmiany.</w:t>
                  </w:r>
                </w:p>
                <w:p w14:paraId="48F13BA7" w14:textId="77777777" w:rsidR="00A36AD5" w:rsidRDefault="00A36AD5" w:rsidP="00C572A4">
                  <w:pPr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</w:p>
                <w:p w14:paraId="68F3FCE1" w14:textId="6B020E73" w:rsidR="00C572A4" w:rsidRPr="0019278C" w:rsidRDefault="00C572A4" w:rsidP="00C572A4">
                  <w:pPr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proofErr w:type="gramStart"/>
                  <w:r w:rsidRPr="0019278C">
                    <w:rPr>
                      <w:rFonts w:ascii="Arial Narrow" w:hAnsi="Arial Narrow" w:cs="Arial"/>
                      <w:sz w:val="22"/>
                      <w:szCs w:val="22"/>
                    </w:rPr>
                    <w:t>5 )</w:t>
                  </w:r>
                  <w:proofErr w:type="gramEnd"/>
                  <w:r w:rsidRPr="0019278C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zadanie 29, poz. 2:</w:t>
                  </w:r>
                </w:p>
                <w:p w14:paraId="73393A0C" w14:textId="77777777" w:rsidR="00C572A4" w:rsidRPr="0019278C" w:rsidRDefault="00C572A4" w:rsidP="00C572A4">
                  <w:pPr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Czy Zamawiający dopuści kieliszki jednorazowe o pojemności 30 ml oraz ich wycenę w opakowaniach po 75 szt. z przeliczeniem na 1.867 pełnych opakowań, co daje 140.025 szt.? Większa pojemność jest parametrem lepszym, a sposób pakowania jest kwestią techniczną i nie ma jakiegokolwiek znaczenia dla walorów użytkowych wyrobu, dopuszczenie powyższego pozwoli na złożenie konkurencyjnej oferty, na czym Zamawiającemu jako dysponentowi środków publicznych powinno zależeć.</w:t>
                  </w:r>
                </w:p>
                <w:p w14:paraId="02F56CD2" w14:textId="77777777" w:rsidR="00EE5CBD" w:rsidRPr="00EE5CBD" w:rsidRDefault="00EE5CBD" w:rsidP="00EE5CBD">
                  <w:pPr>
                    <w:spacing w:after="40"/>
                    <w:ind w:left="30" w:right="-72"/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</w:pPr>
                  <w:r w:rsidRPr="00EE5CBD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>Odpowiedź Zamawiającego</w:t>
                  </w:r>
                </w:p>
                <w:p w14:paraId="1E7438AE" w14:textId="77777777" w:rsidR="00C572A4" w:rsidRPr="00EE5CBD" w:rsidRDefault="00C572A4" w:rsidP="00C572A4">
                  <w:pPr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EE5CBD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 xml:space="preserve">Zamawiający dopuszcza pojemność kieliszka 30ml. Zamawiający określił ilość sztuk w opakowaniu od 50 do 100 </w:t>
                  </w:r>
                  <w:proofErr w:type="spellStart"/>
                  <w:r w:rsidRPr="00EE5CBD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szt</w:t>
                  </w:r>
                  <w:proofErr w:type="spellEnd"/>
                  <w:r w:rsidRPr="00EE5CBD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 xml:space="preserve">, czyli 75 </w:t>
                  </w:r>
                  <w:proofErr w:type="spellStart"/>
                  <w:r w:rsidRPr="00EE5CBD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szt</w:t>
                  </w:r>
                  <w:proofErr w:type="spellEnd"/>
                  <w:r w:rsidRPr="00EE5CBD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/</w:t>
                  </w:r>
                  <w:proofErr w:type="spellStart"/>
                  <w:r w:rsidRPr="00EE5CBD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op</w:t>
                  </w:r>
                  <w:proofErr w:type="spellEnd"/>
                  <w:r w:rsidRPr="00EE5CBD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 xml:space="preserve"> jest wartością dopuszczoną. Informację o ilości sztuk w opakowaniu oraz sposób wyliczenia należy umieścić w kolumnie 11 – Uwagi w formularzu cenowym.</w:t>
                  </w:r>
                </w:p>
                <w:p w14:paraId="7824D666" w14:textId="77777777" w:rsidR="00A36AD5" w:rsidRDefault="00A36AD5" w:rsidP="00C572A4">
                  <w:pPr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</w:p>
                <w:p w14:paraId="6BAF3C5B" w14:textId="698A4278" w:rsidR="00C572A4" w:rsidRPr="0019278C" w:rsidRDefault="00C572A4" w:rsidP="00C572A4">
                  <w:pPr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9278C">
                    <w:rPr>
                      <w:rFonts w:ascii="Arial Narrow" w:hAnsi="Arial Narrow" w:cs="Arial"/>
                      <w:sz w:val="22"/>
                      <w:szCs w:val="22"/>
                    </w:rPr>
                    <w:t>6)  zadanie 29, poz. 8:</w:t>
                  </w:r>
                </w:p>
                <w:p w14:paraId="3CAB6466" w14:textId="77777777" w:rsidR="00C572A4" w:rsidRPr="0019278C" w:rsidRDefault="00C572A4" w:rsidP="00C572A4">
                  <w:pPr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Prosimy o dopuszczenie do </w:t>
                  </w:r>
                  <w:proofErr w:type="gramStart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zaoferowania,</w:t>
                  </w:r>
                  <w:proofErr w:type="gramEnd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 jako produkt równoważny, rękawic foliowych w rozmiarach S, M, L oraz XL do wyboru Zamawiającego. </w:t>
                  </w:r>
                </w:p>
                <w:p w14:paraId="163761EB" w14:textId="77777777" w:rsidR="00C572A4" w:rsidRPr="0019278C" w:rsidRDefault="00C572A4" w:rsidP="00C572A4">
                  <w:pPr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Dopuszczenie powyższego pozwoli na złożenie konkurencyjnej oferty, na czym Zamawiającemu jako dysponentowi środków publicznych powinno zależeć.</w:t>
                  </w:r>
                </w:p>
                <w:p w14:paraId="5645D5EF" w14:textId="77777777" w:rsidR="00A36AD5" w:rsidRDefault="00A36AD5" w:rsidP="00EE5CBD">
                  <w:pPr>
                    <w:spacing w:after="40"/>
                    <w:ind w:left="30" w:right="-72"/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</w:pPr>
                </w:p>
                <w:p w14:paraId="50B8A17C" w14:textId="3841FAF8" w:rsidR="00EE5CBD" w:rsidRPr="00EE5CBD" w:rsidRDefault="00EE5CBD" w:rsidP="00EE5CBD">
                  <w:pPr>
                    <w:spacing w:after="40"/>
                    <w:ind w:left="30" w:right="-72"/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</w:pPr>
                  <w:r w:rsidRPr="00EE5CBD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>Odpowiedź Zamawiającego</w:t>
                  </w:r>
                </w:p>
                <w:p w14:paraId="4AFF264A" w14:textId="77777777" w:rsidR="00C572A4" w:rsidRPr="00EE5CBD" w:rsidRDefault="00C572A4" w:rsidP="00C572A4">
                  <w:pPr>
                    <w:spacing w:after="60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EE5CBD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Zamawiający dopuszcza zaproponowane rozmiary.</w:t>
                  </w:r>
                </w:p>
                <w:p w14:paraId="1BA6F357" w14:textId="699B2F10" w:rsidR="00C572A4" w:rsidRPr="0019278C" w:rsidRDefault="00C572A4" w:rsidP="00C572A4">
                  <w:pPr>
                    <w:spacing w:after="60"/>
                    <w:ind w:left="30" w:right="-72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</w:p>
              </w:tc>
            </w:tr>
            <w:tr w:rsidR="00C572A4" w:rsidRPr="0019278C" w14:paraId="0EF1188A" w14:textId="77777777" w:rsidTr="004C646B">
              <w:tc>
                <w:tcPr>
                  <w:tcW w:w="9356" w:type="dxa"/>
                  <w:shd w:val="clear" w:color="auto" w:fill="auto"/>
                </w:tcPr>
                <w:p w14:paraId="0A1E895D" w14:textId="77777777" w:rsidR="00C572A4" w:rsidRPr="00EE5CBD" w:rsidRDefault="00C572A4" w:rsidP="00C572A4">
                  <w:pPr>
                    <w:spacing w:before="60" w:after="60" w:line="276" w:lineRule="auto"/>
                    <w:ind w:left="30" w:right="-72"/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</w:pPr>
                  <w:r w:rsidRPr="00EE5CBD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lastRenderedPageBreak/>
                    <w:t>Pytanie nr 2</w:t>
                  </w:r>
                </w:p>
                <w:p w14:paraId="508876CC" w14:textId="77777777" w:rsidR="00C572A4" w:rsidRPr="0019278C" w:rsidRDefault="00C572A4" w:rsidP="00C572A4">
                  <w:pPr>
                    <w:spacing w:after="120" w:line="360" w:lineRule="auto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9278C">
                    <w:rPr>
                      <w:rFonts w:ascii="Arial Narrow" w:hAnsi="Arial Narrow" w:cs="Arial"/>
                      <w:sz w:val="22"/>
                      <w:szCs w:val="22"/>
                    </w:rPr>
                    <w:lastRenderedPageBreak/>
                    <w:t>ZADANIE 9</w:t>
                  </w:r>
                </w:p>
                <w:p w14:paraId="1E424AED" w14:textId="77777777" w:rsidR="00C572A4" w:rsidRPr="0019278C" w:rsidRDefault="00C572A4" w:rsidP="00C572A4">
                  <w:pPr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Czy Zamawiający dopuści gąbkę z hypoalergicznym żelem myjącym do jednorazowego użycia, wykonaną z włókna poliestrowego, o wymiarach 12 x 20 x 0,5 cm i gramaturze 100 g/m2 (Jest to standardowy rozmiar gąbki powszechnie stosowany w polskich szpitalach. Taka wielkość myjki zapewnia komfort mycia i zawiera wystarczającą ilość środka myjącego, który wystarcza na umycie 1 dorosłej osoby). Opakowanie jednostkowe 24 szt. z odpowiednim przeliczeniem ilości.</w:t>
                  </w:r>
                </w:p>
                <w:p w14:paraId="70411F44" w14:textId="77777777" w:rsidR="00C572A4" w:rsidRPr="0019278C" w:rsidRDefault="00C572A4" w:rsidP="00C572A4">
                  <w:pPr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Oferowana przez nas myjka produkowana jest zgodnie z najwyższymi standardami bezpieczeństwa pacjenta, co jest potwierdzone wpisem do europejskiego rejestru wyrobów kosmetycznych CPNP (oznacza to, że produkt i wszystkie składniki, zostały przetestowane pod względem bezpieczeństwa stosowania i jest to gwarancją dla Zamawiającego, że użytkuje produkt sprawdzony i zarejestrowany zgodnie z obowiązującym prawem). W związku z tym wymóg posiadania raportu bezpieczeństwa jest bezzasadny i niezgodny z obowiązującymi przepisami, które wyznaczają normy europejskie - czyli posiadanie wpisu do CPNP.</w:t>
                  </w:r>
                </w:p>
                <w:p w14:paraId="69A16BB8" w14:textId="77777777" w:rsidR="00EE5CBD" w:rsidRPr="00EE5CBD" w:rsidRDefault="00EE5CBD" w:rsidP="00EE5CBD">
                  <w:pPr>
                    <w:spacing w:after="40"/>
                    <w:ind w:left="30" w:right="-72"/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</w:pPr>
                  <w:r w:rsidRPr="00EE5CBD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>Odpowiedź Zamawiającego</w:t>
                  </w:r>
                </w:p>
                <w:p w14:paraId="39679822" w14:textId="77777777" w:rsidR="00C572A4" w:rsidRPr="00EE5CBD" w:rsidRDefault="00C572A4" w:rsidP="00C572A4">
                  <w:pPr>
                    <w:spacing w:after="40" w:line="276" w:lineRule="auto"/>
                    <w:ind w:left="30" w:right="-72"/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</w:pPr>
                  <w:r w:rsidRPr="00EE5CBD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>Zamawiający pozostawia zapisy SWZ bez zmian.</w:t>
                  </w:r>
                </w:p>
                <w:p w14:paraId="5644229F" w14:textId="27BBC5D6" w:rsidR="00C572A4" w:rsidRPr="0019278C" w:rsidRDefault="00C572A4" w:rsidP="00C572A4">
                  <w:pPr>
                    <w:spacing w:after="60" w:line="360" w:lineRule="auto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</w:p>
              </w:tc>
            </w:tr>
            <w:tr w:rsidR="00C572A4" w:rsidRPr="0019278C" w14:paraId="0C1BDF27" w14:textId="77777777" w:rsidTr="004C646B">
              <w:tc>
                <w:tcPr>
                  <w:tcW w:w="9356" w:type="dxa"/>
                  <w:shd w:val="clear" w:color="auto" w:fill="auto"/>
                </w:tcPr>
                <w:p w14:paraId="541F7F6F" w14:textId="77777777" w:rsidR="00C572A4" w:rsidRPr="00EE5CBD" w:rsidRDefault="00C572A4" w:rsidP="00C572A4">
                  <w:pPr>
                    <w:spacing w:before="60" w:after="60" w:line="276" w:lineRule="auto"/>
                    <w:ind w:left="30" w:right="-72"/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</w:pPr>
                  <w:r w:rsidRPr="00EE5CBD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lastRenderedPageBreak/>
                    <w:t>Pytanie nr 3</w:t>
                  </w:r>
                </w:p>
                <w:p w14:paraId="57689AD1" w14:textId="77777777" w:rsidR="00C572A4" w:rsidRPr="0019278C" w:rsidRDefault="00C572A4" w:rsidP="00C572A4">
                  <w:pPr>
                    <w:spacing w:after="120" w:line="360" w:lineRule="auto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9278C">
                    <w:rPr>
                      <w:rFonts w:ascii="Arial Narrow" w:hAnsi="Arial Narrow" w:cs="Arial"/>
                      <w:sz w:val="22"/>
                      <w:szCs w:val="22"/>
                    </w:rPr>
                    <w:t>1.</w:t>
                  </w:r>
                </w:p>
                <w:p w14:paraId="6308276E" w14:textId="77777777" w:rsidR="00C572A4" w:rsidRPr="0019278C" w:rsidRDefault="00C572A4" w:rsidP="00C572A4">
                  <w:pPr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Czy Zamawiający dopuści w zadaniu 16, pozycji 1 preparat firmy </w:t>
                  </w:r>
                  <w:proofErr w:type="spellStart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Medisept</w:t>
                  </w:r>
                  <w:proofErr w:type="spellEnd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Mediclean</w:t>
                  </w:r>
                  <w:proofErr w:type="spellEnd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 310 - Preparat do mycia sanitariatów. Gęstość 1,07-1,08 g/cm3, wartość </w:t>
                  </w:r>
                  <w:proofErr w:type="spellStart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pH</w:t>
                  </w:r>
                  <w:proofErr w:type="spellEnd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 0,5-1,5. Produkt profesjonalny. Opakowanie 1 l?</w:t>
                  </w:r>
                </w:p>
                <w:p w14:paraId="3F5ADC8C" w14:textId="77777777" w:rsidR="00EE5CBD" w:rsidRPr="00EE5CBD" w:rsidRDefault="00EE5CBD" w:rsidP="00EE5CBD">
                  <w:pPr>
                    <w:spacing w:after="40"/>
                    <w:ind w:left="30" w:right="-72"/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</w:pPr>
                  <w:r w:rsidRPr="00EE5CBD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>Odpowiedź Zamawiającego</w:t>
                  </w:r>
                </w:p>
                <w:p w14:paraId="2FE4FBA9" w14:textId="77777777" w:rsidR="00C572A4" w:rsidRPr="00EE5CBD" w:rsidRDefault="00C572A4" w:rsidP="00C572A4">
                  <w:pPr>
                    <w:spacing w:after="120" w:line="360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EE5CBD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Zamawiający pozostawia zapisy SWZ bez zmian.</w:t>
                  </w:r>
                </w:p>
                <w:p w14:paraId="7E975A95" w14:textId="77777777" w:rsidR="00C572A4" w:rsidRPr="0019278C" w:rsidRDefault="00C572A4" w:rsidP="00C572A4">
                  <w:pPr>
                    <w:spacing w:after="120" w:line="360" w:lineRule="auto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9278C">
                    <w:rPr>
                      <w:rFonts w:ascii="Arial Narrow" w:hAnsi="Arial Narrow" w:cs="Arial"/>
                      <w:sz w:val="22"/>
                      <w:szCs w:val="22"/>
                    </w:rPr>
                    <w:t>2.</w:t>
                  </w:r>
                </w:p>
                <w:p w14:paraId="0F7AFE51" w14:textId="77777777" w:rsidR="00C572A4" w:rsidRPr="0019278C" w:rsidRDefault="00C572A4" w:rsidP="00C572A4">
                  <w:pPr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Czy Zamawiający dopuści w zadaniu 16, pozycji 2 preparat firmy </w:t>
                  </w:r>
                  <w:proofErr w:type="spellStart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Medisept</w:t>
                  </w:r>
                  <w:proofErr w:type="spellEnd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Mediclean</w:t>
                  </w:r>
                  <w:proofErr w:type="spellEnd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 310 - Preparat do mycia sanitariatów. Gęstość 1,07-1,08 g/cm3, wartość </w:t>
                  </w:r>
                  <w:proofErr w:type="spellStart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pH</w:t>
                  </w:r>
                  <w:proofErr w:type="spellEnd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 0,5-1,5. Produkt profesjonalny. Opakowanie 5 l?</w:t>
                  </w:r>
                </w:p>
                <w:p w14:paraId="1E21D0A8" w14:textId="77777777" w:rsidR="00EE5CBD" w:rsidRPr="00EE5CBD" w:rsidRDefault="00EE5CBD" w:rsidP="00EE5CBD">
                  <w:pPr>
                    <w:spacing w:after="40"/>
                    <w:ind w:left="30" w:right="-72"/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</w:pPr>
                  <w:r w:rsidRPr="00EE5CBD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>Odpowiedź Zamawiającego</w:t>
                  </w:r>
                </w:p>
                <w:p w14:paraId="1C160450" w14:textId="77777777" w:rsidR="00C572A4" w:rsidRPr="00EE5CBD" w:rsidRDefault="00C572A4" w:rsidP="00C572A4">
                  <w:pPr>
                    <w:spacing w:after="120" w:line="360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EE5CBD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Zamawiający pozostawia zapisy SWZ bez zmian.</w:t>
                  </w:r>
                </w:p>
                <w:p w14:paraId="13B03DB8" w14:textId="77777777" w:rsidR="00C572A4" w:rsidRPr="0019278C" w:rsidRDefault="00C572A4" w:rsidP="00C572A4">
                  <w:pPr>
                    <w:spacing w:after="120" w:line="360" w:lineRule="auto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9278C">
                    <w:rPr>
                      <w:rFonts w:ascii="Arial Narrow" w:hAnsi="Arial Narrow" w:cs="Arial"/>
                      <w:sz w:val="22"/>
                      <w:szCs w:val="22"/>
                    </w:rPr>
                    <w:t>3.</w:t>
                  </w:r>
                </w:p>
                <w:p w14:paraId="6B3C6859" w14:textId="77777777" w:rsidR="00C572A4" w:rsidRPr="0019278C" w:rsidRDefault="00C572A4" w:rsidP="00C572A4">
                  <w:pPr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Czy Zamawiający dopuści w zadaniu 16, pozycji 3 preparat firmy </w:t>
                  </w:r>
                  <w:proofErr w:type="spellStart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Medisept</w:t>
                  </w:r>
                  <w:proofErr w:type="spellEnd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Mediclean</w:t>
                  </w:r>
                  <w:proofErr w:type="spellEnd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 310 - Preparat myjący do sanitariatów. Gęstość 1,07-1,08 g/cm3, wartość </w:t>
                  </w:r>
                  <w:proofErr w:type="spellStart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pH</w:t>
                  </w:r>
                  <w:proofErr w:type="spellEnd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 0,5-1,5. Produkt profesjonalny. Opakowanie 5 l z odpowiednym przeliczeniem?</w:t>
                  </w:r>
                </w:p>
                <w:p w14:paraId="124E72E8" w14:textId="77777777" w:rsidR="00EE5CBD" w:rsidRPr="00EE5CBD" w:rsidRDefault="00EE5CBD" w:rsidP="00EE5CBD">
                  <w:pPr>
                    <w:spacing w:after="40"/>
                    <w:ind w:left="30" w:right="-72"/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</w:pPr>
                  <w:r w:rsidRPr="00EE5CBD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>Odpowiedź Zamawiającego</w:t>
                  </w:r>
                </w:p>
                <w:p w14:paraId="3F110680" w14:textId="77777777" w:rsidR="00C572A4" w:rsidRPr="00EE5CBD" w:rsidRDefault="00C572A4" w:rsidP="00C572A4">
                  <w:pPr>
                    <w:spacing w:after="120" w:line="360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EE5CBD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Zamawiający pozostawia zapisy SWZ bez zmian.</w:t>
                  </w:r>
                </w:p>
                <w:p w14:paraId="0B333538" w14:textId="77777777" w:rsidR="00C572A4" w:rsidRPr="0019278C" w:rsidRDefault="00C572A4" w:rsidP="00C572A4">
                  <w:pPr>
                    <w:spacing w:after="120" w:line="360" w:lineRule="auto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9278C">
                    <w:rPr>
                      <w:rFonts w:ascii="Arial Narrow" w:hAnsi="Arial Narrow" w:cs="Arial"/>
                      <w:sz w:val="22"/>
                      <w:szCs w:val="22"/>
                    </w:rPr>
                    <w:t>4.</w:t>
                  </w:r>
                </w:p>
                <w:p w14:paraId="468D5B38" w14:textId="77777777" w:rsidR="00C572A4" w:rsidRPr="0019278C" w:rsidRDefault="00C572A4" w:rsidP="00C572A4">
                  <w:pPr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Czy Zamawiający dopuści w zadaniu 16, pozycji 4 preparat firmy </w:t>
                  </w:r>
                  <w:proofErr w:type="spellStart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Medisept</w:t>
                  </w:r>
                  <w:proofErr w:type="spellEnd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Mediclean</w:t>
                  </w:r>
                  <w:proofErr w:type="spellEnd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 340 – preparat do oczyszczania niedrożnych rur i odpływów kanalizacyjnych w formie granulek. Opakowanie 600 g z odpowiednim przeliczeniem?</w:t>
                  </w:r>
                </w:p>
                <w:p w14:paraId="669AF8C2" w14:textId="77777777" w:rsidR="00EE5CBD" w:rsidRPr="00EE5CBD" w:rsidRDefault="00EE5CBD" w:rsidP="00EE5CBD">
                  <w:pPr>
                    <w:spacing w:after="40"/>
                    <w:ind w:left="30" w:right="-72"/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</w:pPr>
                  <w:r w:rsidRPr="00EE5CBD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>Odpowiedź Zamawiającego</w:t>
                  </w:r>
                </w:p>
                <w:p w14:paraId="3CDD9042" w14:textId="77777777" w:rsidR="00C572A4" w:rsidRPr="00EE5CBD" w:rsidRDefault="00C572A4" w:rsidP="00C572A4">
                  <w:pPr>
                    <w:spacing w:after="120" w:line="360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EE5CBD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Zamawiający dopuszcza opisany produkt.</w:t>
                  </w:r>
                </w:p>
                <w:p w14:paraId="1AF40E31" w14:textId="77777777" w:rsidR="00C572A4" w:rsidRPr="0019278C" w:rsidRDefault="00C572A4" w:rsidP="00C572A4">
                  <w:pPr>
                    <w:spacing w:after="120" w:line="360" w:lineRule="auto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9278C">
                    <w:rPr>
                      <w:rFonts w:ascii="Arial Narrow" w:hAnsi="Arial Narrow" w:cs="Arial"/>
                      <w:sz w:val="22"/>
                      <w:szCs w:val="22"/>
                    </w:rPr>
                    <w:t>5.</w:t>
                  </w:r>
                </w:p>
                <w:p w14:paraId="1FD13BF4" w14:textId="77777777" w:rsidR="00C572A4" w:rsidRPr="0019278C" w:rsidRDefault="00C572A4" w:rsidP="00C572A4">
                  <w:pPr>
                    <w:spacing w:after="120" w:line="360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Czy Zamawiający dopuści w pakiecie 16, pozycji 5 preparat firmy </w:t>
                  </w:r>
                  <w:proofErr w:type="spellStart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Medisept</w:t>
                  </w:r>
                  <w:proofErr w:type="spellEnd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Mediclean</w:t>
                  </w:r>
                  <w:proofErr w:type="spellEnd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 330 – o gęstości 1,05 – 10,07 przy pozostałych warunkach SWZ?</w:t>
                  </w:r>
                </w:p>
                <w:p w14:paraId="62461972" w14:textId="77777777" w:rsidR="00EE5CBD" w:rsidRPr="00EE5CBD" w:rsidRDefault="00EE5CBD" w:rsidP="00EE5CBD">
                  <w:pPr>
                    <w:spacing w:after="40"/>
                    <w:ind w:left="30" w:right="-72"/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</w:pPr>
                  <w:r w:rsidRPr="00EE5CBD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lastRenderedPageBreak/>
                    <w:t>Odpowiedź Zamawiającego</w:t>
                  </w:r>
                </w:p>
                <w:p w14:paraId="477D59B2" w14:textId="77777777" w:rsidR="00C572A4" w:rsidRPr="00EE5CBD" w:rsidRDefault="00C572A4" w:rsidP="00C572A4">
                  <w:pPr>
                    <w:spacing w:after="120" w:line="360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EE5CBD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Zamawiający pozostawia zapisy SWZ bez zmian.</w:t>
                  </w:r>
                </w:p>
                <w:p w14:paraId="2EE6E22C" w14:textId="77777777" w:rsidR="00C572A4" w:rsidRPr="0019278C" w:rsidRDefault="00C572A4" w:rsidP="00C572A4">
                  <w:pPr>
                    <w:spacing w:after="120" w:line="360" w:lineRule="auto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9278C">
                    <w:rPr>
                      <w:rFonts w:ascii="Arial Narrow" w:hAnsi="Arial Narrow" w:cs="Arial"/>
                      <w:sz w:val="22"/>
                      <w:szCs w:val="22"/>
                    </w:rPr>
                    <w:t>6.</w:t>
                  </w:r>
                </w:p>
                <w:p w14:paraId="6A7F8A06" w14:textId="77777777" w:rsidR="00C572A4" w:rsidRPr="0019278C" w:rsidRDefault="00C572A4" w:rsidP="00C572A4">
                  <w:pPr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Czy Zamawiający dopuści w zadaniu 17 preparat firmy </w:t>
                  </w:r>
                  <w:proofErr w:type="spellStart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Medisept</w:t>
                  </w:r>
                  <w:proofErr w:type="spellEnd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Mediclean</w:t>
                  </w:r>
                  <w:proofErr w:type="spellEnd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 510 – Gęsty płyn do ręcznego mycia naczyń, skutecznie usuwający tłuszcz i zabrudzenia białkowe. Nie pozostawia smug i zacieków. Zawierający pochodną olejku kokosowego, która chroni skórę rak przed podrażnieniami. Przebadany dermatologicznie?</w:t>
                  </w:r>
                </w:p>
                <w:p w14:paraId="0412E36E" w14:textId="77777777" w:rsidR="00EE5CBD" w:rsidRPr="00EE5CBD" w:rsidRDefault="00EE5CBD" w:rsidP="00EE5CBD">
                  <w:pPr>
                    <w:spacing w:after="40"/>
                    <w:ind w:left="30" w:right="-72"/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</w:pPr>
                  <w:r w:rsidRPr="00EE5CBD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>Odpowiedź Zamawiającego</w:t>
                  </w:r>
                </w:p>
                <w:p w14:paraId="39072F2B" w14:textId="77777777" w:rsidR="00C572A4" w:rsidRPr="00EE5CBD" w:rsidRDefault="00C572A4" w:rsidP="00C572A4">
                  <w:pPr>
                    <w:spacing w:after="120" w:line="360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EE5CBD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Zamawiający pozostawia zapisy SWZ bez zmian.</w:t>
                  </w:r>
                </w:p>
                <w:p w14:paraId="63A949DA" w14:textId="77777777" w:rsidR="00C572A4" w:rsidRPr="0019278C" w:rsidRDefault="00C572A4" w:rsidP="00C572A4">
                  <w:pPr>
                    <w:spacing w:after="120" w:line="360" w:lineRule="auto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9278C">
                    <w:rPr>
                      <w:rFonts w:ascii="Arial Narrow" w:hAnsi="Arial Narrow" w:cs="Arial"/>
                      <w:sz w:val="22"/>
                      <w:szCs w:val="22"/>
                    </w:rPr>
                    <w:t>7.</w:t>
                  </w:r>
                </w:p>
                <w:p w14:paraId="70832A1A" w14:textId="77777777" w:rsidR="00C572A4" w:rsidRPr="0019278C" w:rsidRDefault="00C572A4" w:rsidP="00C572A4">
                  <w:pPr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Czy Zamawiający dopuści w zadaniu 19, pozycji 4 preparat firmy </w:t>
                  </w:r>
                  <w:proofErr w:type="spellStart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Medisept</w:t>
                  </w:r>
                  <w:proofErr w:type="spellEnd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Mediclean</w:t>
                  </w:r>
                  <w:proofErr w:type="spellEnd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 580 - Preparat do czyszczenia zmywarek gastronomicznych i innych urządzeń (bojlery, bemary, czajniki). Do usuwania kamienia kotłowego, rdzy, osadów wapiennych, cementowych oraz innych osadów mineralnych. Może być stosowany na powierzchniach ze stali nierdzewnej, glazury, szkła. Bezzapachowy, </w:t>
                  </w:r>
                  <w:proofErr w:type="spellStart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niskopieniący</w:t>
                  </w:r>
                  <w:proofErr w:type="spellEnd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. Dozowanie: 100 ml koncentratu na 1l wody, w przypadku uporczywych zanieczyszczeń możliwość zastosowania w postaci koncentratu. </w:t>
                  </w:r>
                  <w:proofErr w:type="spellStart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pH</w:t>
                  </w:r>
                  <w:proofErr w:type="spellEnd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 preparatu &gt;0,5, gęstość 1,27 -1,31g/cm3. Zawierający: kwas fosforowy (V) 10-&lt;25%, kwas azotowy (V) 10-&lt;25%?</w:t>
                  </w:r>
                </w:p>
                <w:p w14:paraId="63ABA35D" w14:textId="77777777" w:rsidR="00EE5CBD" w:rsidRPr="00EE5CBD" w:rsidRDefault="00EE5CBD" w:rsidP="00EE5CBD">
                  <w:pPr>
                    <w:spacing w:after="40"/>
                    <w:ind w:left="30" w:right="-72"/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</w:pPr>
                  <w:r w:rsidRPr="00EE5CBD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>Odpowiedź Zamawiającego</w:t>
                  </w:r>
                </w:p>
                <w:p w14:paraId="72901C4B" w14:textId="77777777" w:rsidR="00C572A4" w:rsidRPr="00EE5CBD" w:rsidRDefault="00C572A4" w:rsidP="00C572A4">
                  <w:pPr>
                    <w:spacing w:after="120" w:line="360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EE5CBD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Zamawiający pozostawia zapisy SWZ bez zmian.</w:t>
                  </w:r>
                </w:p>
                <w:p w14:paraId="1D9A4C61" w14:textId="77777777" w:rsidR="00C572A4" w:rsidRPr="0019278C" w:rsidRDefault="00C572A4" w:rsidP="00C572A4">
                  <w:pPr>
                    <w:spacing w:after="120" w:line="360" w:lineRule="auto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9278C">
                    <w:rPr>
                      <w:rFonts w:ascii="Arial Narrow" w:hAnsi="Arial Narrow" w:cs="Arial"/>
                      <w:sz w:val="22"/>
                      <w:szCs w:val="22"/>
                    </w:rPr>
                    <w:t>8.</w:t>
                  </w:r>
                </w:p>
                <w:p w14:paraId="4370E4B4" w14:textId="77777777" w:rsidR="00C572A4" w:rsidRPr="0019278C" w:rsidRDefault="00C572A4" w:rsidP="00C572A4">
                  <w:pPr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Czy Zamawiający dopuści w zadaniu 19, pozycji 5 preparat firmy </w:t>
                  </w:r>
                  <w:proofErr w:type="spellStart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Medisept</w:t>
                  </w:r>
                  <w:proofErr w:type="spellEnd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Velodes</w:t>
                  </w:r>
                  <w:proofErr w:type="spellEnd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Scrub</w:t>
                  </w:r>
                  <w:proofErr w:type="spellEnd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 – Antybakteryjną emulsję do higienicznego mycia rąk, bez barwników i środków zapachowych, </w:t>
                  </w:r>
                  <w:proofErr w:type="spellStart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pH</w:t>
                  </w:r>
                  <w:proofErr w:type="spellEnd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 6+/- 0,5? Skład </w:t>
                  </w:r>
                  <w:proofErr w:type="spellStart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aqua</w:t>
                  </w:r>
                  <w:proofErr w:type="spellEnd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sodium</w:t>
                  </w:r>
                  <w:proofErr w:type="spellEnd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laureth</w:t>
                  </w:r>
                  <w:proofErr w:type="spellEnd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sulfate</w:t>
                  </w:r>
                  <w:proofErr w:type="spellEnd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cocamidopropyl</w:t>
                  </w:r>
                  <w:proofErr w:type="spellEnd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betaine</w:t>
                  </w:r>
                  <w:proofErr w:type="spellEnd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glycerin</w:t>
                  </w:r>
                  <w:proofErr w:type="spellEnd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sodium</w:t>
                  </w:r>
                  <w:proofErr w:type="spellEnd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chloride</w:t>
                  </w:r>
                  <w:proofErr w:type="spellEnd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lauramine</w:t>
                  </w:r>
                  <w:proofErr w:type="spellEnd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oxide</w:t>
                  </w:r>
                  <w:proofErr w:type="spellEnd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panthenol</w:t>
                  </w:r>
                  <w:proofErr w:type="spellEnd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benzalkonium</w:t>
                  </w:r>
                  <w:proofErr w:type="spellEnd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chloride</w:t>
                  </w:r>
                  <w:proofErr w:type="spellEnd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methylchloroisothiazolinone</w:t>
                  </w:r>
                  <w:proofErr w:type="spellEnd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methylisothiazolinone</w:t>
                  </w:r>
                  <w:proofErr w:type="spellEnd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citric</w:t>
                  </w:r>
                  <w:proofErr w:type="spellEnd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acid</w:t>
                  </w:r>
                  <w:proofErr w:type="spellEnd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?</w:t>
                  </w:r>
                </w:p>
                <w:p w14:paraId="05C3F54C" w14:textId="77777777" w:rsidR="00EE5CBD" w:rsidRPr="00EE5CBD" w:rsidRDefault="00EE5CBD" w:rsidP="00EE5CBD">
                  <w:pPr>
                    <w:spacing w:after="40"/>
                    <w:ind w:left="30" w:right="-72"/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</w:pPr>
                  <w:r w:rsidRPr="00EE5CBD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>Odpowiedź Zamawiającego</w:t>
                  </w:r>
                </w:p>
                <w:p w14:paraId="48F8FE10" w14:textId="77777777" w:rsidR="00C572A4" w:rsidRPr="00EE5CBD" w:rsidRDefault="00C572A4" w:rsidP="00C572A4">
                  <w:pPr>
                    <w:spacing w:after="120" w:line="360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EE5CBD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Zamawiający pozostawia zapisy SWZ bez zmian.</w:t>
                  </w:r>
                </w:p>
                <w:p w14:paraId="13378F9F" w14:textId="77777777" w:rsidR="00C572A4" w:rsidRPr="0019278C" w:rsidRDefault="00C572A4" w:rsidP="00C572A4">
                  <w:pPr>
                    <w:spacing w:after="120" w:line="360" w:lineRule="auto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9278C">
                    <w:rPr>
                      <w:rFonts w:ascii="Arial Narrow" w:hAnsi="Arial Narrow" w:cs="Arial"/>
                      <w:sz w:val="22"/>
                      <w:szCs w:val="22"/>
                    </w:rPr>
                    <w:t>9.</w:t>
                  </w:r>
                </w:p>
                <w:p w14:paraId="558D7823" w14:textId="77777777" w:rsidR="00C572A4" w:rsidRPr="0019278C" w:rsidRDefault="00C572A4" w:rsidP="00C572A4">
                  <w:pPr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Czy Zamawiający dopuści w zadaniu 19, pozycji 7 preparat firmy </w:t>
                  </w:r>
                  <w:proofErr w:type="spellStart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Medisept</w:t>
                  </w:r>
                  <w:proofErr w:type="spellEnd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Velox</w:t>
                  </w:r>
                  <w:proofErr w:type="spellEnd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 Spray – środek do mycia i dezynfekcji powierzchni, konfekcjonowany w opakowaniu 1L ze spryskiwaczem. Działanie bakteriobójcze i grzybobójcze do 30 sekund. Niezawierający środków zapachowych. Opakowanie 1L z odpowiednim przeliczeniem?</w:t>
                  </w:r>
                </w:p>
                <w:p w14:paraId="2F46CB74" w14:textId="18C4F4EC" w:rsidR="00C572A4" w:rsidRPr="00EE5CBD" w:rsidRDefault="00EE5CBD" w:rsidP="00EE5CBD">
                  <w:pPr>
                    <w:spacing w:after="40"/>
                    <w:ind w:left="30" w:right="-72"/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</w:pPr>
                  <w:r w:rsidRPr="00EE5CBD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>Odpowiedź Zamawiającego</w:t>
                  </w:r>
                  <w:r w:rsidR="00C572A4"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:</w:t>
                  </w:r>
                </w:p>
                <w:p w14:paraId="49F7FAD4" w14:textId="77777777" w:rsidR="00C572A4" w:rsidRPr="0019278C" w:rsidRDefault="00C572A4" w:rsidP="00C572A4">
                  <w:pPr>
                    <w:spacing w:after="120" w:line="360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EE5CBD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Zamawiający pozostawia zapisy SWZ bez zmian</w:t>
                  </w:r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.</w:t>
                  </w:r>
                </w:p>
                <w:p w14:paraId="495E811D" w14:textId="77777777" w:rsidR="00C572A4" w:rsidRPr="0019278C" w:rsidRDefault="00C572A4" w:rsidP="00C572A4">
                  <w:pPr>
                    <w:spacing w:after="120" w:line="360" w:lineRule="auto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9278C">
                    <w:rPr>
                      <w:rFonts w:ascii="Arial Narrow" w:hAnsi="Arial Narrow" w:cs="Arial"/>
                      <w:sz w:val="22"/>
                      <w:szCs w:val="22"/>
                    </w:rPr>
                    <w:t>10.</w:t>
                  </w:r>
                </w:p>
                <w:p w14:paraId="498C172B" w14:textId="77777777" w:rsidR="00C572A4" w:rsidRPr="0019278C" w:rsidRDefault="00C572A4" w:rsidP="00C572A4">
                  <w:pPr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Czy Zamawiający dopuści w zadaniu 19, pozycji 9 preparat firmy </w:t>
                  </w:r>
                  <w:proofErr w:type="spellStart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Medisept</w:t>
                  </w:r>
                  <w:proofErr w:type="spellEnd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Mediclean</w:t>
                  </w:r>
                  <w:proofErr w:type="spellEnd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 530 - Gotowy do użycia bezbarwny, silnie działający preparat w formie pianki do usuwania tłustych, zapieczonych zabrudzeń z różnego rodzaju powierzchni odpornych na działanie alkaliów. Skład: Wodorotlenek potasu, D-</w:t>
                  </w:r>
                  <w:proofErr w:type="spellStart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Glukopiranoza</w:t>
                  </w:r>
                  <w:proofErr w:type="spellEnd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, oligomery, glikozydy decylowo </w:t>
                  </w:r>
                  <w:proofErr w:type="spellStart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oktylowe</w:t>
                  </w:r>
                  <w:proofErr w:type="spellEnd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, &lt;5% </w:t>
                  </w:r>
                  <w:proofErr w:type="spellStart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polikarboksylany</w:t>
                  </w:r>
                  <w:proofErr w:type="spellEnd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, &lt;5% niejonowe środki powierzchniowo czynne?</w:t>
                  </w:r>
                </w:p>
                <w:p w14:paraId="5E8BF28D" w14:textId="77777777" w:rsidR="00EE5CBD" w:rsidRPr="00EE5CBD" w:rsidRDefault="00EE5CBD" w:rsidP="00EE5CBD">
                  <w:pPr>
                    <w:spacing w:after="40"/>
                    <w:ind w:left="30" w:right="-72"/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</w:pPr>
                  <w:r w:rsidRPr="00EE5CBD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>Odpowiedź Zamawiającego</w:t>
                  </w:r>
                </w:p>
                <w:p w14:paraId="216183E1" w14:textId="77777777" w:rsidR="00C572A4" w:rsidRPr="00EE5CBD" w:rsidRDefault="00C572A4" w:rsidP="00C572A4">
                  <w:pPr>
                    <w:spacing w:after="120" w:line="360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EE5CBD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Zamawiający pozostawia zapisy SWZ bez zmian.</w:t>
                  </w:r>
                </w:p>
                <w:p w14:paraId="5333FA73" w14:textId="49AAD2F2" w:rsidR="00C572A4" w:rsidRPr="0019278C" w:rsidRDefault="00C572A4" w:rsidP="00C572A4">
                  <w:pPr>
                    <w:spacing w:after="60" w:line="360" w:lineRule="auto"/>
                    <w:ind w:right="-72"/>
                    <w:jc w:val="center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</w:p>
              </w:tc>
            </w:tr>
            <w:tr w:rsidR="00C572A4" w:rsidRPr="0019278C" w14:paraId="5638B976" w14:textId="77777777" w:rsidTr="004C646B">
              <w:tc>
                <w:tcPr>
                  <w:tcW w:w="9356" w:type="dxa"/>
                  <w:shd w:val="clear" w:color="auto" w:fill="auto"/>
                </w:tcPr>
                <w:p w14:paraId="244C98B0" w14:textId="77777777" w:rsidR="00C572A4" w:rsidRPr="00A36AD5" w:rsidRDefault="00C572A4" w:rsidP="00C572A4">
                  <w:pPr>
                    <w:spacing w:before="60" w:after="60" w:line="276" w:lineRule="auto"/>
                    <w:ind w:left="30" w:right="-72"/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</w:pPr>
                  <w:r w:rsidRPr="00A36AD5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lastRenderedPageBreak/>
                    <w:t>Pytanie nr 4</w:t>
                  </w:r>
                </w:p>
                <w:p w14:paraId="298A5049" w14:textId="77777777" w:rsidR="00C572A4" w:rsidRPr="0019278C" w:rsidRDefault="00C572A4" w:rsidP="00C572A4">
                  <w:pPr>
                    <w:numPr>
                      <w:ilvl w:val="0"/>
                      <w:numId w:val="9"/>
                    </w:numPr>
                    <w:spacing w:after="120"/>
                    <w:ind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lastRenderedPageBreak/>
                    <w:t xml:space="preserve">Proszę o wyjaśnienie </w:t>
                  </w:r>
                  <w:proofErr w:type="spellStart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dot</w:t>
                  </w:r>
                  <w:proofErr w:type="spellEnd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 zadanie 4 </w:t>
                  </w:r>
                  <w:proofErr w:type="spellStart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poz</w:t>
                  </w:r>
                  <w:proofErr w:type="spellEnd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 4 dot. mleczka do </w:t>
                  </w:r>
                  <w:proofErr w:type="gramStart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czyszczenia  czy</w:t>
                  </w:r>
                  <w:proofErr w:type="gramEnd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 Zamawiający wymaga mleczka o zapachu cytrynowym i kolorze żółtym czy mleczka nie zawierającego substancji zapachowych i barwników? W opisie Zamawiający zawarł </w:t>
                  </w:r>
                  <w:proofErr w:type="gramStart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sprzeczne  wymagania</w:t>
                  </w:r>
                  <w:proofErr w:type="gramEnd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.</w:t>
                  </w:r>
                </w:p>
                <w:p w14:paraId="39E4E390" w14:textId="77777777" w:rsidR="00EE5CBD" w:rsidRPr="00EE5CBD" w:rsidRDefault="00EE5CBD" w:rsidP="00EE5CBD">
                  <w:pPr>
                    <w:spacing w:after="40"/>
                    <w:ind w:left="30" w:right="-72"/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</w:pPr>
                  <w:r w:rsidRPr="00EE5CBD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>Odpowiedź Zamawiającego</w:t>
                  </w:r>
                </w:p>
                <w:p w14:paraId="630DE7FE" w14:textId="77777777" w:rsidR="00C572A4" w:rsidRDefault="00C572A4" w:rsidP="00C572A4">
                  <w:pPr>
                    <w:spacing w:after="120" w:line="360" w:lineRule="auto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EE5CBD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Zamawiający oczekuje mleczka o kolorze żółtym, niezawierającym substancji zapachowych</w:t>
                  </w:r>
                  <w:r w:rsidRPr="0019278C">
                    <w:rPr>
                      <w:rFonts w:ascii="Arial Narrow" w:hAnsi="Arial Narrow" w:cs="Arial"/>
                      <w:sz w:val="22"/>
                      <w:szCs w:val="22"/>
                    </w:rPr>
                    <w:t>.</w:t>
                  </w:r>
                </w:p>
                <w:p w14:paraId="6F85BF8D" w14:textId="77777777" w:rsidR="00A36AD5" w:rsidRPr="0019278C" w:rsidRDefault="00A36AD5" w:rsidP="00C572A4">
                  <w:pPr>
                    <w:spacing w:after="120" w:line="360" w:lineRule="auto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</w:p>
                <w:p w14:paraId="2789E1DA" w14:textId="77777777" w:rsidR="00C572A4" w:rsidRPr="0019278C" w:rsidRDefault="00C572A4" w:rsidP="00C572A4">
                  <w:pPr>
                    <w:numPr>
                      <w:ilvl w:val="0"/>
                      <w:numId w:val="9"/>
                    </w:numPr>
                    <w:spacing w:after="120"/>
                    <w:ind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Czy do zadania 4 </w:t>
                  </w:r>
                  <w:proofErr w:type="spellStart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poz</w:t>
                  </w:r>
                  <w:proofErr w:type="spellEnd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 4 Zamawiający dopuści mleczko do czyszczenia o </w:t>
                  </w:r>
                  <w:proofErr w:type="spellStart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pH</w:t>
                  </w:r>
                  <w:proofErr w:type="spellEnd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 8,5 – 11,2 i gęstości 1,450 ± 0,05g/cm3? </w:t>
                  </w:r>
                </w:p>
                <w:p w14:paraId="1CFAEB13" w14:textId="77777777" w:rsidR="00EE5CBD" w:rsidRPr="00EE5CBD" w:rsidRDefault="00EE5CBD" w:rsidP="00EE5CBD">
                  <w:pPr>
                    <w:spacing w:after="40"/>
                    <w:ind w:left="30" w:right="-72"/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</w:pPr>
                  <w:r w:rsidRPr="00EE5CBD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>Odpowiedź Zamawiającego</w:t>
                  </w:r>
                </w:p>
                <w:p w14:paraId="6FC89B0E" w14:textId="77777777" w:rsidR="00C572A4" w:rsidRDefault="00C572A4" w:rsidP="00C572A4">
                  <w:pPr>
                    <w:spacing w:after="120" w:line="360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EE5CBD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Zamawiający pozostawia zapisy SWZ bez zmian</w:t>
                  </w:r>
                </w:p>
                <w:p w14:paraId="56411D6A" w14:textId="77777777" w:rsidR="00A36AD5" w:rsidRPr="00EE5CBD" w:rsidRDefault="00A36AD5" w:rsidP="00C572A4">
                  <w:pPr>
                    <w:spacing w:after="120" w:line="360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  <w:p w14:paraId="7DF14FB5" w14:textId="77777777" w:rsidR="00C572A4" w:rsidRPr="0019278C" w:rsidRDefault="00C572A4" w:rsidP="00C572A4">
                  <w:pPr>
                    <w:numPr>
                      <w:ilvl w:val="0"/>
                      <w:numId w:val="9"/>
                    </w:numPr>
                    <w:spacing w:after="120"/>
                    <w:ind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Czy do zadania 4 </w:t>
                  </w:r>
                  <w:proofErr w:type="spellStart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poz</w:t>
                  </w:r>
                  <w:proofErr w:type="spellEnd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 5 Zamawiający </w:t>
                  </w:r>
                  <w:proofErr w:type="gramStart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dopuści  środek</w:t>
                  </w:r>
                  <w:proofErr w:type="gramEnd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 zawierający podchloryn sodu &lt; 5 w przeliczeniu na aktywny chlor], Wodorotlenek sodu &lt;2%,  o </w:t>
                  </w:r>
                  <w:proofErr w:type="spellStart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pH</w:t>
                  </w:r>
                  <w:proofErr w:type="spellEnd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 ok 13 i gęstości 1,060 - 1,140[g/cm3 spełniający pozostałe wymagania </w:t>
                  </w:r>
                  <w:proofErr w:type="spellStart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siwz</w:t>
                  </w:r>
                  <w:proofErr w:type="spellEnd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?</w:t>
                  </w:r>
                </w:p>
                <w:p w14:paraId="6118F09F" w14:textId="77777777" w:rsidR="00EE5CBD" w:rsidRPr="00EE5CBD" w:rsidRDefault="00EE5CBD" w:rsidP="00EE5CBD">
                  <w:pPr>
                    <w:spacing w:after="40"/>
                    <w:ind w:left="30" w:right="-72"/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</w:pPr>
                  <w:r w:rsidRPr="00EE5CBD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>Odpowiedź Zamawiającego</w:t>
                  </w:r>
                </w:p>
                <w:p w14:paraId="695F44C8" w14:textId="77777777" w:rsidR="00C572A4" w:rsidRDefault="00C572A4" w:rsidP="00C572A4">
                  <w:pPr>
                    <w:spacing w:after="120" w:line="360" w:lineRule="auto"/>
                    <w:ind w:left="34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EE5CBD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Zamawiający pozostawia zapisy SWZ bez zmian</w:t>
                  </w:r>
                </w:p>
                <w:p w14:paraId="265A403F" w14:textId="77777777" w:rsidR="00A36AD5" w:rsidRPr="00EE5CBD" w:rsidRDefault="00A36AD5" w:rsidP="00C572A4">
                  <w:pPr>
                    <w:spacing w:after="120" w:line="360" w:lineRule="auto"/>
                    <w:ind w:left="34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  <w:p w14:paraId="06DE9C4E" w14:textId="77777777" w:rsidR="00C572A4" w:rsidRPr="0019278C" w:rsidRDefault="00C572A4" w:rsidP="00C572A4">
                  <w:pPr>
                    <w:numPr>
                      <w:ilvl w:val="0"/>
                      <w:numId w:val="9"/>
                    </w:numPr>
                    <w:spacing w:after="120"/>
                    <w:ind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Czy do zadania 4 </w:t>
                  </w:r>
                  <w:proofErr w:type="spellStart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poz</w:t>
                  </w:r>
                  <w:proofErr w:type="spellEnd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 1 Zamawiający dopuści koncentrat o </w:t>
                  </w:r>
                  <w:proofErr w:type="spellStart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pH</w:t>
                  </w:r>
                  <w:proofErr w:type="spellEnd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 7,9- 10,0 i gęstości 1,001 ± 0,010g/cm3 spełniający pozostałe wymagania </w:t>
                  </w:r>
                  <w:proofErr w:type="spellStart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siwz</w:t>
                  </w:r>
                  <w:proofErr w:type="spellEnd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?</w:t>
                  </w:r>
                </w:p>
                <w:p w14:paraId="5ADAAEEA" w14:textId="77777777" w:rsidR="00EE5CBD" w:rsidRPr="00EE5CBD" w:rsidRDefault="00EE5CBD" w:rsidP="00EE5CBD">
                  <w:pPr>
                    <w:spacing w:after="40"/>
                    <w:ind w:left="30" w:right="-72"/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</w:pPr>
                  <w:r w:rsidRPr="00EE5CBD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>Odpowiedź Zamawiającego</w:t>
                  </w:r>
                </w:p>
                <w:p w14:paraId="31A347C6" w14:textId="77777777" w:rsidR="00C572A4" w:rsidRDefault="00C572A4" w:rsidP="00C572A4">
                  <w:pPr>
                    <w:spacing w:after="120" w:line="360" w:lineRule="auto"/>
                    <w:ind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EE5CBD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Zamawiający pozostawia zapisy SWZ bez zmian</w:t>
                  </w:r>
                </w:p>
                <w:p w14:paraId="3F5F92FC" w14:textId="77777777" w:rsidR="00A36AD5" w:rsidRPr="00EE5CBD" w:rsidRDefault="00A36AD5" w:rsidP="00C572A4">
                  <w:pPr>
                    <w:spacing w:after="120" w:line="360" w:lineRule="auto"/>
                    <w:ind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  <w:p w14:paraId="60053F16" w14:textId="77777777" w:rsidR="00C572A4" w:rsidRPr="0019278C" w:rsidRDefault="00C572A4" w:rsidP="00C572A4">
                  <w:pPr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Czy do zadania 4 </w:t>
                  </w:r>
                  <w:proofErr w:type="spellStart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poz</w:t>
                  </w:r>
                  <w:proofErr w:type="spellEnd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 6 Zamawiający dopuści środek do mebli o pojemności 250 lub 300 </w:t>
                  </w:r>
                  <w:proofErr w:type="gramStart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ml ?</w:t>
                  </w:r>
                  <w:proofErr w:type="gramEnd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 Pronto ma pojemność 250 </w:t>
                  </w:r>
                  <w:proofErr w:type="gramStart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ml .</w:t>
                  </w:r>
                  <w:proofErr w:type="gramEnd"/>
                </w:p>
                <w:p w14:paraId="086FBE0B" w14:textId="77777777" w:rsidR="00EE5CBD" w:rsidRPr="00EE5CBD" w:rsidRDefault="00EE5CBD" w:rsidP="00EE5CBD">
                  <w:pPr>
                    <w:spacing w:after="40"/>
                    <w:ind w:left="30" w:right="-72"/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</w:pPr>
                  <w:r w:rsidRPr="00EE5CBD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>Odpowiedź Zamawiającego</w:t>
                  </w:r>
                </w:p>
                <w:p w14:paraId="19B3CA5B" w14:textId="77777777" w:rsidR="00C572A4" w:rsidRPr="00EE5CBD" w:rsidRDefault="00C572A4" w:rsidP="00C572A4">
                  <w:pPr>
                    <w:spacing w:after="40" w:line="276" w:lineRule="auto"/>
                    <w:ind w:left="30" w:right="-72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EE5CBD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Zamawiający pozostawia zapisy SWZ bez zmian</w:t>
                  </w:r>
                </w:p>
                <w:p w14:paraId="7F03F771" w14:textId="646C9322" w:rsidR="00C572A4" w:rsidRPr="0019278C" w:rsidRDefault="00C572A4" w:rsidP="00C572A4">
                  <w:pPr>
                    <w:spacing w:after="60" w:line="360" w:lineRule="auto"/>
                    <w:ind w:left="30" w:right="-72"/>
                    <w:jc w:val="center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</w:p>
              </w:tc>
            </w:tr>
            <w:tr w:rsidR="00C572A4" w:rsidRPr="0019278C" w14:paraId="7C600BEC" w14:textId="77777777" w:rsidTr="004C646B">
              <w:tc>
                <w:tcPr>
                  <w:tcW w:w="9356" w:type="dxa"/>
                  <w:shd w:val="clear" w:color="auto" w:fill="auto"/>
                </w:tcPr>
                <w:p w14:paraId="592FD72E" w14:textId="77777777" w:rsidR="00C572A4" w:rsidRPr="00EE5CBD" w:rsidRDefault="00C572A4" w:rsidP="00C572A4">
                  <w:pPr>
                    <w:spacing w:before="60" w:after="60" w:line="276" w:lineRule="auto"/>
                    <w:ind w:right="-72"/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</w:pPr>
                  <w:r w:rsidRPr="00EE5CBD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lastRenderedPageBreak/>
                    <w:t>Pytanie nr 5</w:t>
                  </w:r>
                </w:p>
                <w:p w14:paraId="1B5EEE75" w14:textId="77777777" w:rsidR="00C572A4" w:rsidRPr="0019278C" w:rsidRDefault="00C572A4" w:rsidP="00C572A4">
                  <w:pPr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Zadanie nr 9, pozycja nr 1 - Czy zamawiający dopuści jako produkt równoważny prostokątną myjkę do mycia ciała pokrytą środkiem myjącym o neutralnym </w:t>
                  </w:r>
                  <w:proofErr w:type="spellStart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pH</w:t>
                  </w:r>
                  <w:proofErr w:type="spellEnd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 (5,5), aktywowanym poprzez zwilżenie wodą, wykonaną w całości z poliestru, o gramaturze 100g/m2 w rozmiarze 12 cm x 20 cm, o grubości ok 0,5cm, jednorazowego użytku, bez lateksu, na opakowaniu graficzna instrukcja użytkowania, pakowana po 24 sztuki?</w:t>
                  </w:r>
                </w:p>
                <w:p w14:paraId="41DA635E" w14:textId="77777777" w:rsidR="00EE5CBD" w:rsidRPr="00EE5CBD" w:rsidRDefault="00EE5CBD" w:rsidP="00EE5CBD">
                  <w:pPr>
                    <w:spacing w:after="40"/>
                    <w:ind w:left="30" w:right="-72"/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</w:pPr>
                  <w:r w:rsidRPr="00EE5CBD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>Odpowiedź Zamawiającego</w:t>
                  </w:r>
                </w:p>
                <w:p w14:paraId="19DADD14" w14:textId="77777777" w:rsidR="00C572A4" w:rsidRPr="00EE5CBD" w:rsidRDefault="00C572A4" w:rsidP="00C572A4">
                  <w:pPr>
                    <w:spacing w:after="60" w:line="360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EE5CBD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Zamawiający pozostawia zapisy SWZ bez zmian</w:t>
                  </w:r>
                </w:p>
              </w:tc>
            </w:tr>
            <w:tr w:rsidR="00C572A4" w:rsidRPr="0019278C" w14:paraId="59725338" w14:textId="77777777" w:rsidTr="004C646B">
              <w:tc>
                <w:tcPr>
                  <w:tcW w:w="9356" w:type="dxa"/>
                  <w:shd w:val="clear" w:color="auto" w:fill="auto"/>
                </w:tcPr>
                <w:p w14:paraId="3D52E1A4" w14:textId="77777777" w:rsidR="00A36AD5" w:rsidRDefault="00A36AD5" w:rsidP="00C572A4">
                  <w:pPr>
                    <w:spacing w:before="60" w:after="60" w:line="276" w:lineRule="auto"/>
                    <w:ind w:left="30" w:right="-72"/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</w:pPr>
                </w:p>
                <w:p w14:paraId="6EBD01D9" w14:textId="50969EB2" w:rsidR="00C572A4" w:rsidRPr="00EE5CBD" w:rsidRDefault="00C572A4" w:rsidP="00C572A4">
                  <w:pPr>
                    <w:spacing w:before="60" w:after="60" w:line="276" w:lineRule="auto"/>
                    <w:ind w:left="30" w:right="-72"/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</w:pPr>
                  <w:r w:rsidRPr="00EE5CBD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>Pytanie nr 6</w:t>
                  </w:r>
                </w:p>
                <w:p w14:paraId="63FCD273" w14:textId="77777777" w:rsidR="00C572A4" w:rsidRPr="0019278C" w:rsidRDefault="00C572A4" w:rsidP="00C572A4">
                  <w:pPr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Zadanie 9</w:t>
                  </w:r>
                </w:p>
                <w:p w14:paraId="75225FEA" w14:textId="77777777" w:rsidR="00C572A4" w:rsidRPr="0019278C" w:rsidRDefault="00C572A4" w:rsidP="00C572A4">
                  <w:pPr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Czy Zamawiający dopuści gąbki do mycia pacjentów w rozmiarze 20x20x0,5cm?</w:t>
                  </w:r>
                </w:p>
                <w:p w14:paraId="0493D00F" w14:textId="77777777" w:rsidR="00EE5CBD" w:rsidRPr="00EE5CBD" w:rsidRDefault="00EE5CBD" w:rsidP="00EE5CBD">
                  <w:pPr>
                    <w:spacing w:after="40"/>
                    <w:ind w:left="30" w:right="-72"/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</w:pPr>
                  <w:r w:rsidRPr="00EE5CBD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>Odpowiedź Zamawiającego</w:t>
                  </w:r>
                </w:p>
                <w:p w14:paraId="5464EDA4" w14:textId="77777777" w:rsidR="00C572A4" w:rsidRPr="00EE5CBD" w:rsidRDefault="00C572A4" w:rsidP="00C572A4">
                  <w:pPr>
                    <w:spacing w:after="40" w:line="276" w:lineRule="auto"/>
                    <w:ind w:left="30" w:right="-72"/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</w:pPr>
                  <w:r w:rsidRPr="00EE5CBD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>Zamawiający pozostawia zapisy SWZ bez zmian.</w:t>
                  </w:r>
                </w:p>
                <w:p w14:paraId="3EFD8A3D" w14:textId="77777777" w:rsidR="00C572A4" w:rsidRPr="0019278C" w:rsidRDefault="00C572A4" w:rsidP="00C572A4">
                  <w:pPr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lastRenderedPageBreak/>
                    <w:t>Zadanie 26, pozycja 6</w:t>
                  </w:r>
                </w:p>
                <w:p w14:paraId="1FAD21F3" w14:textId="77777777" w:rsidR="00C572A4" w:rsidRPr="0019278C" w:rsidRDefault="00C572A4" w:rsidP="00C572A4">
                  <w:pPr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Czy Zamawiający dopuści pojemnik z pokrywą pełną?</w:t>
                  </w:r>
                </w:p>
                <w:p w14:paraId="35A17B5C" w14:textId="77777777" w:rsidR="00EE5CBD" w:rsidRPr="00EE5CBD" w:rsidRDefault="00EE5CBD" w:rsidP="00EE5CBD">
                  <w:pPr>
                    <w:spacing w:after="40"/>
                    <w:ind w:left="30" w:right="-72"/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</w:pPr>
                  <w:r w:rsidRPr="00EE5CBD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>Odpowiedź Zamawiającego</w:t>
                  </w:r>
                </w:p>
                <w:p w14:paraId="18896E09" w14:textId="77777777" w:rsidR="00C572A4" w:rsidRPr="00EE5CBD" w:rsidRDefault="00C572A4" w:rsidP="00C572A4">
                  <w:pPr>
                    <w:spacing w:after="40" w:line="276" w:lineRule="auto"/>
                    <w:ind w:left="30" w:right="-72"/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</w:pPr>
                  <w:r w:rsidRPr="00EE5CBD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>Zamawiający pozostawia zapisy SWZ bez zmian.</w:t>
                  </w:r>
                </w:p>
                <w:p w14:paraId="6B4F00DF" w14:textId="77777777" w:rsidR="00C572A4" w:rsidRPr="0019278C" w:rsidRDefault="00C572A4" w:rsidP="00C572A4">
                  <w:pPr>
                    <w:spacing w:after="120" w:line="360" w:lineRule="auto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</w:p>
                <w:p w14:paraId="50E14E4A" w14:textId="77777777" w:rsidR="00C572A4" w:rsidRPr="00EE5CBD" w:rsidRDefault="00C572A4" w:rsidP="00C572A4">
                  <w:pPr>
                    <w:spacing w:after="120" w:line="360" w:lineRule="auto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EE5CBD">
                    <w:rPr>
                      <w:rFonts w:ascii="Arial Narrow" w:hAnsi="Arial Narrow" w:cs="Arial"/>
                      <w:sz w:val="22"/>
                      <w:szCs w:val="22"/>
                    </w:rPr>
                    <w:t>Zadanie 29, pozycja 1</w:t>
                  </w:r>
                </w:p>
                <w:p w14:paraId="6E8560A5" w14:textId="77777777" w:rsidR="00C572A4" w:rsidRPr="0019278C" w:rsidRDefault="00C572A4" w:rsidP="00C572A4">
                  <w:pPr>
                    <w:spacing w:after="120" w:line="360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Czy Zamawiający dopuści wycenę za op. a’100 szt. z odpowiednim przeliczeniem zamawianej ilości?</w:t>
                  </w:r>
                </w:p>
                <w:p w14:paraId="0F063CD6" w14:textId="77777777" w:rsidR="00EE5CBD" w:rsidRPr="00EE5CBD" w:rsidRDefault="00EE5CBD" w:rsidP="00EE5CBD">
                  <w:pPr>
                    <w:spacing w:after="40"/>
                    <w:ind w:left="30" w:right="-72"/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</w:pPr>
                  <w:r w:rsidRPr="00EE5CBD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>Odpowiedź Zamawiającego</w:t>
                  </w:r>
                </w:p>
                <w:p w14:paraId="6DE1C74B" w14:textId="77777777" w:rsidR="00C572A4" w:rsidRPr="00EE5CBD" w:rsidRDefault="00C572A4" w:rsidP="00C572A4">
                  <w:pPr>
                    <w:spacing w:after="120" w:line="360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EE5CBD">
                    <w:rPr>
                      <w:rFonts w:ascii="Arial Narrow" w:hAnsi="Arial Narrow"/>
                      <w:b/>
                      <w:bCs/>
                      <w:sz w:val="22"/>
                      <w:szCs w:val="22"/>
                    </w:rPr>
                    <w:t>Zamawiający w opisie przedmiotu zamówienia określił dopuszczalny sposób pakowania od 50 do 100 szt</w:t>
                  </w:r>
                  <w:r w:rsidRPr="00EE5CBD">
                    <w:rPr>
                      <w:b/>
                      <w:bCs/>
                    </w:rPr>
                    <w:t>.</w:t>
                  </w:r>
                </w:p>
                <w:p w14:paraId="09A78B60" w14:textId="77777777" w:rsidR="00C572A4" w:rsidRPr="0019278C" w:rsidRDefault="00C572A4" w:rsidP="00C572A4">
                  <w:pPr>
                    <w:spacing w:after="120" w:line="360" w:lineRule="auto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9278C">
                    <w:rPr>
                      <w:rFonts w:ascii="Arial Narrow" w:hAnsi="Arial Narrow" w:cs="Arial"/>
                      <w:sz w:val="22"/>
                      <w:szCs w:val="22"/>
                    </w:rPr>
                    <w:t>Zadanie 29, pozycja 2</w:t>
                  </w:r>
                </w:p>
                <w:p w14:paraId="7B9A908D" w14:textId="77777777" w:rsidR="00C572A4" w:rsidRPr="0019278C" w:rsidRDefault="00C572A4" w:rsidP="00C572A4">
                  <w:pPr>
                    <w:spacing w:after="120" w:line="360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Czy Zamawiający dopuści kieliszek 30ml?</w:t>
                  </w:r>
                </w:p>
                <w:p w14:paraId="66D56591" w14:textId="77777777" w:rsidR="00EE5CBD" w:rsidRPr="00EE5CBD" w:rsidRDefault="00EE5CBD" w:rsidP="00EE5CBD">
                  <w:pPr>
                    <w:spacing w:after="40"/>
                    <w:ind w:left="30" w:right="-72"/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</w:pPr>
                  <w:r w:rsidRPr="00EE5CBD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>Odpowiedź Zamawiającego</w:t>
                  </w:r>
                </w:p>
                <w:p w14:paraId="2102C9B0" w14:textId="77777777" w:rsidR="00C572A4" w:rsidRPr="00EE5CBD" w:rsidRDefault="00C572A4" w:rsidP="00C572A4">
                  <w:pPr>
                    <w:spacing w:after="120" w:line="360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EE5CBD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Zamawiający dopuszcza zaproponowaną pojemność kieliszka.</w:t>
                  </w:r>
                </w:p>
                <w:p w14:paraId="03002934" w14:textId="77777777" w:rsidR="00C572A4" w:rsidRPr="0019278C" w:rsidRDefault="00C572A4" w:rsidP="00C572A4">
                  <w:pPr>
                    <w:spacing w:after="120" w:line="360" w:lineRule="auto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9278C">
                    <w:rPr>
                      <w:rFonts w:ascii="Arial Narrow" w:hAnsi="Arial Narrow" w:cs="Arial"/>
                      <w:sz w:val="22"/>
                      <w:szCs w:val="22"/>
                    </w:rPr>
                    <w:t>Zadanie 29, pozycja 2</w:t>
                  </w:r>
                </w:p>
                <w:p w14:paraId="38394F36" w14:textId="77777777" w:rsidR="00C572A4" w:rsidRPr="0019278C" w:rsidRDefault="00C572A4" w:rsidP="00C572A4">
                  <w:pPr>
                    <w:spacing w:after="120" w:line="360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Czy Zamawiający dopuści wycenę za op. a’90 szt. z odpowiednim przeliczeniem zamawianej ilości?</w:t>
                  </w:r>
                </w:p>
                <w:p w14:paraId="23A66C8E" w14:textId="77777777" w:rsidR="00EE5CBD" w:rsidRPr="00EE5CBD" w:rsidRDefault="00EE5CBD" w:rsidP="00EE5CBD">
                  <w:pPr>
                    <w:spacing w:after="40"/>
                    <w:ind w:left="30" w:right="-72"/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</w:pPr>
                  <w:r w:rsidRPr="00EE5CBD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>Odpowiedź Zamawiającego</w:t>
                  </w:r>
                </w:p>
                <w:p w14:paraId="7264CA17" w14:textId="77777777" w:rsidR="00C572A4" w:rsidRPr="00EE5CBD" w:rsidRDefault="00C572A4" w:rsidP="00C572A4">
                  <w:pPr>
                    <w:spacing w:after="120" w:line="360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EE5CBD">
                    <w:rPr>
                      <w:rFonts w:ascii="Arial Narrow" w:hAnsi="Arial Narrow"/>
                      <w:b/>
                      <w:bCs/>
                      <w:sz w:val="22"/>
                      <w:szCs w:val="22"/>
                    </w:rPr>
                    <w:t>Zamawiający w opisie przedmiotu zamówienia określił dopuszczalny sposób pakowania od 50 do 100 szt</w:t>
                  </w:r>
                  <w:r w:rsidRPr="00EE5CBD">
                    <w:rPr>
                      <w:b/>
                      <w:bCs/>
                    </w:rPr>
                    <w:t>.</w:t>
                  </w:r>
                </w:p>
                <w:p w14:paraId="1FA9CE31" w14:textId="77777777" w:rsidR="00C572A4" w:rsidRPr="0019278C" w:rsidRDefault="00C572A4" w:rsidP="00C572A4">
                  <w:pPr>
                    <w:spacing w:after="120" w:line="360" w:lineRule="auto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9278C">
                    <w:rPr>
                      <w:rFonts w:ascii="Arial Narrow" w:hAnsi="Arial Narrow" w:cs="Arial"/>
                      <w:sz w:val="22"/>
                      <w:szCs w:val="22"/>
                    </w:rPr>
                    <w:t>Zadanie 29, pozycja 5</w:t>
                  </w:r>
                </w:p>
                <w:p w14:paraId="5057EEC3" w14:textId="77777777" w:rsidR="00C572A4" w:rsidRPr="0019278C" w:rsidRDefault="00C572A4" w:rsidP="00C572A4">
                  <w:pPr>
                    <w:spacing w:after="120" w:line="360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Czy Zamawiający dopuści opaski zaciskowe białe o dł. całkowitej 25cm?</w:t>
                  </w:r>
                </w:p>
                <w:p w14:paraId="429F473F" w14:textId="77777777" w:rsidR="00EE5CBD" w:rsidRPr="00EE5CBD" w:rsidRDefault="00EE5CBD" w:rsidP="00EE5CBD">
                  <w:pPr>
                    <w:spacing w:after="40"/>
                    <w:ind w:left="30" w:right="-72"/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</w:pPr>
                  <w:r w:rsidRPr="00EE5CBD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>Odpowiedź Zamawiającego</w:t>
                  </w:r>
                </w:p>
                <w:p w14:paraId="4CA14CF0" w14:textId="77777777" w:rsidR="00C572A4" w:rsidRPr="00EE5CBD" w:rsidRDefault="00C572A4" w:rsidP="00C572A4">
                  <w:pPr>
                    <w:spacing w:after="120" w:line="360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EE5CBD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Zamawiający pozostawia zapisy SWZ bez zmian.</w:t>
                  </w:r>
                </w:p>
                <w:p w14:paraId="63117E7C" w14:textId="77777777" w:rsidR="00C572A4" w:rsidRPr="0019278C" w:rsidRDefault="00C572A4" w:rsidP="00C572A4">
                  <w:pPr>
                    <w:spacing w:after="120" w:line="360" w:lineRule="auto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9278C">
                    <w:rPr>
                      <w:rFonts w:ascii="Arial Narrow" w:hAnsi="Arial Narrow" w:cs="Arial"/>
                      <w:sz w:val="22"/>
                      <w:szCs w:val="22"/>
                    </w:rPr>
                    <w:t>Zadanie 29, pozycja 6</w:t>
                  </w:r>
                </w:p>
                <w:p w14:paraId="312E3915" w14:textId="77777777" w:rsidR="00C572A4" w:rsidRPr="0019278C" w:rsidRDefault="00C572A4" w:rsidP="00C572A4">
                  <w:pPr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Czy Zamawiający dopuści worek na wymiociny o następującym opisie:</w:t>
                  </w:r>
                </w:p>
                <w:p w14:paraId="5550B2E5" w14:textId="77777777" w:rsidR="00C572A4" w:rsidRPr="0019278C" w:rsidRDefault="00C572A4" w:rsidP="00C572A4">
                  <w:pPr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• wykonany z wytrzymałej, przeźroczystej folii LDPE w kolorze niebieskim umożliwiającej obserwację wydzieliny</w:t>
                  </w:r>
                </w:p>
                <w:p w14:paraId="13EBD3FC" w14:textId="77777777" w:rsidR="00C572A4" w:rsidRPr="0019278C" w:rsidRDefault="00C572A4" w:rsidP="00C572A4">
                  <w:pPr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• szeroki wlot worka zabezpieczony polipropylenowym kołnierzem</w:t>
                  </w:r>
                </w:p>
                <w:p w14:paraId="59302763" w14:textId="77777777" w:rsidR="00C572A4" w:rsidRPr="0019278C" w:rsidRDefault="00C572A4" w:rsidP="00C572A4">
                  <w:pPr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• obręcz kołnierza w kształcie koła zapewnia pewny chwyt, ułatwia manewrowanie workiem zmniejszając ryzyko zanieczyszczenia treścią</w:t>
                  </w:r>
                </w:p>
                <w:p w14:paraId="2763EDB0" w14:textId="77777777" w:rsidR="00C572A4" w:rsidRPr="0019278C" w:rsidRDefault="00C572A4" w:rsidP="00C572A4">
                  <w:pPr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• kołnierz wyposażony w specjalne nacięcie umożliwiające zamknięcie worka i higieniczną utylizację treści wymiotnej - „skręć i zaczep”</w:t>
                  </w:r>
                </w:p>
                <w:p w14:paraId="3FA241EB" w14:textId="77777777" w:rsidR="00C572A4" w:rsidRPr="0019278C" w:rsidRDefault="00C572A4" w:rsidP="00C572A4">
                  <w:pPr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• pojemność całkowita worka: 2000 ml</w:t>
                  </w:r>
                </w:p>
                <w:p w14:paraId="4EC7AB10" w14:textId="77777777" w:rsidR="00C572A4" w:rsidRPr="0019278C" w:rsidRDefault="00C572A4" w:rsidP="00C572A4">
                  <w:pPr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• dokładna skala pomiarowa (od 10 ml do 100 ml co 10 ml (liczbowo co 20 ml) i od 100 do 2000 ml co 100 ml) umieszczona na worku, pozwala na dokładne oszacowanie objętości płynu</w:t>
                  </w:r>
                </w:p>
                <w:p w14:paraId="5CFA64B8" w14:textId="77777777" w:rsidR="00C572A4" w:rsidRPr="0019278C" w:rsidRDefault="00C572A4" w:rsidP="00C572A4">
                  <w:pPr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• kierunek odczytu skali dla małych objętości oznaczony grotem</w:t>
                  </w:r>
                </w:p>
                <w:p w14:paraId="0CF6D3DE" w14:textId="77777777" w:rsidR="00C572A4" w:rsidRPr="0019278C" w:rsidRDefault="00C572A4" w:rsidP="00C572A4">
                  <w:pPr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• nazwa wyrobu, nazwa producenta oraz obrazkowa instrukcja użycia nadrukowane bezpośrednio na worku</w:t>
                  </w:r>
                </w:p>
                <w:p w14:paraId="742AAA23" w14:textId="77777777" w:rsidR="00C572A4" w:rsidRPr="0019278C" w:rsidRDefault="00C572A4" w:rsidP="00C572A4">
                  <w:pPr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• nie zawiera lateksu oraz </w:t>
                  </w:r>
                  <w:proofErr w:type="spellStart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ftalanów</w:t>
                  </w:r>
                  <w:proofErr w:type="spellEnd"/>
                </w:p>
                <w:p w14:paraId="23CDED4A" w14:textId="77777777" w:rsidR="00C572A4" w:rsidRPr="0019278C" w:rsidRDefault="00C572A4" w:rsidP="00C572A4">
                  <w:pPr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• jednorazowego użytku niesterylny?</w:t>
                  </w:r>
                </w:p>
                <w:p w14:paraId="737D168C" w14:textId="77777777" w:rsidR="00EE5CBD" w:rsidRPr="00EE5CBD" w:rsidRDefault="00EE5CBD" w:rsidP="00EE5CBD">
                  <w:pPr>
                    <w:spacing w:after="40"/>
                    <w:ind w:left="30" w:right="-72"/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</w:pPr>
                  <w:r w:rsidRPr="00EE5CBD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>Odpowiedź Zamawiającego</w:t>
                  </w:r>
                </w:p>
                <w:p w14:paraId="738844E6" w14:textId="77777777" w:rsidR="00C572A4" w:rsidRPr="00EE5CBD" w:rsidRDefault="00C572A4" w:rsidP="00C572A4">
                  <w:pPr>
                    <w:spacing w:after="120" w:line="360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EE5CBD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 xml:space="preserve">Zamawiający dopuszcza zaproponowany worek. </w:t>
                  </w:r>
                </w:p>
                <w:p w14:paraId="4DC82CF5" w14:textId="77777777" w:rsidR="00C572A4" w:rsidRPr="0019278C" w:rsidRDefault="00C572A4" w:rsidP="00C572A4">
                  <w:pPr>
                    <w:spacing w:after="120" w:line="360" w:lineRule="auto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9278C">
                    <w:rPr>
                      <w:rFonts w:ascii="Arial Narrow" w:hAnsi="Arial Narrow" w:cs="Arial"/>
                      <w:sz w:val="22"/>
                      <w:szCs w:val="22"/>
                    </w:rPr>
                    <w:t>Zadanie 29, pozycja 6, 9</w:t>
                  </w:r>
                </w:p>
                <w:p w14:paraId="13718128" w14:textId="77777777" w:rsidR="00C572A4" w:rsidRPr="0019278C" w:rsidRDefault="00C572A4" w:rsidP="00C572A4">
                  <w:pPr>
                    <w:spacing w:after="120" w:line="360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lastRenderedPageBreak/>
                    <w:t>Czy Zamawiający dopuści wycenę za opak. a’20 szt. z odpowiednim przeliczeniem zamawianych ilości?</w:t>
                  </w:r>
                </w:p>
                <w:p w14:paraId="3ADBF8FA" w14:textId="77777777" w:rsidR="00A36AD5" w:rsidRPr="00EE5CBD" w:rsidRDefault="00A36AD5" w:rsidP="00A36AD5">
                  <w:pPr>
                    <w:spacing w:after="40"/>
                    <w:ind w:left="30" w:right="-72"/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</w:pPr>
                  <w:r w:rsidRPr="00EE5CBD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>Odpowiedź Zamawiającego</w:t>
                  </w:r>
                </w:p>
                <w:p w14:paraId="09371387" w14:textId="77777777" w:rsidR="00C572A4" w:rsidRPr="00A36AD5" w:rsidRDefault="00C572A4" w:rsidP="00C572A4">
                  <w:pPr>
                    <w:spacing w:after="120" w:line="360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A36AD5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Zamawiający dopuszcza zaproponowaną zmianę</w:t>
                  </w:r>
                </w:p>
                <w:p w14:paraId="20F4DC31" w14:textId="77777777" w:rsidR="00C572A4" w:rsidRPr="0019278C" w:rsidRDefault="00C572A4" w:rsidP="00C572A4">
                  <w:pPr>
                    <w:spacing w:after="120" w:line="360" w:lineRule="auto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9278C">
                    <w:rPr>
                      <w:rFonts w:ascii="Arial Narrow" w:hAnsi="Arial Narrow" w:cs="Arial"/>
                      <w:sz w:val="22"/>
                      <w:szCs w:val="22"/>
                    </w:rPr>
                    <w:t>Zadanie 29, pozycja 3-5, 7</w:t>
                  </w:r>
                </w:p>
                <w:p w14:paraId="6CAFF57A" w14:textId="77777777" w:rsidR="00C572A4" w:rsidRPr="0019278C" w:rsidRDefault="00C572A4" w:rsidP="00C572A4">
                  <w:pPr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Czy Zamawiający wyrazi zgodę na wydzielenie z pakietu 29 pozycje 3-5, 7 i utworzenie z niej odrębnego pakietu? Podział zadania zwiększy konkurencyjność postępowania, umożliwi również złożenie ofert większej liczbie wykonawców, a Państwu pozyskanie rzeczywiście korzystnych ofert.</w:t>
                  </w:r>
                </w:p>
                <w:p w14:paraId="35693392" w14:textId="77777777" w:rsidR="00C572A4" w:rsidRPr="0019278C" w:rsidRDefault="00C572A4" w:rsidP="00C572A4">
                  <w:pPr>
                    <w:spacing w:after="40" w:line="276" w:lineRule="auto"/>
                    <w:ind w:left="30" w:right="-72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Propozycja odpowiedzi:</w:t>
                  </w:r>
                </w:p>
                <w:p w14:paraId="1FEC3165" w14:textId="77777777" w:rsidR="00C572A4" w:rsidRPr="0019278C" w:rsidRDefault="00C572A4" w:rsidP="00C572A4">
                  <w:pPr>
                    <w:spacing w:after="120" w:line="360" w:lineRule="auto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9278C">
                    <w:rPr>
                      <w:rFonts w:ascii="Arial Narrow" w:hAnsi="Arial Narrow" w:cs="Arial"/>
                      <w:sz w:val="22"/>
                      <w:szCs w:val="22"/>
                    </w:rPr>
                    <w:t>Zamawiający nie wyraża zgody na zaproponowana zmianę.</w:t>
                  </w:r>
                </w:p>
                <w:p w14:paraId="432FC2DD" w14:textId="77777777" w:rsidR="00C572A4" w:rsidRPr="0019278C" w:rsidRDefault="00C572A4" w:rsidP="00C572A4">
                  <w:pPr>
                    <w:spacing w:after="120" w:line="360" w:lineRule="auto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9278C">
                    <w:rPr>
                      <w:rFonts w:ascii="Arial Narrow" w:hAnsi="Arial Narrow" w:cs="Arial"/>
                      <w:sz w:val="22"/>
                      <w:szCs w:val="22"/>
                    </w:rPr>
                    <w:t>Zadanie 29, pozycja 8</w:t>
                  </w:r>
                </w:p>
                <w:p w14:paraId="1A536397" w14:textId="77777777" w:rsidR="00C572A4" w:rsidRPr="0019278C" w:rsidRDefault="00C572A4" w:rsidP="00C572A4">
                  <w:pPr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Czy Zamawiający dopuści rękawice Wykonane z polietylenu</w:t>
                  </w:r>
                </w:p>
                <w:p w14:paraId="0C206064" w14:textId="77777777" w:rsidR="00C572A4" w:rsidRPr="0019278C" w:rsidRDefault="00C572A4" w:rsidP="00C572A4">
                  <w:pPr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• Posiadają chropowatą powierzchnię oraz wytrzymały na rozerwanie </w:t>
                  </w:r>
                  <w:proofErr w:type="spellStart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zgrzew</w:t>
                  </w:r>
                  <w:proofErr w:type="spellEnd"/>
                </w:p>
                <w:p w14:paraId="511E8936" w14:textId="77777777" w:rsidR="00C572A4" w:rsidRPr="0019278C" w:rsidRDefault="00C572A4" w:rsidP="00C572A4">
                  <w:pPr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• Uniwersalny kształt pasujący na prawą i lewą dłoń</w:t>
                  </w:r>
                </w:p>
                <w:p w14:paraId="1B82AEE4" w14:textId="77777777" w:rsidR="00C572A4" w:rsidRPr="0019278C" w:rsidRDefault="00C572A4" w:rsidP="00C572A4">
                  <w:pPr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• Rozciągliwość min. 130%</w:t>
                  </w:r>
                </w:p>
                <w:p w14:paraId="7F7C253C" w14:textId="77777777" w:rsidR="00C572A4" w:rsidRPr="0019278C" w:rsidRDefault="00C572A4" w:rsidP="00C572A4">
                  <w:pPr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• Wytrzymałość na rozciąganie min. 10 </w:t>
                  </w:r>
                  <w:proofErr w:type="spellStart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MPa</w:t>
                  </w:r>
                  <w:proofErr w:type="spellEnd"/>
                </w:p>
                <w:p w14:paraId="58AD68C7" w14:textId="77777777" w:rsidR="00C572A4" w:rsidRPr="0019278C" w:rsidRDefault="00C572A4" w:rsidP="00C572A4">
                  <w:pPr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• Występują w rozmiarach: M - damskie, L – męskie</w:t>
                  </w:r>
                </w:p>
                <w:p w14:paraId="0F998F69" w14:textId="77777777" w:rsidR="00C572A4" w:rsidRPr="0019278C" w:rsidRDefault="00C572A4" w:rsidP="00C572A4">
                  <w:pPr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• Dopuszczone do kontaktu z żywnością</w:t>
                  </w:r>
                </w:p>
                <w:p w14:paraId="111F5EF4" w14:textId="77777777" w:rsidR="00C572A4" w:rsidRPr="0019278C" w:rsidRDefault="00C572A4" w:rsidP="00C572A4">
                  <w:pPr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• Opakowanie jednostkowe w formie woreczka umożliwiającego pojedyncze wyjmowanie rękawic</w:t>
                  </w:r>
                </w:p>
                <w:p w14:paraId="7B8A65C4" w14:textId="77777777" w:rsidR="00C572A4" w:rsidRPr="0019278C" w:rsidRDefault="00C572A4" w:rsidP="00C572A4">
                  <w:pPr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• Występują w rozmiarach: M - damskie, L – męskie</w:t>
                  </w:r>
                </w:p>
                <w:p w14:paraId="076F1A13" w14:textId="77777777" w:rsidR="00C572A4" w:rsidRPr="0019278C" w:rsidRDefault="00C572A4" w:rsidP="00C572A4">
                  <w:pPr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• Jednorazowego użytku?</w:t>
                  </w:r>
                </w:p>
                <w:p w14:paraId="23EB4FA3" w14:textId="77777777" w:rsidR="00A36AD5" w:rsidRPr="00EE5CBD" w:rsidRDefault="00A36AD5" w:rsidP="00A36AD5">
                  <w:pPr>
                    <w:spacing w:after="40"/>
                    <w:ind w:left="30" w:right="-72"/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</w:pPr>
                  <w:r w:rsidRPr="00EE5CBD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>Odpowiedź Zamawiającego</w:t>
                  </w:r>
                </w:p>
                <w:p w14:paraId="0238926E" w14:textId="77777777" w:rsidR="00C572A4" w:rsidRPr="00A36AD5" w:rsidRDefault="00C572A4" w:rsidP="00C572A4">
                  <w:pPr>
                    <w:spacing w:after="60" w:line="360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A36AD5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Zamawiający dopuszcza zaproponowane rękawice.</w:t>
                  </w:r>
                </w:p>
                <w:p w14:paraId="39A71235" w14:textId="17C91D8C" w:rsidR="00C572A4" w:rsidRPr="0019278C" w:rsidRDefault="00C572A4" w:rsidP="00C572A4">
                  <w:pPr>
                    <w:spacing w:after="60" w:line="360" w:lineRule="auto"/>
                    <w:ind w:left="30" w:right="-72"/>
                    <w:jc w:val="center"/>
                    <w:rPr>
                      <w:rFonts w:ascii="Arial Narrow" w:hAnsi="Arial Narrow" w:cs="Arial"/>
                      <w:sz w:val="22"/>
                      <w:szCs w:val="22"/>
                      <w:highlight w:val="darkGray"/>
                    </w:rPr>
                  </w:pPr>
                </w:p>
              </w:tc>
            </w:tr>
            <w:tr w:rsidR="00C572A4" w:rsidRPr="0019278C" w14:paraId="5D2A4456" w14:textId="77777777" w:rsidTr="004C646B">
              <w:tc>
                <w:tcPr>
                  <w:tcW w:w="9356" w:type="dxa"/>
                  <w:shd w:val="clear" w:color="auto" w:fill="auto"/>
                </w:tcPr>
                <w:p w14:paraId="11EF6EA0" w14:textId="77777777" w:rsidR="00C572A4" w:rsidRPr="00A36AD5" w:rsidRDefault="00C572A4" w:rsidP="00C572A4">
                  <w:pPr>
                    <w:spacing w:before="60" w:after="60" w:line="276" w:lineRule="auto"/>
                    <w:ind w:left="30" w:right="-72"/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</w:pPr>
                  <w:r w:rsidRPr="00A36AD5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lastRenderedPageBreak/>
                    <w:t>Pytanie nr 7</w:t>
                  </w:r>
                </w:p>
                <w:p w14:paraId="2973BD74" w14:textId="77777777" w:rsidR="00C572A4" w:rsidRPr="0019278C" w:rsidRDefault="00C572A4" w:rsidP="00C572A4">
                  <w:pPr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Czy w Zadaniu </w:t>
                  </w:r>
                  <w:proofErr w:type="gramStart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15,  </w:t>
                  </w:r>
                  <w:proofErr w:type="spellStart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Poz</w:t>
                  </w:r>
                  <w:proofErr w:type="spellEnd"/>
                  <w:proofErr w:type="gramEnd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 1;  Zamawiający dopuści produkt o szerokości 9 cm.?</w:t>
                  </w:r>
                </w:p>
                <w:p w14:paraId="5837D000" w14:textId="77777777" w:rsidR="00C572A4" w:rsidRPr="0019278C" w:rsidRDefault="00C572A4" w:rsidP="00C572A4">
                  <w:pPr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Produkt nasz spełnia pozostałe parametry </w:t>
                  </w:r>
                  <w:proofErr w:type="gramStart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i  gwarantuje</w:t>
                  </w:r>
                  <w:proofErr w:type="gramEnd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  wysoką  jakość i dużo niższą cenę.</w:t>
                  </w:r>
                </w:p>
                <w:p w14:paraId="155AD844" w14:textId="77777777" w:rsidR="00A36AD5" w:rsidRPr="00EE5CBD" w:rsidRDefault="00A36AD5" w:rsidP="00A36AD5">
                  <w:pPr>
                    <w:spacing w:after="40"/>
                    <w:ind w:left="30" w:right="-72"/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</w:pPr>
                  <w:r w:rsidRPr="00EE5CBD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>Odpowiedź Zamawiającego</w:t>
                  </w:r>
                </w:p>
                <w:p w14:paraId="7F05D38F" w14:textId="77777777" w:rsidR="00C572A4" w:rsidRPr="00A36AD5" w:rsidRDefault="00C572A4" w:rsidP="00C572A4">
                  <w:pPr>
                    <w:spacing w:line="276" w:lineRule="auto"/>
                    <w:ind w:left="30" w:right="-72"/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</w:pPr>
                  <w:r w:rsidRPr="00A36AD5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>Zamawiający pozostawia zapisy SWZ bez zmian.</w:t>
                  </w:r>
                </w:p>
                <w:p w14:paraId="1D9213CE" w14:textId="77777777" w:rsidR="00C572A4" w:rsidRPr="0019278C" w:rsidRDefault="00C572A4" w:rsidP="00C572A4">
                  <w:pPr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  <w:p w14:paraId="080E8D3F" w14:textId="77777777" w:rsidR="00C572A4" w:rsidRPr="0019278C" w:rsidRDefault="00C572A4" w:rsidP="00C572A4">
                  <w:pPr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Czy w Zadaniu </w:t>
                  </w:r>
                  <w:proofErr w:type="gramStart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15,  </w:t>
                  </w:r>
                  <w:proofErr w:type="spellStart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Poz</w:t>
                  </w:r>
                  <w:proofErr w:type="spellEnd"/>
                  <w:proofErr w:type="gramEnd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 2 ;  Zamawiający dopuści produkt wykonany z celulozy w innej  technologii  niż TAD, i gramatura 2x18g/m2 ?Produkt nasz spełnia pozostałe parametry i  gwarantuje  wysoką  jakość i dużo niższą cenę.</w:t>
                  </w:r>
                </w:p>
                <w:p w14:paraId="2114DCE7" w14:textId="77777777" w:rsidR="00A36AD5" w:rsidRPr="00EE5CBD" w:rsidRDefault="00A36AD5" w:rsidP="00A36AD5">
                  <w:pPr>
                    <w:spacing w:after="40"/>
                    <w:ind w:left="30" w:right="-72"/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</w:pPr>
                  <w:r w:rsidRPr="00EE5CBD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>Odpowiedź Zamawiającego</w:t>
                  </w:r>
                </w:p>
                <w:p w14:paraId="009BE39B" w14:textId="77777777" w:rsidR="00C572A4" w:rsidRPr="00A36AD5" w:rsidRDefault="00C572A4" w:rsidP="00C572A4">
                  <w:pPr>
                    <w:spacing w:line="276" w:lineRule="auto"/>
                    <w:ind w:left="30" w:right="-72"/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</w:pPr>
                  <w:r w:rsidRPr="00A36AD5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>Zamawiający pozostawia zapisy SWZ bez zmian.</w:t>
                  </w:r>
                </w:p>
                <w:p w14:paraId="77777018" w14:textId="77777777" w:rsidR="00C572A4" w:rsidRPr="0019278C" w:rsidRDefault="00C572A4" w:rsidP="00C572A4">
                  <w:pPr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  <w:p w14:paraId="3C14512A" w14:textId="77777777" w:rsidR="00C572A4" w:rsidRPr="0019278C" w:rsidRDefault="00C572A4" w:rsidP="00C572A4">
                  <w:pPr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Czy w Zadaniu </w:t>
                  </w:r>
                  <w:proofErr w:type="gramStart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16,  </w:t>
                  </w:r>
                  <w:proofErr w:type="spellStart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Poz</w:t>
                  </w:r>
                  <w:proofErr w:type="spellEnd"/>
                  <w:proofErr w:type="gramEnd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 6;  Zamawiający miał na myśli produkt w </w:t>
                  </w:r>
                  <w:proofErr w:type="spellStart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op</w:t>
                  </w:r>
                  <w:proofErr w:type="spellEnd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 5L ?</w:t>
                  </w:r>
                </w:p>
                <w:p w14:paraId="33FA0F3E" w14:textId="77777777" w:rsidR="00A36AD5" w:rsidRPr="00EE5CBD" w:rsidRDefault="00C572A4" w:rsidP="00A36AD5">
                  <w:pPr>
                    <w:spacing w:after="40"/>
                    <w:ind w:left="30" w:right="-72"/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</w:pPr>
                  <w:r w:rsidRPr="0019278C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</w:t>
                  </w:r>
                  <w:r w:rsidR="00A36AD5" w:rsidRPr="00EE5CBD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>Odpowiedź Zamawiającego</w:t>
                  </w:r>
                </w:p>
                <w:p w14:paraId="63AB1619" w14:textId="1B278169" w:rsidR="00C572A4" w:rsidRPr="0019278C" w:rsidRDefault="00C572A4" w:rsidP="00C572A4">
                  <w:pPr>
                    <w:spacing w:after="120" w:line="360" w:lineRule="auto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A36AD5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Zamawiający potwierdza, wymaga opakowanie 5L</w:t>
                  </w:r>
                  <w:r w:rsidRPr="0019278C">
                    <w:rPr>
                      <w:rFonts w:ascii="Arial Narrow" w:hAnsi="Arial Narrow" w:cs="Arial"/>
                      <w:sz w:val="22"/>
                      <w:szCs w:val="22"/>
                    </w:rPr>
                    <w:t>.</w:t>
                  </w:r>
                </w:p>
                <w:p w14:paraId="357B9BB8" w14:textId="77777777" w:rsidR="00C572A4" w:rsidRPr="0019278C" w:rsidRDefault="00C572A4" w:rsidP="00C572A4">
                  <w:pPr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Czy w Zadaniu </w:t>
                  </w:r>
                  <w:proofErr w:type="gramStart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17,  </w:t>
                  </w:r>
                  <w:proofErr w:type="spellStart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Poz</w:t>
                  </w:r>
                  <w:proofErr w:type="spellEnd"/>
                  <w:proofErr w:type="gramEnd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 1;  Zamawiający dopuści produkt o </w:t>
                  </w:r>
                  <w:proofErr w:type="spellStart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pH</w:t>
                  </w:r>
                  <w:proofErr w:type="spellEnd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 od 6-8  ? Produkt nasz spełnia pozostałe parametry</w:t>
                  </w:r>
                  <w:r w:rsidRPr="0019278C">
                    <w:rPr>
                      <w:rFonts w:ascii="Arial Narrow" w:hAnsi="Arial Narrow" w:cs="Arial"/>
                      <w:sz w:val="22"/>
                      <w:szCs w:val="22"/>
                    </w:rPr>
                    <w:t>.</w:t>
                  </w:r>
                </w:p>
                <w:p w14:paraId="6B75DBED" w14:textId="77777777" w:rsidR="00A36AD5" w:rsidRPr="00EE5CBD" w:rsidRDefault="00C572A4" w:rsidP="00A36AD5">
                  <w:pPr>
                    <w:spacing w:after="40"/>
                    <w:ind w:left="30" w:right="-72"/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</w:pPr>
                  <w:r w:rsidRPr="0019278C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</w:t>
                  </w:r>
                  <w:r w:rsidR="00A36AD5" w:rsidRPr="00EE5CBD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>Odpowiedź Zamawiającego</w:t>
                  </w:r>
                </w:p>
                <w:p w14:paraId="59F8C12C" w14:textId="23830D02" w:rsidR="00C572A4" w:rsidRPr="0019278C" w:rsidRDefault="00C572A4" w:rsidP="00C572A4">
                  <w:pPr>
                    <w:spacing w:after="40" w:line="276" w:lineRule="auto"/>
                    <w:ind w:left="30" w:right="-72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A36AD5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>Zamawiający pozostawia zapisy SWZ bez zmian</w:t>
                  </w:r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.</w:t>
                  </w:r>
                </w:p>
                <w:p w14:paraId="37179B30" w14:textId="77777777" w:rsidR="00C572A4" w:rsidRPr="0019278C" w:rsidRDefault="00C572A4" w:rsidP="00C572A4">
                  <w:pPr>
                    <w:spacing w:after="120" w:line="360" w:lineRule="auto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</w:p>
                <w:p w14:paraId="1FA950FD" w14:textId="77777777" w:rsidR="00C572A4" w:rsidRPr="0019278C" w:rsidRDefault="00C572A4" w:rsidP="00C572A4">
                  <w:pPr>
                    <w:spacing w:after="120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9278C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Czy w Zadaniu </w:t>
                  </w:r>
                  <w:proofErr w:type="gramStart"/>
                  <w:r w:rsidRPr="0019278C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19,  </w:t>
                  </w:r>
                  <w:proofErr w:type="spellStart"/>
                  <w:r w:rsidRPr="0019278C">
                    <w:rPr>
                      <w:rFonts w:ascii="Arial Narrow" w:hAnsi="Arial Narrow" w:cs="Arial"/>
                      <w:sz w:val="22"/>
                      <w:szCs w:val="22"/>
                    </w:rPr>
                    <w:t>Poz</w:t>
                  </w:r>
                  <w:proofErr w:type="spellEnd"/>
                  <w:proofErr w:type="gramEnd"/>
                  <w:r w:rsidRPr="0019278C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7;  </w:t>
                  </w:r>
                </w:p>
                <w:p w14:paraId="3D94B780" w14:textId="77777777" w:rsidR="00C572A4" w:rsidRPr="0019278C" w:rsidRDefault="00C572A4" w:rsidP="00C572A4">
                  <w:pPr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Zamawiający dopuści produkt </w:t>
                  </w:r>
                  <w:proofErr w:type="gramStart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spełniający  Normy</w:t>
                  </w:r>
                  <w:proofErr w:type="gramEnd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; bakteriobójczy (EN 1276), grzybobójczy (EN 13697), </w:t>
                  </w:r>
                  <w:proofErr w:type="spellStart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lastRenderedPageBreak/>
                    <w:t>drożdżakobójczy</w:t>
                  </w:r>
                  <w:proofErr w:type="spellEnd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 (EN 1650), wirusobójczy wobec </w:t>
                  </w:r>
                  <w:proofErr w:type="spellStart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Murine</w:t>
                  </w:r>
                  <w:proofErr w:type="spellEnd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Norovirus</w:t>
                  </w:r>
                  <w:proofErr w:type="spellEnd"/>
                  <w:r w:rsidRPr="0019278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 (MNV)  ?</w:t>
                  </w:r>
                </w:p>
                <w:p w14:paraId="4B35014F" w14:textId="77777777" w:rsidR="00A36AD5" w:rsidRPr="00EE5CBD" w:rsidRDefault="00A36AD5" w:rsidP="00A36AD5">
                  <w:pPr>
                    <w:spacing w:after="40"/>
                    <w:ind w:left="30" w:right="-72"/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</w:pPr>
                  <w:r w:rsidRPr="00EE5CBD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>Odpowiedź Zamawiającego</w:t>
                  </w:r>
                </w:p>
                <w:p w14:paraId="66919DD7" w14:textId="77777777" w:rsidR="00C572A4" w:rsidRPr="00A36AD5" w:rsidRDefault="00C572A4" w:rsidP="00C572A4">
                  <w:pPr>
                    <w:spacing w:after="40" w:line="276" w:lineRule="auto"/>
                    <w:ind w:left="30" w:right="-72"/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</w:pPr>
                  <w:r w:rsidRPr="00A36AD5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>Zamawiający pozostawia zapisy SWZ bez zmian.</w:t>
                  </w:r>
                </w:p>
                <w:p w14:paraId="7B6141E7" w14:textId="77777777" w:rsidR="00C572A4" w:rsidRPr="0019278C" w:rsidRDefault="00C572A4" w:rsidP="00C572A4">
                  <w:pPr>
                    <w:spacing w:after="60" w:line="360" w:lineRule="auto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</w:p>
              </w:tc>
            </w:tr>
          </w:tbl>
          <w:p w14:paraId="6975151B" w14:textId="4C90FE53" w:rsidR="00C572A4" w:rsidRPr="007B0F85" w:rsidRDefault="00C572A4" w:rsidP="00C572A4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572A4" w:rsidRPr="007B0F85" w14:paraId="38035E32" w14:textId="77777777" w:rsidTr="00C572A4">
        <w:tc>
          <w:tcPr>
            <w:tcW w:w="9572" w:type="dxa"/>
            <w:shd w:val="clear" w:color="auto" w:fill="auto"/>
          </w:tcPr>
          <w:p w14:paraId="5A5CDFD2" w14:textId="3ED826CC" w:rsidR="00C572A4" w:rsidRPr="00A36AD5" w:rsidRDefault="00C572A4" w:rsidP="00C572A4">
            <w:pPr>
              <w:spacing w:after="60" w:line="360" w:lineRule="auto"/>
              <w:ind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36AD5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8</w:t>
            </w:r>
          </w:p>
        </w:tc>
      </w:tr>
      <w:tr w:rsidR="00C572A4" w:rsidRPr="007B0F85" w14:paraId="53F9875F" w14:textId="77777777" w:rsidTr="00C572A4">
        <w:tc>
          <w:tcPr>
            <w:tcW w:w="9572" w:type="dxa"/>
            <w:shd w:val="clear" w:color="auto" w:fill="auto"/>
          </w:tcPr>
          <w:p w14:paraId="0E5AFF1C" w14:textId="055548F0" w:rsidR="00C572A4" w:rsidRPr="007B0F85" w:rsidRDefault="00C572A4" w:rsidP="00C572A4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9278C">
              <w:rPr>
                <w:rFonts w:ascii="Arial Narrow" w:hAnsi="Arial Narrow"/>
                <w:b/>
                <w:bCs/>
                <w:sz w:val="22"/>
                <w:szCs w:val="22"/>
                <w:shd w:val="clear" w:color="auto" w:fill="FFFFFF"/>
              </w:rPr>
              <w:t xml:space="preserve">Czy w zadaniu nr 15 pozycja 1 i 2 Zamawiający dopuści produkt z certyfikatem FSC zamiast z certyfikatem EU </w:t>
            </w:r>
            <w:proofErr w:type="spellStart"/>
            <w:r w:rsidRPr="0019278C">
              <w:rPr>
                <w:rFonts w:ascii="Arial Narrow" w:hAnsi="Arial Narrow"/>
                <w:b/>
                <w:bCs/>
                <w:sz w:val="22"/>
                <w:szCs w:val="22"/>
                <w:shd w:val="clear" w:color="auto" w:fill="FFFFFF"/>
              </w:rPr>
              <w:t>Ecolabel</w:t>
            </w:r>
            <w:proofErr w:type="spellEnd"/>
            <w:r w:rsidRPr="0019278C">
              <w:rPr>
                <w:rFonts w:ascii="Arial Narrow" w:hAnsi="Arial Narrow"/>
                <w:b/>
                <w:bCs/>
                <w:sz w:val="22"/>
                <w:szCs w:val="22"/>
                <w:shd w:val="clear" w:color="auto" w:fill="FFFFFF"/>
              </w:rPr>
              <w:t>?</w:t>
            </w:r>
          </w:p>
        </w:tc>
      </w:tr>
      <w:tr w:rsidR="00C572A4" w:rsidRPr="007B0F85" w14:paraId="535AEDA0" w14:textId="77777777" w:rsidTr="00C572A4">
        <w:tc>
          <w:tcPr>
            <w:tcW w:w="9572" w:type="dxa"/>
            <w:shd w:val="clear" w:color="auto" w:fill="auto"/>
          </w:tcPr>
          <w:p w14:paraId="6D6EEBDA" w14:textId="72C1A4E2" w:rsidR="00C572A4" w:rsidRPr="00A36AD5" w:rsidRDefault="00C572A4" w:rsidP="00C572A4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  <w:highlight w:val="darkGray"/>
              </w:rPr>
            </w:pPr>
            <w:r w:rsidRPr="00A36AD5">
              <w:rPr>
                <w:rFonts w:ascii="Arial Narrow" w:hAnsi="Arial Narrow" w:cs="Arial"/>
                <w:b/>
                <w:sz w:val="22"/>
                <w:szCs w:val="22"/>
              </w:rPr>
              <w:t>Zamawiający pozostawia zapisy SWZ bez zmian.</w:t>
            </w:r>
          </w:p>
        </w:tc>
      </w:tr>
      <w:bookmarkEnd w:id="0"/>
    </w:tbl>
    <w:p w14:paraId="275288F2" w14:textId="77777777" w:rsidR="00EE5CBD" w:rsidRDefault="00EE5CBD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</w:p>
    <w:p w14:paraId="4F2DEF01" w14:textId="0BB12E86" w:rsidR="006D4AB3" w:rsidRDefault="006D4AB3" w:rsidP="00A36AD5">
      <w:pPr>
        <w:pStyle w:val="Tekstpodstawowy"/>
        <w:spacing w:before="120" w:after="480"/>
        <w:ind w:left="3823" w:firstLine="425"/>
        <w:jc w:val="center"/>
        <w:rPr>
          <w:rFonts w:ascii="Arial Narrow" w:hAnsi="Arial Narrow" w:cs="Arial"/>
          <w:sz w:val="22"/>
          <w:szCs w:val="22"/>
        </w:rPr>
      </w:pPr>
      <w:r w:rsidRPr="007B0F85">
        <w:rPr>
          <w:rFonts w:ascii="Arial Narrow" w:hAnsi="Arial Narrow" w:cs="Arial"/>
          <w:sz w:val="22"/>
          <w:szCs w:val="22"/>
        </w:rPr>
        <w:t>Zamawiający</w:t>
      </w:r>
    </w:p>
    <w:p w14:paraId="37E88103" w14:textId="77777777" w:rsidR="00A36AD5" w:rsidRDefault="00A36AD5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</w:p>
    <w:p w14:paraId="28CA8168" w14:textId="77777777" w:rsidR="00A36AD5" w:rsidRDefault="00A36AD5" w:rsidP="00A36AD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F49F9D1" w14:textId="77777777" w:rsidR="00A36AD5" w:rsidRDefault="00A36AD5" w:rsidP="00A36AD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2441A1D" w14:textId="77777777" w:rsidR="00A36AD5" w:rsidRDefault="00A36AD5" w:rsidP="00A36AD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4605BF4B" w14:textId="77777777" w:rsidR="00A36AD5" w:rsidRDefault="00A36AD5" w:rsidP="00A36AD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3E256228" w14:textId="77777777" w:rsidR="00A36AD5" w:rsidRDefault="00A36AD5" w:rsidP="00A36AD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41BA0109" w14:textId="77777777" w:rsidR="00A36AD5" w:rsidRDefault="00A36AD5" w:rsidP="00A36AD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3631C3C0" w14:textId="77777777" w:rsidR="00A36AD5" w:rsidRDefault="00A36AD5" w:rsidP="00A36AD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F0D6334" w14:textId="77777777" w:rsidR="00A36AD5" w:rsidRDefault="00A36AD5" w:rsidP="00A36AD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77E9C96E" w14:textId="77777777" w:rsidR="00A36AD5" w:rsidRDefault="00A36AD5" w:rsidP="00A36AD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0D2D6E1C" w14:textId="77777777" w:rsidR="00A36AD5" w:rsidRDefault="00A36AD5" w:rsidP="00A36AD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8CECDF7" w14:textId="77777777" w:rsidR="00A36AD5" w:rsidRDefault="00A36AD5" w:rsidP="00A36AD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4EE843A6" w14:textId="77777777" w:rsidR="00A36AD5" w:rsidRDefault="00A36AD5" w:rsidP="00A36AD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7D02A0ED" w14:textId="77777777" w:rsidR="00A36AD5" w:rsidRDefault="00A36AD5" w:rsidP="00A36AD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893B7B9" w14:textId="77777777" w:rsidR="00A36AD5" w:rsidRDefault="00A36AD5" w:rsidP="00A36AD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C9D8E9D" w14:textId="77777777" w:rsidR="00A36AD5" w:rsidRDefault="00A36AD5" w:rsidP="00A36AD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CECF5FB" w14:textId="77777777" w:rsidR="00A36AD5" w:rsidRDefault="00A36AD5" w:rsidP="00A36AD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3D3C4171" w14:textId="77777777" w:rsidR="00A36AD5" w:rsidRDefault="00A36AD5" w:rsidP="00A36AD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70C8C451" w14:textId="77777777" w:rsidR="00A36AD5" w:rsidRDefault="00A36AD5" w:rsidP="00A36AD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D229773" w14:textId="77777777" w:rsidR="00A36AD5" w:rsidRDefault="00A36AD5" w:rsidP="00A36AD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0F7D4771" w14:textId="77777777" w:rsidR="00A36AD5" w:rsidRDefault="00A36AD5" w:rsidP="00A36AD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7E75DAA5" w14:textId="77777777" w:rsidR="00A36AD5" w:rsidRDefault="00A36AD5" w:rsidP="00A36AD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051C2AE9" w14:textId="77777777" w:rsidR="00A36AD5" w:rsidRDefault="00A36AD5" w:rsidP="00A36AD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33665A9D" w14:textId="77777777" w:rsidR="00A36AD5" w:rsidRDefault="00A36AD5" w:rsidP="00A36AD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C5D709C" w14:textId="77777777" w:rsidR="00A36AD5" w:rsidRDefault="00A36AD5" w:rsidP="00A36AD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7C005228" w14:textId="77777777" w:rsidR="00A36AD5" w:rsidRDefault="00A36AD5" w:rsidP="00A36AD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0945C95B" w14:textId="77777777" w:rsidR="00A36AD5" w:rsidRDefault="00A36AD5" w:rsidP="00A36AD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0DD05FD" w14:textId="77777777" w:rsidR="00A36AD5" w:rsidRDefault="00A36AD5" w:rsidP="00A36AD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F5D1050" w14:textId="77777777" w:rsidR="00E27766" w:rsidRDefault="00E27766" w:rsidP="00A36AD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781FBA7C" w14:textId="77777777" w:rsidR="00E27766" w:rsidRDefault="00E27766" w:rsidP="00A36AD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5847B0E" w14:textId="77777777" w:rsidR="00E27766" w:rsidRDefault="00E27766" w:rsidP="00A36AD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E24AC61" w14:textId="77777777" w:rsidR="00E27766" w:rsidRDefault="00E27766" w:rsidP="00A36AD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2378515" w14:textId="77777777" w:rsidR="00E27766" w:rsidRDefault="00E27766" w:rsidP="00A36AD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47729F0" w14:textId="77777777" w:rsidR="00E27766" w:rsidRDefault="00E27766" w:rsidP="00A36AD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F9ADA13" w14:textId="77777777" w:rsidR="00E27766" w:rsidRDefault="00E27766" w:rsidP="00A36AD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27AC38A" w14:textId="4A90C9CF" w:rsidR="00A36AD5" w:rsidRPr="00A36AD5" w:rsidRDefault="00A36AD5" w:rsidP="00A36AD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  <w:r w:rsidRPr="00A36AD5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>Wykonano w 2 egz. na</w:t>
      </w:r>
      <w:r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 xml:space="preserve"> 4 </w:t>
      </w:r>
      <w:r w:rsidRPr="00A36AD5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>ark.</w:t>
      </w:r>
    </w:p>
    <w:p w14:paraId="4AAC7261" w14:textId="77777777" w:rsidR="00A36AD5" w:rsidRPr="00813A71" w:rsidRDefault="00A36AD5" w:rsidP="00A36AD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szCs w:val="20"/>
        </w:rPr>
      </w:pPr>
      <w:r w:rsidRPr="00813A71">
        <w:rPr>
          <w:rFonts w:ascii="Arial Narrow" w:hAnsi="Arial Narrow"/>
          <w:i/>
          <w:iCs/>
          <w:sz w:val="18"/>
          <w:szCs w:val="20"/>
        </w:rPr>
        <w:t xml:space="preserve">Egz. 1 – a/a kancelaria  </w:t>
      </w:r>
    </w:p>
    <w:p w14:paraId="54ACC6A2" w14:textId="77777777" w:rsidR="00A36AD5" w:rsidRPr="00A36AD5" w:rsidRDefault="00A36AD5" w:rsidP="00A36AD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b w:val="0"/>
          <w:bCs w:val="0"/>
          <w:color w:val="1B1B1B"/>
          <w:sz w:val="22"/>
        </w:rPr>
      </w:pPr>
      <w:r w:rsidRPr="00813A71">
        <w:rPr>
          <w:rFonts w:ascii="Arial Narrow" w:hAnsi="Arial Narrow"/>
          <w:i/>
          <w:iCs/>
          <w:sz w:val="18"/>
          <w:szCs w:val="20"/>
        </w:rPr>
        <w:t xml:space="preserve">Egz. 2 – Wykonawcy poprzez str. </w:t>
      </w:r>
      <w:proofErr w:type="spellStart"/>
      <w:r w:rsidRPr="00813A71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813A71">
        <w:rPr>
          <w:rFonts w:ascii="Arial Narrow" w:hAnsi="Arial Narrow"/>
          <w:i/>
          <w:iCs/>
          <w:sz w:val="18"/>
          <w:szCs w:val="20"/>
        </w:rPr>
        <w:t>. 10wsk.mil.pl i e-propublico.pl;</w:t>
      </w:r>
      <w:r w:rsidRPr="00A36AD5">
        <w:rPr>
          <w:rFonts w:ascii="Arial Narrow" w:hAnsi="Arial Narrow"/>
          <w:i/>
          <w:iCs/>
          <w:sz w:val="18"/>
          <w:szCs w:val="20"/>
        </w:rPr>
        <w:t xml:space="preserve"> </w:t>
      </w:r>
      <w:proofErr w:type="spellStart"/>
      <w:r w:rsidRPr="00A36AD5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A36AD5">
        <w:rPr>
          <w:rFonts w:ascii="Arial Narrow" w:hAnsi="Arial Narrow"/>
          <w:i/>
          <w:iCs/>
          <w:sz w:val="18"/>
          <w:szCs w:val="18"/>
        </w:rPr>
        <w:t>. T2612 B5</w:t>
      </w:r>
    </w:p>
    <w:p w14:paraId="37E98A28" w14:textId="00324F01" w:rsidR="00A36AD5" w:rsidRDefault="00A36AD5" w:rsidP="00A36AD5">
      <w:pPr>
        <w:rPr>
          <w:rFonts w:ascii="Arial Narrow" w:hAnsi="Arial Narrow"/>
          <w:i/>
          <w:iCs/>
          <w:sz w:val="18"/>
        </w:rPr>
      </w:pPr>
      <w:r w:rsidRPr="00A36AD5">
        <w:rPr>
          <w:rFonts w:ascii="Arial Narrow" w:hAnsi="Arial Narrow"/>
          <w:i/>
          <w:iCs/>
          <w:sz w:val="18"/>
        </w:rPr>
        <w:t xml:space="preserve">Wyk. B. </w:t>
      </w:r>
      <w:proofErr w:type="spellStart"/>
      <w:r w:rsidRPr="00A36AD5">
        <w:rPr>
          <w:rFonts w:ascii="Arial Narrow" w:hAnsi="Arial Narrow"/>
          <w:i/>
          <w:iCs/>
          <w:sz w:val="18"/>
        </w:rPr>
        <w:t>Choroszyńska</w:t>
      </w:r>
      <w:proofErr w:type="spellEnd"/>
      <w:r w:rsidRPr="00A36AD5">
        <w:rPr>
          <w:rFonts w:ascii="Arial Narrow" w:hAnsi="Arial Narrow"/>
          <w:i/>
          <w:iCs/>
          <w:sz w:val="18"/>
        </w:rPr>
        <w:t xml:space="preserve"> – tel. 261 417</w:t>
      </w:r>
      <w:r>
        <w:rPr>
          <w:rFonts w:ascii="Arial Narrow" w:hAnsi="Arial Narrow"/>
          <w:i/>
          <w:iCs/>
          <w:sz w:val="18"/>
        </w:rPr>
        <w:t> </w:t>
      </w:r>
      <w:r w:rsidRPr="00A36AD5">
        <w:rPr>
          <w:rFonts w:ascii="Arial Narrow" w:hAnsi="Arial Narrow"/>
          <w:i/>
          <w:iCs/>
          <w:sz w:val="18"/>
        </w:rPr>
        <w:t>449</w:t>
      </w:r>
    </w:p>
    <w:p w14:paraId="35B54E83" w14:textId="0653EDC3" w:rsidR="00A36AD5" w:rsidRPr="007B0F85" w:rsidRDefault="00A36AD5" w:rsidP="00A36AD5">
      <w:pPr>
        <w:rPr>
          <w:rFonts w:ascii="Arial Narrow" w:hAnsi="Arial Narrow" w:cs="Arial"/>
          <w:sz w:val="22"/>
          <w:szCs w:val="22"/>
        </w:rPr>
      </w:pPr>
      <w:r w:rsidRPr="00A36AD5">
        <w:rPr>
          <w:rFonts w:ascii="Arial Narrow" w:hAnsi="Arial Narrow"/>
          <w:i/>
          <w:iCs/>
          <w:sz w:val="18"/>
        </w:rPr>
        <w:t>Data</w:t>
      </w:r>
      <w:r>
        <w:rPr>
          <w:rFonts w:ascii="Arial Narrow" w:hAnsi="Arial Narrow"/>
          <w:sz w:val="18"/>
        </w:rPr>
        <w:t>: 11.01.2024 r.</w:t>
      </w:r>
    </w:p>
    <w:sectPr w:rsidR="00A36AD5" w:rsidRPr="007B0F85" w:rsidSect="00AA79B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E0EEF0" w14:textId="77777777" w:rsidR="00B16B30" w:rsidRDefault="00B16B30">
      <w:r>
        <w:separator/>
      </w:r>
    </w:p>
  </w:endnote>
  <w:endnote w:type="continuationSeparator" w:id="0">
    <w:p w14:paraId="4BF1FD3E" w14:textId="77777777" w:rsidR="00B16B30" w:rsidRDefault="00B16B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0F939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09D5EE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FAF689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0D0BD8D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115E7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C61286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6590F2E" w14:textId="77777777" w:rsidR="006D4AB3" w:rsidRDefault="006D4AB3">
    <w:pPr>
      <w:pStyle w:val="Stopka"/>
      <w:tabs>
        <w:tab w:val="clear" w:pos="4536"/>
        <w:tab w:val="left" w:pos="6237"/>
      </w:tabs>
    </w:pPr>
  </w:p>
  <w:p w14:paraId="61A834E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DEDF6E" w14:textId="77777777" w:rsidR="00B16B30" w:rsidRDefault="00B16B30">
      <w:r>
        <w:separator/>
      </w:r>
    </w:p>
  </w:footnote>
  <w:footnote w:type="continuationSeparator" w:id="0">
    <w:p w14:paraId="1C5FA12F" w14:textId="77777777" w:rsidR="00B16B30" w:rsidRDefault="00B16B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F29BAD" w14:textId="77777777" w:rsidR="00073823" w:rsidRDefault="000738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F8B6AE" w14:textId="77777777" w:rsidR="00073823" w:rsidRDefault="000738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04CA5D" w14:textId="77777777" w:rsidR="00073823" w:rsidRDefault="000738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9A6121D"/>
    <w:multiLevelType w:val="hybridMultilevel"/>
    <w:tmpl w:val="B6880768"/>
    <w:lvl w:ilvl="0" w:tplc="1B0CE52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E8129D2"/>
    <w:multiLevelType w:val="singleLevel"/>
    <w:tmpl w:val="33E43A6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0"/>
        <w:szCs w:val="20"/>
        <w:u w:val="none"/>
      </w:rPr>
    </w:lvl>
  </w:abstractNum>
  <w:abstractNum w:abstractNumId="4" w15:restartNumberingAfterBreak="0">
    <w:nsid w:val="40676912"/>
    <w:multiLevelType w:val="hybridMultilevel"/>
    <w:tmpl w:val="452657FC"/>
    <w:lvl w:ilvl="0" w:tplc="39E2ED9E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26210136">
    <w:abstractNumId w:val="6"/>
  </w:num>
  <w:num w:numId="2" w16cid:durableId="1157500508">
    <w:abstractNumId w:val="9"/>
  </w:num>
  <w:num w:numId="3" w16cid:durableId="217863493">
    <w:abstractNumId w:val="5"/>
  </w:num>
  <w:num w:numId="4" w16cid:durableId="1826243777">
    <w:abstractNumId w:val="8"/>
  </w:num>
  <w:num w:numId="5" w16cid:durableId="1805586790">
    <w:abstractNumId w:val="0"/>
  </w:num>
  <w:num w:numId="6" w16cid:durableId="673191488">
    <w:abstractNumId w:val="2"/>
  </w:num>
  <w:num w:numId="7" w16cid:durableId="1480877453">
    <w:abstractNumId w:val="7"/>
  </w:num>
  <w:num w:numId="8" w16cid:durableId="1882132971">
    <w:abstractNumId w:val="4"/>
  </w:num>
  <w:num w:numId="9" w16cid:durableId="363749615">
    <w:abstractNumId w:val="1"/>
  </w:num>
  <w:num w:numId="10" w16cid:durableId="204158569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16B30"/>
    <w:rsid w:val="00031374"/>
    <w:rsid w:val="00035DEC"/>
    <w:rsid w:val="00073823"/>
    <w:rsid w:val="000A1097"/>
    <w:rsid w:val="000E2A8F"/>
    <w:rsid w:val="0012774F"/>
    <w:rsid w:val="00144B7A"/>
    <w:rsid w:val="00180C6E"/>
    <w:rsid w:val="0029606A"/>
    <w:rsid w:val="004848F3"/>
    <w:rsid w:val="004A75F2"/>
    <w:rsid w:val="004D777B"/>
    <w:rsid w:val="005144A9"/>
    <w:rsid w:val="00520165"/>
    <w:rsid w:val="00531D99"/>
    <w:rsid w:val="005B1B08"/>
    <w:rsid w:val="00632C3C"/>
    <w:rsid w:val="00662BDB"/>
    <w:rsid w:val="006A5DF1"/>
    <w:rsid w:val="006B7198"/>
    <w:rsid w:val="006D4AB3"/>
    <w:rsid w:val="006F3B81"/>
    <w:rsid w:val="007B0F85"/>
    <w:rsid w:val="007B43D8"/>
    <w:rsid w:val="007D7198"/>
    <w:rsid w:val="00813A71"/>
    <w:rsid w:val="00870F9F"/>
    <w:rsid w:val="008804B6"/>
    <w:rsid w:val="00897AB0"/>
    <w:rsid w:val="008A3553"/>
    <w:rsid w:val="009003D1"/>
    <w:rsid w:val="009275DD"/>
    <w:rsid w:val="00947A50"/>
    <w:rsid w:val="00A36AD5"/>
    <w:rsid w:val="00A905AC"/>
    <w:rsid w:val="00AA79BD"/>
    <w:rsid w:val="00B1255C"/>
    <w:rsid w:val="00B16B30"/>
    <w:rsid w:val="00B32FF9"/>
    <w:rsid w:val="00BA6584"/>
    <w:rsid w:val="00BE7BFD"/>
    <w:rsid w:val="00C370F2"/>
    <w:rsid w:val="00C44EEC"/>
    <w:rsid w:val="00C572A4"/>
    <w:rsid w:val="00D22FFA"/>
    <w:rsid w:val="00D8461B"/>
    <w:rsid w:val="00D9049C"/>
    <w:rsid w:val="00D915F2"/>
    <w:rsid w:val="00DF32E8"/>
    <w:rsid w:val="00E21B49"/>
    <w:rsid w:val="00E27766"/>
    <w:rsid w:val="00E2789F"/>
    <w:rsid w:val="00E72428"/>
    <w:rsid w:val="00EA14B3"/>
    <w:rsid w:val="00EA416E"/>
    <w:rsid w:val="00EE5CBD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F452353"/>
  <w15:chartTrackingRefBased/>
  <w15:docId w15:val="{28056AA8-0139-497D-A51C-04FD1F3A2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A36AD5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A36AD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29</TotalTime>
  <Pages>8</Pages>
  <Words>2142</Words>
  <Characters>13769</Characters>
  <Application>Microsoft Office Word</Application>
  <DocSecurity>0</DocSecurity>
  <Lines>114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5</cp:revision>
  <cp:lastPrinted>2024-01-11T09:17:00Z</cp:lastPrinted>
  <dcterms:created xsi:type="dcterms:W3CDTF">2024-01-09T07:11:00Z</dcterms:created>
  <dcterms:modified xsi:type="dcterms:W3CDTF">2024-01-11T09:38:00Z</dcterms:modified>
</cp:coreProperties>
</file>