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1F21A" w14:textId="77777777" w:rsidR="00036CDE" w:rsidRPr="00EB78A6" w:rsidRDefault="00036CDE" w:rsidP="00036CDE">
      <w:pPr>
        <w:pStyle w:val="Nagwek6"/>
        <w:jc w:val="right"/>
        <w:rPr>
          <w:rFonts w:ascii="Arial" w:hAnsi="Arial" w:cs="Arial"/>
          <w:b w:val="0"/>
          <w:bCs w:val="0"/>
          <w:iCs/>
          <w:sz w:val="20"/>
          <w:szCs w:val="20"/>
        </w:rPr>
      </w:pPr>
      <w:r w:rsidRPr="00EB78A6">
        <w:rPr>
          <w:rFonts w:ascii="Arial" w:hAnsi="Arial" w:cs="Arial"/>
          <w:b w:val="0"/>
          <w:bCs w:val="0"/>
          <w:iCs/>
          <w:sz w:val="20"/>
          <w:szCs w:val="20"/>
        </w:rPr>
        <w:t xml:space="preserve">Załącznik nr </w:t>
      </w:r>
      <w:r w:rsidR="00312439" w:rsidRPr="00EB78A6">
        <w:rPr>
          <w:rFonts w:ascii="Arial" w:hAnsi="Arial" w:cs="Arial"/>
          <w:b w:val="0"/>
          <w:bCs w:val="0"/>
          <w:iCs/>
          <w:sz w:val="20"/>
          <w:szCs w:val="20"/>
        </w:rPr>
        <w:t>1</w:t>
      </w:r>
      <w:r w:rsidRPr="00EB78A6">
        <w:rPr>
          <w:rFonts w:ascii="Arial" w:hAnsi="Arial" w:cs="Arial"/>
          <w:b w:val="0"/>
          <w:bCs w:val="0"/>
          <w:iCs/>
          <w:sz w:val="20"/>
          <w:szCs w:val="20"/>
        </w:rPr>
        <w:t xml:space="preserve"> do Zapytania ofertowego</w:t>
      </w:r>
    </w:p>
    <w:p w14:paraId="6551A589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08486DA9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5DA3ADA8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6B49E7E3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0D51D1D9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16EC3858" w14:textId="77777777"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7F3A3885" w14:textId="77777777"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14:paraId="77973B20" w14:textId="538AFD3B" w:rsidR="008869B4" w:rsidRDefault="00036CDE" w:rsidP="008869B4">
      <w:pPr>
        <w:jc w:val="both"/>
        <w:rPr>
          <w:rFonts w:ascii="Arial" w:hAnsi="Arial" w:cs="Arial"/>
          <w:b/>
          <w:sz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556910">
        <w:rPr>
          <w:rFonts w:ascii="Arial" w:hAnsi="Arial" w:cs="Arial"/>
          <w:b/>
          <w:sz w:val="22"/>
          <w:szCs w:val="22"/>
        </w:rPr>
        <w:t xml:space="preserve">na </w:t>
      </w:r>
      <w:r w:rsidR="008869B4" w:rsidRPr="00A719F2">
        <w:rPr>
          <w:rFonts w:ascii="Arial" w:hAnsi="Arial" w:cs="Arial"/>
          <w:b/>
          <w:sz w:val="22"/>
        </w:rPr>
        <w:t>dwa przeglądy serwisowe</w:t>
      </w:r>
      <w:r w:rsidR="00493FDB">
        <w:rPr>
          <w:rFonts w:ascii="Arial" w:hAnsi="Arial" w:cs="Arial"/>
          <w:b/>
          <w:sz w:val="22"/>
        </w:rPr>
        <w:t xml:space="preserve"> </w:t>
      </w:r>
      <w:r w:rsidR="008869B4" w:rsidRPr="00A719F2">
        <w:rPr>
          <w:rFonts w:ascii="Arial" w:hAnsi="Arial" w:cs="Arial"/>
          <w:b/>
          <w:sz w:val="22"/>
        </w:rPr>
        <w:t xml:space="preserve">9 szt. </w:t>
      </w:r>
      <w:proofErr w:type="spellStart"/>
      <w:r w:rsidR="008869B4" w:rsidRPr="00A719F2">
        <w:rPr>
          <w:rFonts w:ascii="Arial" w:hAnsi="Arial" w:cs="Arial"/>
          <w:b/>
          <w:sz w:val="22"/>
        </w:rPr>
        <w:t>chillerów</w:t>
      </w:r>
      <w:proofErr w:type="spellEnd"/>
      <w:r w:rsidR="008869B4" w:rsidRPr="00A719F2">
        <w:rPr>
          <w:rFonts w:ascii="Arial" w:hAnsi="Arial" w:cs="Arial"/>
          <w:b/>
          <w:sz w:val="22"/>
        </w:rPr>
        <w:t xml:space="preserve">, 7 szt. </w:t>
      </w:r>
      <w:proofErr w:type="spellStart"/>
      <w:r w:rsidR="008869B4" w:rsidRPr="00A719F2">
        <w:rPr>
          <w:rFonts w:ascii="Arial" w:hAnsi="Arial" w:cs="Arial"/>
          <w:b/>
          <w:sz w:val="22"/>
        </w:rPr>
        <w:t>dry</w:t>
      </w:r>
      <w:proofErr w:type="spellEnd"/>
      <w:r w:rsidR="008869B4" w:rsidRPr="00A719F2">
        <w:rPr>
          <w:rFonts w:ascii="Arial" w:hAnsi="Arial" w:cs="Arial"/>
          <w:b/>
          <w:sz w:val="22"/>
        </w:rPr>
        <w:t xml:space="preserve"> </w:t>
      </w:r>
      <w:proofErr w:type="spellStart"/>
      <w:r w:rsidR="008869B4" w:rsidRPr="00A719F2">
        <w:rPr>
          <w:rFonts w:ascii="Arial" w:hAnsi="Arial" w:cs="Arial"/>
          <w:b/>
          <w:sz w:val="22"/>
        </w:rPr>
        <w:t>coolerów</w:t>
      </w:r>
      <w:proofErr w:type="spellEnd"/>
      <w:r w:rsidR="008869B4" w:rsidRPr="00A719F2">
        <w:rPr>
          <w:rFonts w:ascii="Arial" w:hAnsi="Arial" w:cs="Arial"/>
          <w:b/>
          <w:sz w:val="22"/>
        </w:rPr>
        <w:t xml:space="preserve"> i 32 zaworów bezpieczeństwa w </w:t>
      </w:r>
      <w:proofErr w:type="spellStart"/>
      <w:r w:rsidR="008869B4" w:rsidRPr="00A719F2">
        <w:rPr>
          <w:rFonts w:ascii="Arial" w:hAnsi="Arial" w:cs="Arial"/>
          <w:b/>
          <w:sz w:val="22"/>
        </w:rPr>
        <w:t>chillerach</w:t>
      </w:r>
      <w:proofErr w:type="spellEnd"/>
      <w:r w:rsidR="008869B4" w:rsidRPr="00A719F2">
        <w:rPr>
          <w:rFonts w:ascii="Arial" w:hAnsi="Arial" w:cs="Arial"/>
          <w:b/>
          <w:sz w:val="22"/>
        </w:rPr>
        <w:t xml:space="preserve"> na terenie Centrum Zaawansowanych Technologii przy ul. Uniwersytetu Poznańskiego 10 w Poznaniu</w:t>
      </w:r>
      <w:r w:rsidR="00A745C4">
        <w:rPr>
          <w:rFonts w:ascii="Arial" w:hAnsi="Arial" w:cs="Arial"/>
          <w:b/>
          <w:sz w:val="22"/>
        </w:rPr>
        <w:t xml:space="preserve">. </w:t>
      </w:r>
    </w:p>
    <w:p w14:paraId="7FC441B8" w14:textId="77777777" w:rsidR="008869B4" w:rsidRDefault="008869B4" w:rsidP="008869B4">
      <w:pPr>
        <w:jc w:val="both"/>
        <w:rPr>
          <w:rFonts w:ascii="Arial" w:hAnsi="Arial" w:cs="Arial"/>
          <w:sz w:val="22"/>
          <w:szCs w:val="22"/>
        </w:rPr>
      </w:pPr>
    </w:p>
    <w:p w14:paraId="271A1CDE" w14:textId="77777777" w:rsidR="00036CDE" w:rsidRPr="00112063" w:rsidRDefault="00036CDE" w:rsidP="008869B4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14:paraId="2FD22F37" w14:textId="77777777"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14:paraId="2D6A1E28" w14:textId="77777777"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14:paraId="5B13C1D1" w14:textId="77777777"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1FFF4E3D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20692F70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7E4D94C8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0151A63C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3462FCBA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54863680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3BE5A40E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73D37D42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13793475" w14:textId="77777777"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14:paraId="2BDE1A23" w14:textId="77777777" w:rsidR="00036CD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029D7BF2" w14:textId="77777777" w:rsidR="005E2CBD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6EA8B479" w14:textId="77777777"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592083B0" w14:textId="77777777" w:rsidR="00036CDE" w:rsidRPr="008869B4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>Oświadczamy, że oferujemy realizację przedmiotu zamówienia zgodnie z wymaganiami określonymi  w ogłoszeniu o zamówieniu za cenę brutto, wyliczoną zgodnie z tabelą nr 1 poniżej :</w:t>
      </w:r>
      <w:r w:rsidRPr="008869B4">
        <w:rPr>
          <w:rFonts w:ascii="Arial" w:hAnsi="Arial" w:cs="Arial"/>
          <w:b/>
          <w:sz w:val="22"/>
          <w:szCs w:val="22"/>
        </w:rPr>
        <w:t xml:space="preserve"> </w:t>
      </w:r>
    </w:p>
    <w:p w14:paraId="4F68DFE9" w14:textId="77777777" w:rsidR="00036CDE" w:rsidRDefault="00036CDE" w:rsidP="00036CDE">
      <w:pPr>
        <w:pStyle w:val="Tekstpodstawowy"/>
        <w:tabs>
          <w:tab w:val="left" w:pos="360"/>
        </w:tabs>
        <w:rPr>
          <w:rFonts w:ascii="Arial" w:hAnsi="Arial" w:cs="Arial"/>
          <w:b/>
          <w:bCs/>
        </w:rPr>
      </w:pPr>
    </w:p>
    <w:p w14:paraId="0562D9D8" w14:textId="77777777"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brutto </w:t>
      </w:r>
      <w:r w:rsidRPr="0098361E">
        <w:rPr>
          <w:rFonts w:ascii="Arial" w:hAnsi="Arial" w:cs="Arial"/>
          <w:b/>
          <w:bCs/>
        </w:rPr>
        <w:t xml:space="preserve"> </w:t>
      </w:r>
      <w:r w:rsidRPr="0098361E">
        <w:rPr>
          <w:rFonts w:ascii="Arial" w:hAnsi="Arial" w:cs="Arial"/>
          <w:bCs/>
        </w:rPr>
        <w:t>………………………</w:t>
      </w:r>
      <w:r w:rsidRPr="0098361E">
        <w:rPr>
          <w:rFonts w:ascii="Arial" w:hAnsi="Arial" w:cs="Arial"/>
          <w:b/>
          <w:bCs/>
        </w:rPr>
        <w:t xml:space="preserve"> PLN</w:t>
      </w:r>
    </w:p>
    <w:p w14:paraId="3C4BF209" w14:textId="77777777"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48911072" w14:textId="77777777"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słownie: </w:t>
      </w:r>
      <w:r w:rsidRPr="00181F54">
        <w:rPr>
          <w:rFonts w:ascii="Arial" w:hAnsi="Arial" w:cs="Arial"/>
          <w:bCs/>
        </w:rPr>
        <w:t>………………………………………………………</w:t>
      </w:r>
    </w:p>
    <w:p w14:paraId="0030C2B4" w14:textId="77777777" w:rsidR="00036CDE" w:rsidRDefault="00036CDE" w:rsidP="008869B4">
      <w:pPr>
        <w:pStyle w:val="Tekstpodstawowy"/>
        <w:tabs>
          <w:tab w:val="left" w:pos="360"/>
        </w:tabs>
        <w:rPr>
          <w:rFonts w:ascii="Arial" w:hAnsi="Arial" w:cs="Arial"/>
          <w:bCs/>
        </w:rPr>
      </w:pPr>
    </w:p>
    <w:p w14:paraId="69AA2C55" w14:textId="77777777" w:rsidR="00946C3D" w:rsidRPr="008869B4" w:rsidRDefault="00036CDE" w:rsidP="008869B4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nr 1</w:t>
      </w:r>
    </w:p>
    <w:tbl>
      <w:tblPr>
        <w:tblpPr w:leftFromText="141" w:rightFromText="141" w:vertAnchor="text" w:tblpY="1"/>
        <w:tblOverlap w:val="never"/>
        <w:tblW w:w="8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689"/>
        <w:gridCol w:w="576"/>
        <w:gridCol w:w="1134"/>
        <w:gridCol w:w="1276"/>
        <w:gridCol w:w="992"/>
        <w:gridCol w:w="1701"/>
      </w:tblGrid>
      <w:tr w:rsidR="00131FE7" w:rsidRPr="005E2CBD" w14:paraId="2B18F168" w14:textId="77777777" w:rsidTr="00131FE7">
        <w:trPr>
          <w:trHeight w:val="104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BAE2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53796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233E9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Ilość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E30E3" w14:textId="77777777" w:rsidR="00131FE7" w:rsidRPr="005E2CBD" w:rsidRDefault="00131FE7" w:rsidP="008869B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sz w:val="20"/>
                <w:szCs w:val="20"/>
              </w:rPr>
              <w:t>Cena jedn. za przegląd</w:t>
            </w:r>
          </w:p>
          <w:p w14:paraId="0BB633A2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860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Wartość netto</w:t>
            </w:r>
          </w:p>
          <w:p w14:paraId="380E5D0A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  <w:p w14:paraId="1A142AF1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/3x4/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01F0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Podatek VAT (23%)</w:t>
            </w:r>
          </w:p>
          <w:p w14:paraId="6F72B08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AD6E1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  <w:p w14:paraId="55423341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  <w:p w14:paraId="67B52352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/5+6/</w:t>
            </w:r>
          </w:p>
        </w:tc>
      </w:tr>
      <w:tr w:rsidR="00131FE7" w:rsidRPr="005E2CBD" w14:paraId="271AAB04" w14:textId="77777777" w:rsidTr="00131FE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1FCD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DD10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98676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8332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i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07581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8B134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2DB7A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7</w:t>
            </w:r>
          </w:p>
        </w:tc>
      </w:tr>
      <w:tr w:rsidR="00131FE7" w:rsidRPr="005E2CBD" w14:paraId="567408C6" w14:textId="77777777" w:rsidTr="00131FE7">
        <w:trPr>
          <w:cantSplit/>
          <w:trHeight w:val="4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F8E2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8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E0007" w14:textId="77777777" w:rsidR="00131FE7" w:rsidRPr="005E2CBD" w:rsidRDefault="00493FDB" w:rsidP="00493F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Dwa p</w:t>
            </w:r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rzeglądy serwisowe </w:t>
            </w:r>
            <w:proofErr w:type="spellStart"/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chillerów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okresie jednego roku 202</w:t>
            </w:r>
            <w:r w:rsidR="00A404BD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131FE7" w:rsidRPr="005E2CBD" w14:paraId="428BFDAB" w14:textId="77777777" w:rsidTr="00A029C7">
        <w:trPr>
          <w:cantSplit/>
          <w:trHeight w:val="53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73EA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8A5A2" w14:textId="77777777" w:rsidR="00131FE7" w:rsidRPr="005E2CBD" w:rsidRDefault="00131FE7" w:rsidP="005E2CBD">
            <w:pPr>
              <w:rPr>
                <w:rFonts w:ascii="Arial" w:hAnsi="Arial" w:cs="Arial"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FOCS-W 1902, nr seryjny: 32030963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71895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6F91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2BF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6E74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30E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05519595" w14:textId="77777777" w:rsidTr="00A029C7">
        <w:trPr>
          <w:cantSplit/>
          <w:trHeight w:val="5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4F7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EAAB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FOCS-W 1902, nr seryjny: 32030694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5274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E5A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A5799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471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66A1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5D1FAFC8" w14:textId="77777777" w:rsidTr="00A029C7">
        <w:trPr>
          <w:cantSplit/>
          <w:trHeight w:val="71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42DB4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0B30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FOCS2-W/CA-E 2401, nr seryjny: 32019080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FE24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16C6A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0756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2637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D9C2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095EA3AD" w14:textId="77777777" w:rsidTr="00A029C7">
        <w:trPr>
          <w:cantSplit/>
          <w:trHeight w:val="5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705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lastRenderedPageBreak/>
              <w:t>1.4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580E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FOCS2-W/CA-E 2401, nr seryjny: 32019081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4FABD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3DC7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40E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1504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F80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5F60A611" w14:textId="77777777" w:rsidTr="00A029C7">
        <w:trPr>
          <w:cantSplit/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9E9F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1.5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21CA0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NECS-W 0804, nr seryjny: 32019086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E2D2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4AB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0F957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A548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65C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2777B347" w14:textId="77777777" w:rsidTr="00A029C7">
        <w:trPr>
          <w:cantSplit/>
          <w:trHeight w:val="5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BB49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1.6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0A294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NECS-W 0804, nr seryjny: 32019087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F769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5435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57CC2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FE6A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FAB9E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71E9D97A" w14:textId="77777777" w:rsidTr="00A029C7">
        <w:trPr>
          <w:cantSplit/>
          <w:trHeight w:val="5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6D5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1.7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14BE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NECS-W 0512, nr seryjny: 32019090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A613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F3B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2132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F6F14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2C1A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7D3DB305" w14:textId="77777777" w:rsidTr="00A029C7">
        <w:trPr>
          <w:cantSplit/>
          <w:trHeight w:val="55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91D39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1.8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EFF2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FOCS-CA/LN 1502, nr seryjny: 32030691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BE166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A84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45D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895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FB8B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42B717D0" w14:textId="77777777" w:rsidTr="00A029C7">
        <w:trPr>
          <w:cantSplit/>
          <w:trHeight w:val="56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BAA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1.9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91FA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FOCS-CA/LN 1502, nr seryjny: 32030692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0095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2906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9D4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6FD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341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E2CBD" w:rsidRPr="005E2CBD" w14:paraId="6526E5D3" w14:textId="77777777" w:rsidTr="005E2CBD">
        <w:trPr>
          <w:trHeight w:val="44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963C7" w14:textId="77777777" w:rsidR="005E2CBD" w:rsidRPr="005E2CBD" w:rsidRDefault="005E2CBD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8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7B45" w14:textId="77777777" w:rsidR="005E2CBD" w:rsidRPr="005E2CBD" w:rsidRDefault="00493FDB" w:rsidP="00493F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Dwa p</w:t>
            </w:r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rzeglądy serwisowe </w:t>
            </w:r>
            <w:proofErr w:type="spellStart"/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dry</w:t>
            </w:r>
            <w:proofErr w:type="spellEnd"/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coolerów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okresie jednego roku 202</w:t>
            </w:r>
            <w:r w:rsidR="00A404BD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131FE7" w:rsidRPr="005E2CBD" w14:paraId="4CBC3F5C" w14:textId="77777777" w:rsidTr="00A029C7">
        <w:trPr>
          <w:trHeight w:val="52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AEB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4F65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ESNY 2480.5/2, nr seryjny: F0107900100111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9B27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E942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4464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AB21A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F805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69E82692" w14:textId="77777777" w:rsidTr="00A029C7">
        <w:trPr>
          <w:trHeight w:val="55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82A9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C9039" w14:textId="77777777" w:rsidR="00131FE7" w:rsidRPr="005E2CBD" w:rsidRDefault="00131FE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ESNY 2480.5/2, nr seryjny: F0107900100211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593E1" w14:textId="77777777" w:rsidR="00131FE7" w:rsidRPr="005E2CBD" w:rsidRDefault="00131FE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636E8EC" w14:textId="77777777" w:rsidR="005E2CBD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527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89EE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3C1E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F76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5BB52135" w14:textId="77777777" w:rsidTr="00A029C7">
        <w:trPr>
          <w:trHeight w:val="55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AE6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C109F" w14:textId="77777777"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ESQD 2610.5/2, nr seryjny: F0107900200111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65DC2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7A59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1141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D97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43AE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0DDB80C3" w14:textId="77777777" w:rsidTr="00A029C7">
        <w:trPr>
          <w:trHeight w:val="54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D48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2.4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13CEC" w14:textId="77777777"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ESQD 2610.5/2, nr seryjny: F0107900200211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B0991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AE5B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BF9B1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F57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8028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53516EC9" w14:textId="77777777" w:rsidTr="00A029C7">
        <w:trPr>
          <w:trHeight w:val="5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760A1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2.5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C546" w14:textId="77777777"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EVNY 2380.4/2, nr seryjny: F0107900300111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DE88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C18D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164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3F297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5437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7AEF2226" w14:textId="77777777" w:rsidTr="00A029C7">
        <w:trPr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06AF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2.6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15677" w14:textId="77777777"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EVNY 2380.4/2, nr seryjny: F0107900300211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0CD7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667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33B8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F2CF7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CDCCB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5CB49968" w14:textId="77777777" w:rsidTr="00A029C7">
        <w:trPr>
          <w:trHeight w:val="54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F3CE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2.7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F042C" w14:textId="77777777" w:rsidR="00131FE7" w:rsidRPr="005E2CBD" w:rsidRDefault="005E2CBD" w:rsidP="005E2CB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sz w:val="20"/>
                <w:szCs w:val="20"/>
              </w:rPr>
              <w:t>UVNY 2280.5/6, nr seryjny: F0107900400111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D9C2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D62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12E25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201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F628E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6E3FC27F" w14:textId="77777777" w:rsidTr="00A029C7">
        <w:trPr>
          <w:trHeight w:val="6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10F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E6418" w14:textId="77777777" w:rsidR="00131FE7" w:rsidRPr="005E2CBD" w:rsidRDefault="00493FDB" w:rsidP="00493FD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Dwa p</w:t>
            </w:r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rzeglądy serwisowe zaworów bezpieczeństwa w </w:t>
            </w:r>
            <w:proofErr w:type="spellStart"/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chillerach</w:t>
            </w:r>
            <w:proofErr w:type="spellEnd"/>
            <w:r w:rsidR="00131FE7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94D5F">
              <w:rPr>
                <w:rFonts w:ascii="Arial" w:hAnsi="Arial" w:cs="Arial"/>
                <w:b/>
                <w:bCs/>
                <w:sz w:val="20"/>
                <w:szCs w:val="20"/>
              </w:rPr>
              <w:t>w okresie  jednego roku 2024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2D0AD" w14:textId="77777777" w:rsidR="00131FE7" w:rsidRPr="005E2CBD" w:rsidRDefault="00A029C7" w:rsidP="00A029C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C3C50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9D23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2F38C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25AA" w14:textId="77777777" w:rsidR="00131FE7" w:rsidRPr="005E2CBD" w:rsidRDefault="00131FE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31FE7" w:rsidRPr="005E2CBD" w14:paraId="28CB94A7" w14:textId="77777777" w:rsidTr="005E2CBD">
        <w:trPr>
          <w:cantSplit/>
          <w:trHeight w:val="831"/>
        </w:trPr>
        <w:tc>
          <w:tcPr>
            <w:tcW w:w="709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F1576E1" w14:textId="77777777" w:rsidR="00131FE7" w:rsidRPr="005E2CBD" w:rsidRDefault="00131FE7" w:rsidP="00131FE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Razem </w:t>
            </w:r>
            <w:r w:rsidR="005E2CBD" w:rsidRPr="005E2CB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wartość </w:t>
            </w: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brutto: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57E4938" w14:textId="77777777" w:rsidR="00131FE7" w:rsidRPr="005E2CBD" w:rsidRDefault="00131FE7" w:rsidP="00131F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2512A40F" w14:textId="77777777" w:rsidR="00F85077" w:rsidRPr="003B2720" w:rsidRDefault="00F85077" w:rsidP="00F85077">
      <w:pPr>
        <w:rPr>
          <w:vanish/>
        </w:rPr>
      </w:pPr>
    </w:p>
    <w:p w14:paraId="572CA1AC" w14:textId="77777777" w:rsidR="00F239CC" w:rsidRPr="003B2720" w:rsidRDefault="00F239CC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14:paraId="66433599" w14:textId="77777777" w:rsidR="00852DEF" w:rsidRPr="003B2720" w:rsidRDefault="00852DEF" w:rsidP="00637621">
      <w:pPr>
        <w:pStyle w:val="Styl1"/>
        <w:widowControl/>
        <w:spacing w:before="0"/>
        <w:rPr>
          <w:rFonts w:cs="Arial"/>
          <w:sz w:val="22"/>
          <w:szCs w:val="22"/>
        </w:rPr>
      </w:pPr>
    </w:p>
    <w:p w14:paraId="3B6C20EC" w14:textId="77777777" w:rsidR="003B6FE6" w:rsidRPr="008869B4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8869B4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8869B4">
        <w:rPr>
          <w:rFonts w:ascii="Arial" w:hAnsi="Arial" w:cs="Arial"/>
          <w:sz w:val="22"/>
          <w:szCs w:val="20"/>
        </w:rPr>
        <w:t xml:space="preserve"> </w:t>
      </w:r>
      <w:r w:rsidR="00C6498C" w:rsidRPr="008869B4">
        <w:rPr>
          <w:rFonts w:ascii="Arial" w:hAnsi="Arial" w:cs="Arial"/>
          <w:sz w:val="22"/>
          <w:szCs w:val="20"/>
        </w:rPr>
        <w:t>.</w:t>
      </w:r>
    </w:p>
    <w:p w14:paraId="3E37DE9E" w14:textId="77777777"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14:paraId="006427EC" w14:textId="77777777"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14:paraId="1D5C3804" w14:textId="77777777"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14:paraId="75DDBC88" w14:textId="77777777"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569695C8" w14:textId="77777777" w:rsidR="00036CDE" w:rsidRPr="008869B4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14:paraId="69FCF48B" w14:textId="77777777"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14:paraId="283E5F00" w14:textId="77777777"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14:paraId="7BCF490E" w14:textId="77777777"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14:paraId="5A3297EB" w14:textId="77777777"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61FAF9B2" w14:textId="77777777"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14:paraId="744A0E02" w14:textId="77777777"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58085597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14:paraId="52C86D3A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E02BD" w14:textId="77777777" w:rsidR="00E2722F" w:rsidRDefault="00E2722F">
      <w:r>
        <w:separator/>
      </w:r>
    </w:p>
  </w:endnote>
  <w:endnote w:type="continuationSeparator" w:id="0">
    <w:p w14:paraId="68334279" w14:textId="77777777" w:rsidR="00E2722F" w:rsidRDefault="00E2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94291" w14:textId="77777777" w:rsidR="00A451B5" w:rsidRDefault="00A451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BA179" w14:textId="77777777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3F6853">
      <w:rPr>
        <w:noProof/>
      </w:rPr>
      <w:t>2</w:t>
    </w:r>
    <w:r>
      <w:fldChar w:fldCharType="end"/>
    </w:r>
  </w:p>
  <w:p w14:paraId="0A8E69BD" w14:textId="77777777" w:rsidR="00947FE8" w:rsidRDefault="00947F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036F7" w14:textId="77777777" w:rsidR="00A451B5" w:rsidRDefault="00A451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32F12" w14:textId="77777777" w:rsidR="00E2722F" w:rsidRDefault="00E2722F">
      <w:r>
        <w:separator/>
      </w:r>
    </w:p>
  </w:footnote>
  <w:footnote w:type="continuationSeparator" w:id="0">
    <w:p w14:paraId="6B316599" w14:textId="77777777" w:rsidR="00E2722F" w:rsidRDefault="00E27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D1E26" w14:textId="77777777" w:rsidR="00A451B5" w:rsidRDefault="00A451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26C22" w14:textId="1851C0A8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>nak Sprawy: ZP</w:t>
    </w:r>
    <w:r w:rsidR="003F6853">
      <w:rPr>
        <w:rFonts w:ascii="Arial" w:hAnsi="Arial" w:cs="Arial"/>
        <w:sz w:val="20"/>
      </w:rPr>
      <w:t>3</w:t>
    </w:r>
    <w:r w:rsidR="008869B4">
      <w:rPr>
        <w:rFonts w:ascii="Arial" w:hAnsi="Arial" w:cs="Arial"/>
        <w:sz w:val="20"/>
      </w:rPr>
      <w:t>/</w:t>
    </w:r>
    <w:r w:rsidR="00B0793C">
      <w:rPr>
        <w:rFonts w:ascii="Arial" w:hAnsi="Arial" w:cs="Arial"/>
        <w:sz w:val="20"/>
      </w:rPr>
      <w:t>187</w:t>
    </w:r>
    <w:r w:rsidR="00A451B5">
      <w:rPr>
        <w:rFonts w:ascii="Arial" w:hAnsi="Arial" w:cs="Arial"/>
        <w:sz w:val="20"/>
      </w:rPr>
      <w:t>/</w:t>
    </w:r>
    <w:r w:rsidR="009E2DAF">
      <w:rPr>
        <w:rFonts w:ascii="Arial" w:hAnsi="Arial" w:cs="Arial"/>
        <w:sz w:val="20"/>
      </w:rPr>
      <w:t>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53C36" w14:textId="77777777" w:rsidR="00A451B5" w:rsidRDefault="00A451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10"/>
  </w:num>
  <w:num w:numId="9">
    <w:abstractNumId w:val="1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31FE7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6628B"/>
    <w:rsid w:val="00281913"/>
    <w:rsid w:val="00295067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3F6853"/>
    <w:rsid w:val="00405ADF"/>
    <w:rsid w:val="00410A79"/>
    <w:rsid w:val="00412323"/>
    <w:rsid w:val="0043547C"/>
    <w:rsid w:val="004754A6"/>
    <w:rsid w:val="0049256C"/>
    <w:rsid w:val="00493FDB"/>
    <w:rsid w:val="004A21D7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712AB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9E2DAF"/>
    <w:rsid w:val="00A029C7"/>
    <w:rsid w:val="00A362F8"/>
    <w:rsid w:val="00A404BD"/>
    <w:rsid w:val="00A451B5"/>
    <w:rsid w:val="00A719CE"/>
    <w:rsid w:val="00A745C4"/>
    <w:rsid w:val="00AE29B7"/>
    <w:rsid w:val="00AF495B"/>
    <w:rsid w:val="00B0793C"/>
    <w:rsid w:val="00B12D2D"/>
    <w:rsid w:val="00B27364"/>
    <w:rsid w:val="00B478C3"/>
    <w:rsid w:val="00B568C6"/>
    <w:rsid w:val="00B67882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2722F"/>
    <w:rsid w:val="00E41FB6"/>
    <w:rsid w:val="00E47F86"/>
    <w:rsid w:val="00E50C69"/>
    <w:rsid w:val="00E54BA8"/>
    <w:rsid w:val="00E6162A"/>
    <w:rsid w:val="00E64B32"/>
    <w:rsid w:val="00E6736F"/>
    <w:rsid w:val="00E83DC7"/>
    <w:rsid w:val="00EA48C9"/>
    <w:rsid w:val="00EB78A6"/>
    <w:rsid w:val="00ED70A0"/>
    <w:rsid w:val="00EF7E03"/>
    <w:rsid w:val="00F239CC"/>
    <w:rsid w:val="00F24884"/>
    <w:rsid w:val="00F25D59"/>
    <w:rsid w:val="00F406C7"/>
    <w:rsid w:val="00F47AA1"/>
    <w:rsid w:val="00F62326"/>
    <w:rsid w:val="00F70B37"/>
    <w:rsid w:val="00F803CF"/>
    <w:rsid w:val="00F85077"/>
    <w:rsid w:val="00F94D5F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11D719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9BB96-5924-4FFC-AC58-B02C5286D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409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Edyta Różańska</cp:lastModifiedBy>
  <cp:revision>5</cp:revision>
  <cp:lastPrinted>2014-04-14T10:06:00Z</cp:lastPrinted>
  <dcterms:created xsi:type="dcterms:W3CDTF">2024-01-09T10:13:00Z</dcterms:created>
  <dcterms:modified xsi:type="dcterms:W3CDTF">2024-01-09T10:30:00Z</dcterms:modified>
</cp:coreProperties>
</file>